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7DE1F" w14:textId="77777777" w:rsidR="00FA5AC0" w:rsidRDefault="00FA5AC0">
      <w:pPr>
        <w:jc w:val="both"/>
      </w:pPr>
    </w:p>
    <w:p w14:paraId="76B14684" w14:textId="77777777" w:rsidR="00FA5AC0" w:rsidRPr="00467247" w:rsidRDefault="00000000">
      <w:pPr>
        <w:ind w:left="3685"/>
        <w:jc w:val="both"/>
        <w:rPr>
          <w:strike/>
        </w:rPr>
      </w:pPr>
      <w:r w:rsidRPr="00467247">
        <w:rPr>
          <w:strike/>
        </w:rPr>
        <w:t xml:space="preserve">J.A.A. CC IM F.V. P. RES. </w:t>
      </w:r>
      <w:proofErr w:type="spellStart"/>
      <w:r w:rsidRPr="00467247">
        <w:rPr>
          <w:strike/>
        </w:rPr>
        <w:t>Nº</w:t>
      </w:r>
      <w:proofErr w:type="spellEnd"/>
      <w:r w:rsidRPr="00467247">
        <w:rPr>
          <w:strike/>
        </w:rPr>
        <w:t xml:space="preserve"> 1595/___ D.E.N. “A.P.”.</w:t>
      </w:r>
    </w:p>
    <w:p w14:paraId="09EB2E71" w14:textId="77777777" w:rsidR="00FA5AC0" w:rsidRDefault="00FA5AC0">
      <w:pPr>
        <w:jc w:val="both"/>
      </w:pPr>
    </w:p>
    <w:p w14:paraId="1E615B87" w14:textId="77777777" w:rsidR="00FA5AC0" w:rsidRDefault="00000000">
      <w:pPr>
        <w:tabs>
          <w:tab w:val="left" w:pos="1276"/>
        </w:tabs>
        <w:ind w:left="4961" w:hanging="1276"/>
        <w:jc w:val="both"/>
      </w:pPr>
      <w:r>
        <w:t>OBJ.:</w:t>
      </w:r>
      <w:r>
        <w:tab/>
        <w:t>Propone otorgamiento de la Condecoración “Cruz de Servicio en las Escuelas Matrices” a instructores del Curso de Aspirantes a Oficiales de la Reserva Naval Yates.</w:t>
      </w:r>
    </w:p>
    <w:p w14:paraId="1800FF8B" w14:textId="77777777" w:rsidR="00FA5AC0" w:rsidRDefault="00FA5AC0">
      <w:pPr>
        <w:jc w:val="both"/>
      </w:pPr>
    </w:p>
    <w:p w14:paraId="7958457E" w14:textId="77777777" w:rsidR="00FA5AC0" w:rsidRDefault="00000000">
      <w:pPr>
        <w:tabs>
          <w:tab w:val="left" w:pos="1276"/>
        </w:tabs>
        <w:ind w:left="4961" w:hanging="1276"/>
        <w:jc w:val="both"/>
      </w:pPr>
      <w:r>
        <w:t>REF.:</w:t>
      </w:r>
      <w:r>
        <w:tab/>
        <w:t xml:space="preserve">a) D.S. </w:t>
      </w:r>
      <w:proofErr w:type="spellStart"/>
      <w:r>
        <w:t>N°</w:t>
      </w:r>
      <w:proofErr w:type="spellEnd"/>
      <w:r>
        <w:t xml:space="preserve"> 461, de 05 de septiembre de 2016, Reglamento para la creación, otorgamiento y uso de condecoraciones, medallas y distintivos en las Fuerzas Armadas y la Defensa Nacional.</w:t>
      </w:r>
    </w:p>
    <w:p w14:paraId="4A6EF659" w14:textId="77777777" w:rsidR="00FA5AC0" w:rsidRDefault="00000000">
      <w:pPr>
        <w:tabs>
          <w:tab w:val="left" w:pos="1276"/>
        </w:tabs>
        <w:ind w:left="4961" w:hanging="1276"/>
        <w:jc w:val="both"/>
      </w:pPr>
      <w:r>
        <w:tab/>
        <w:t>b) Antecedentes de trayectoria y participación institucional de los instructores propuestos.</w:t>
      </w:r>
    </w:p>
    <w:p w14:paraId="1DED8CAD" w14:textId="77777777" w:rsidR="00FA5AC0" w:rsidRDefault="00FA5AC0">
      <w:pPr>
        <w:jc w:val="both"/>
      </w:pPr>
    </w:p>
    <w:p w14:paraId="3D3A823E" w14:textId="77777777" w:rsidR="00FA5AC0" w:rsidRDefault="00000000">
      <w:pPr>
        <w:ind w:left="-142"/>
        <w:jc w:val="both"/>
      </w:pPr>
      <w:r>
        <w:rPr>
          <w:b/>
        </w:rPr>
        <w:tab/>
        <w:t>VALPARAÍSO,</w:t>
      </w:r>
    </w:p>
    <w:p w14:paraId="08A3639C" w14:textId="77777777" w:rsidR="00FA5AC0" w:rsidRDefault="00FA5AC0">
      <w:pPr>
        <w:jc w:val="both"/>
      </w:pPr>
    </w:p>
    <w:p w14:paraId="7F311E67" w14:textId="77777777" w:rsidR="00FA5AC0" w:rsidRDefault="00000000">
      <w:pPr>
        <w:ind w:left="-142" w:firstLine="142"/>
        <w:jc w:val="both"/>
      </w:pPr>
      <w:r>
        <w:rPr>
          <w:b/>
        </w:rPr>
        <w:t>DEL JEFE DE ACTIVIDADES ACADÉMICAS</w:t>
      </w:r>
    </w:p>
    <w:p w14:paraId="1A68413E" w14:textId="77777777" w:rsidR="00FA5AC0" w:rsidRDefault="00FA5AC0">
      <w:pPr>
        <w:jc w:val="both"/>
      </w:pPr>
    </w:p>
    <w:p w14:paraId="2C9BA9B0" w14:textId="77777777" w:rsidR="00FA5AC0" w:rsidRDefault="00000000">
      <w:pPr>
        <w:ind w:left="-142" w:firstLine="142"/>
        <w:jc w:val="both"/>
      </w:pPr>
      <w:r>
        <w:rPr>
          <w:b/>
        </w:rPr>
        <w:t>AL SR. DIRECTOR DE LA ESCUELA NAVAL “ARTURO PRAT”</w:t>
      </w:r>
    </w:p>
    <w:p w14:paraId="6AC98752" w14:textId="77777777" w:rsidR="00FA5AC0" w:rsidRDefault="00FA5AC0">
      <w:pPr>
        <w:jc w:val="both"/>
      </w:pPr>
    </w:p>
    <w:p w14:paraId="50595271" w14:textId="77777777" w:rsidR="00FA5AC0" w:rsidRDefault="00000000">
      <w:pPr>
        <w:tabs>
          <w:tab w:val="left" w:pos="425"/>
          <w:tab w:val="left" w:pos="850"/>
          <w:tab w:val="left" w:pos="1276"/>
        </w:tabs>
        <w:ind w:left="425" w:hanging="425"/>
        <w:jc w:val="both"/>
      </w:pPr>
      <w:r>
        <w:t>1.-</w:t>
      </w:r>
      <w:r>
        <w:tab/>
      </w:r>
      <w:r>
        <w:tab/>
      </w:r>
      <w:r>
        <w:tab/>
        <w:t xml:space="preserve">Informo a </w:t>
      </w:r>
      <w:proofErr w:type="spellStart"/>
      <w:r>
        <w:t>Us</w:t>
      </w:r>
      <w:proofErr w:type="spellEnd"/>
      <w:r>
        <w:t>. que, en el marco del Curso de Aspirantes a Oficiales de la Reserva Naval Yates 2026, se ha contado con la participación voluntaria y desinteresada de los Oficiales de Reserva que se individualizan en el presente oficio, quienes han contribuido sostenidamente a la formación militar, naval y valórica de los aspirantes, fortaleciendo la vinculación entre la Escuela Naval, la Reserva Naval y la comunidad.</w:t>
      </w:r>
    </w:p>
    <w:p w14:paraId="0DBCAA6C" w14:textId="77777777" w:rsidR="00FA5AC0" w:rsidRDefault="00FA5AC0">
      <w:pPr>
        <w:jc w:val="both"/>
      </w:pPr>
    </w:p>
    <w:p w14:paraId="19E29DE5" w14:textId="77777777" w:rsidR="00FA5AC0" w:rsidRDefault="00000000">
      <w:pPr>
        <w:tabs>
          <w:tab w:val="left" w:pos="425"/>
          <w:tab w:val="left" w:pos="850"/>
          <w:tab w:val="left" w:pos="1276"/>
        </w:tabs>
        <w:ind w:left="709" w:hanging="709"/>
        <w:jc w:val="both"/>
      </w:pPr>
      <w:r>
        <w:t>2.-</w:t>
      </w:r>
      <w:r>
        <w:tab/>
      </w:r>
      <w:r>
        <w:tab/>
      </w:r>
      <w:r>
        <w:tab/>
        <w:t>El artículo 49° Ter de la referencia a) establece la Condecoración “Cruz de Servicio en las Escuelas Matrices”, destinada a reconocer a Oficiales y Personal de Gente de Mar de la Armada de Chile que hayan contribuido al proceso formativo de Cadetes y Grumetes y se hayan hecho acreedores a este reconocimiento por sus servicios en la Escuela Naval “Arturo Prat” o en la Escuela de Grumetes “Alejandro Navarrete Cisterna”. En atención a la naturaleza, continuidad e impacto de los servicios prestados a la formación de los Oficiales de la Reserva Naval Yates, se propone evaluar el otorgamiento de dicha distinción a las siguientes personas:</w:t>
      </w:r>
    </w:p>
    <w:p w14:paraId="25D0178F" w14:textId="77777777" w:rsidR="00FA5AC0" w:rsidRDefault="00FA5AC0">
      <w:pPr>
        <w:jc w:val="both"/>
      </w:pPr>
    </w:p>
    <w:p w14:paraId="3B2499B9" w14:textId="4FAF3E9A" w:rsidR="00FA5AC0" w:rsidRDefault="00000000">
      <w:pPr>
        <w:tabs>
          <w:tab w:val="left" w:pos="425"/>
        </w:tabs>
        <w:ind w:left="850" w:hanging="425"/>
        <w:jc w:val="both"/>
        <w:rPr>
          <w:b/>
        </w:rPr>
      </w:pPr>
      <w:r>
        <w:rPr>
          <w:b/>
        </w:rPr>
        <w:t>a.-</w:t>
      </w:r>
      <w:r>
        <w:rPr>
          <w:b/>
        </w:rPr>
        <w:tab/>
      </w:r>
      <w:r w:rsidR="00467247">
        <w:rPr>
          <w:b/>
        </w:rPr>
        <w:t xml:space="preserve">Capitán de Corbeta IM RNY </w:t>
      </w:r>
      <w:r>
        <w:rPr>
          <w:b/>
        </w:rPr>
        <w:t>Claudio Bruno MELANDRI Hinojosa</w:t>
      </w:r>
      <w:r w:rsidR="00467247">
        <w:rPr>
          <w:b/>
        </w:rPr>
        <w:t>:</w:t>
      </w:r>
    </w:p>
    <w:p w14:paraId="6A19347A" w14:textId="77777777" w:rsidR="00467247" w:rsidRDefault="00467247">
      <w:pPr>
        <w:tabs>
          <w:tab w:val="left" w:pos="425"/>
        </w:tabs>
        <w:ind w:left="850" w:hanging="425"/>
        <w:jc w:val="both"/>
      </w:pPr>
    </w:p>
    <w:p w14:paraId="076D2BC6" w14:textId="63E462B8" w:rsidR="00467247" w:rsidRDefault="00000000" w:rsidP="00467247">
      <w:pPr>
        <w:ind w:left="850"/>
        <w:jc w:val="both"/>
      </w:pPr>
      <w:r>
        <w:t>Que, se ha desempeñado como instructor del Curso CAOR Yates en seis oportunidades, constituyéndose en el integrante con mayor continuidad dentro del grupo propuesto. Esta reiterada participación demuestra un compromiso sostenido con la formación militar, naval y valórica de los Oficiales de la Reserva Naval Yates</w:t>
      </w:r>
      <w:r w:rsidR="00467247">
        <w:t>.</w:t>
      </w:r>
      <w:r w:rsidR="00467247" w:rsidRPr="00467247">
        <w:t xml:space="preserve"> </w:t>
      </w:r>
      <w:r w:rsidR="00467247">
        <w:t xml:space="preserve">Resulta especialmente destacable que, en una de dichas oportunidades, se trasladó desde </w:t>
      </w:r>
      <w:r w:rsidR="00467247">
        <w:t>Venezuela</w:t>
      </w:r>
      <w:r w:rsidR="00467247">
        <w:t xml:space="preserve"> para cumplir con esta responsabilidad, demostrando un compromiso excepcional y desinteresado con el curso, la Reserva Naval y la Escuela Naval. </w:t>
      </w:r>
    </w:p>
    <w:p w14:paraId="062A20B5" w14:textId="2371E343" w:rsidR="00FA5AC0" w:rsidRDefault="00000000">
      <w:pPr>
        <w:ind w:left="850"/>
        <w:jc w:val="both"/>
      </w:pPr>
      <w:r>
        <w:t xml:space="preserve">Su aporte también se ha materializado en iniciativas de alto valor para la Institución, entre ellas el diseño y habilitación de </w:t>
      </w:r>
      <w:r w:rsidR="00467247">
        <w:t xml:space="preserve">la Sala Histórica de la Escuela Naval “Arturo Prat”, </w:t>
      </w:r>
      <w:r>
        <w:t xml:space="preserve">la </w:t>
      </w:r>
      <w:r w:rsidR="00467247">
        <w:t>donación</w:t>
      </w:r>
      <w:r>
        <w:t xml:space="preserve"> de más de sesenta </w:t>
      </w:r>
      <w:r w:rsidR="00467247">
        <w:t>computadores su continuo apoyo para el financiamiento de la Regata “Off Valparaíso”.</w:t>
      </w:r>
      <w:r>
        <w:t xml:space="preserve"> La frecuencia de su participación como instructor, sumada a estos apoyos, evidencia una trayectoria prolongada y desinteresada al servicio de la formación de Oficiales de Reserva y del posicionamiento de la Armada de Chile</w:t>
      </w:r>
      <w:r w:rsidR="00467247">
        <w:t xml:space="preserve"> en el ambiente civil</w:t>
      </w:r>
      <w:r>
        <w:t>.</w:t>
      </w:r>
    </w:p>
    <w:p w14:paraId="193572B5" w14:textId="77777777" w:rsidR="00FA5AC0" w:rsidRDefault="00FA5AC0">
      <w:pPr>
        <w:jc w:val="both"/>
      </w:pPr>
    </w:p>
    <w:p w14:paraId="48950508" w14:textId="77777777" w:rsidR="00467247" w:rsidRDefault="00467247">
      <w:pPr>
        <w:jc w:val="both"/>
      </w:pPr>
    </w:p>
    <w:p w14:paraId="2FD0A0ED" w14:textId="77777777" w:rsidR="00B711BA" w:rsidRDefault="00B711BA">
      <w:pPr>
        <w:jc w:val="both"/>
      </w:pPr>
    </w:p>
    <w:p w14:paraId="42533355" w14:textId="77777777" w:rsidR="00467247" w:rsidRDefault="00467247">
      <w:pPr>
        <w:jc w:val="both"/>
      </w:pPr>
    </w:p>
    <w:p w14:paraId="327E5103" w14:textId="304D0D83" w:rsidR="00FA5AC0" w:rsidRDefault="00000000">
      <w:pPr>
        <w:tabs>
          <w:tab w:val="left" w:pos="425"/>
        </w:tabs>
        <w:ind w:left="850" w:hanging="425"/>
        <w:jc w:val="both"/>
        <w:rPr>
          <w:b/>
        </w:rPr>
      </w:pPr>
      <w:r>
        <w:rPr>
          <w:b/>
        </w:rPr>
        <w:lastRenderedPageBreak/>
        <w:t>b.-</w:t>
      </w:r>
      <w:r>
        <w:rPr>
          <w:b/>
        </w:rPr>
        <w:tab/>
      </w:r>
      <w:proofErr w:type="gramStart"/>
      <w:r w:rsidR="00467247">
        <w:rPr>
          <w:b/>
        </w:rPr>
        <w:t>Teniente</w:t>
      </w:r>
      <w:proofErr w:type="gramEnd"/>
      <w:r w:rsidR="00467247">
        <w:rPr>
          <w:b/>
        </w:rPr>
        <w:t xml:space="preserve"> 2° RNY </w:t>
      </w:r>
      <w:r>
        <w:rPr>
          <w:b/>
        </w:rPr>
        <w:t>Luis Felipe HURTADO Ureta</w:t>
      </w:r>
      <w:r w:rsidR="00467247">
        <w:rPr>
          <w:b/>
        </w:rPr>
        <w:t>:</w:t>
      </w:r>
    </w:p>
    <w:p w14:paraId="5BFE95CB" w14:textId="77777777" w:rsidR="00467247" w:rsidRDefault="00467247">
      <w:pPr>
        <w:tabs>
          <w:tab w:val="left" w:pos="425"/>
        </w:tabs>
        <w:ind w:left="850" w:hanging="425"/>
        <w:jc w:val="both"/>
      </w:pPr>
    </w:p>
    <w:p w14:paraId="32F6AFF7" w14:textId="3A4DCED5" w:rsidR="00FA5AC0" w:rsidRDefault="00000000">
      <w:pPr>
        <w:ind w:left="850"/>
        <w:jc w:val="both"/>
      </w:pPr>
      <w:r>
        <w:t xml:space="preserve">Que, se ha desempeñado como instructor del Curso CAOR Yates en cuatro oportunidades, correspondientes a los años 2014, 2018, 2023 y 2026. La reiteración de su labor como instructor da cuenta de una disposición permanente para contribuir a la formación de los Oficiales de la Reserva Naval Yates. </w:t>
      </w:r>
    </w:p>
    <w:p w14:paraId="3CC96255" w14:textId="77777777" w:rsidR="00FA5AC0" w:rsidRDefault="00FA5AC0">
      <w:pPr>
        <w:jc w:val="both"/>
      </w:pPr>
    </w:p>
    <w:p w14:paraId="14CE3B49" w14:textId="5BEF19F6" w:rsidR="00FA5AC0" w:rsidRDefault="00000000">
      <w:pPr>
        <w:tabs>
          <w:tab w:val="left" w:pos="425"/>
        </w:tabs>
        <w:ind w:left="850" w:hanging="425"/>
        <w:jc w:val="both"/>
        <w:rPr>
          <w:b/>
        </w:rPr>
      </w:pPr>
      <w:r>
        <w:rPr>
          <w:b/>
        </w:rPr>
        <w:t>c.-</w:t>
      </w:r>
      <w:r>
        <w:rPr>
          <w:b/>
        </w:rPr>
        <w:tab/>
      </w:r>
      <w:proofErr w:type="gramStart"/>
      <w:r w:rsidR="00467247">
        <w:rPr>
          <w:b/>
        </w:rPr>
        <w:t>Teniente</w:t>
      </w:r>
      <w:proofErr w:type="gramEnd"/>
      <w:r w:rsidR="00467247">
        <w:rPr>
          <w:b/>
        </w:rPr>
        <w:t xml:space="preserve"> 2° RNY </w:t>
      </w:r>
      <w:r>
        <w:rPr>
          <w:b/>
        </w:rPr>
        <w:t xml:space="preserve">María Eugenia BASCUÑAN </w:t>
      </w:r>
      <w:proofErr w:type="spellStart"/>
      <w:r>
        <w:rPr>
          <w:b/>
        </w:rPr>
        <w:t>Igualt</w:t>
      </w:r>
      <w:proofErr w:type="spellEnd"/>
      <w:r w:rsidR="00467247">
        <w:rPr>
          <w:b/>
        </w:rPr>
        <w:t>:</w:t>
      </w:r>
    </w:p>
    <w:p w14:paraId="3CA56F13" w14:textId="77777777" w:rsidR="00467247" w:rsidRDefault="00467247">
      <w:pPr>
        <w:tabs>
          <w:tab w:val="left" w:pos="425"/>
        </w:tabs>
        <w:ind w:left="850" w:hanging="425"/>
        <w:jc w:val="both"/>
      </w:pPr>
    </w:p>
    <w:p w14:paraId="46C52248" w14:textId="35B101A5" w:rsidR="00FA5AC0" w:rsidRDefault="00000000">
      <w:pPr>
        <w:ind w:left="850"/>
        <w:jc w:val="both"/>
      </w:pPr>
      <w:r>
        <w:t xml:space="preserve">Que, ha integrado el equipo de instructores del Curso CAOR Yates en cuatro oportunidades, correspondientes a los años 2014, 2018, 2023 y 2026. La continuidad de esta </w:t>
      </w:r>
      <w:proofErr w:type="gramStart"/>
      <w:r>
        <w:t>participación,</w:t>
      </w:r>
      <w:proofErr w:type="gramEnd"/>
      <w:r>
        <w:t xml:space="preserve"> constituye el mérito central de su postulación y refleja una disposición permanente para contribuir a la formación de los Oficiales de la Reserva Naval Yates. Resulta especialmente destacable que, en una de dichas oportunidades, se trasladó desde Suiza para cumplir con esta responsabilidad, demostrando un compromiso excepcional y desinteresado con el curso, la Reserva Naval y la Escuela Naval. </w:t>
      </w:r>
    </w:p>
    <w:p w14:paraId="13C0F7EE" w14:textId="77777777" w:rsidR="00FA5AC0" w:rsidRDefault="00FA5AC0">
      <w:pPr>
        <w:jc w:val="both"/>
      </w:pPr>
    </w:p>
    <w:p w14:paraId="6CF41BC8" w14:textId="77777777" w:rsidR="00FA5AC0" w:rsidRDefault="00000000">
      <w:pPr>
        <w:tabs>
          <w:tab w:val="left" w:pos="425"/>
          <w:tab w:val="left" w:pos="850"/>
          <w:tab w:val="left" w:pos="1276"/>
        </w:tabs>
        <w:ind w:left="709" w:hanging="709"/>
        <w:jc w:val="both"/>
      </w:pPr>
      <w:r>
        <w:t>3.-</w:t>
      </w:r>
      <w:r>
        <w:tab/>
      </w:r>
      <w:r>
        <w:tab/>
      </w:r>
      <w:r>
        <w:tab/>
        <w:t>Los antecedentes descritos permiten apreciar que los instructores propuestos han prestado servicios distinguidos, sostenidos y de carácter eminentemente voluntario, contribuyendo no sólo al cumplimiento de los objetivos formativos del Curso CAOR Yates, sino también a la difusión de las tradiciones navales, al fortalecimiento de la Reserva Naval y al posicionamiento de la Armada ante la sociedad civil.</w:t>
      </w:r>
    </w:p>
    <w:p w14:paraId="6BDABBF1" w14:textId="77777777" w:rsidR="00FA5AC0" w:rsidRDefault="00FA5AC0">
      <w:pPr>
        <w:jc w:val="both"/>
      </w:pPr>
    </w:p>
    <w:p w14:paraId="41690928" w14:textId="616A9743" w:rsidR="00FA5AC0" w:rsidRDefault="00000000">
      <w:pPr>
        <w:tabs>
          <w:tab w:val="left" w:pos="425"/>
          <w:tab w:val="left" w:pos="850"/>
          <w:tab w:val="left" w:pos="1276"/>
        </w:tabs>
        <w:ind w:left="709" w:hanging="709"/>
        <w:jc w:val="both"/>
      </w:pPr>
      <w:r>
        <w:t>4.-</w:t>
      </w:r>
      <w:r>
        <w:tab/>
      </w:r>
      <w:r>
        <w:tab/>
      </w:r>
      <w:r>
        <w:tab/>
        <w:t xml:space="preserve">En mérito de lo anterior, solicito a </w:t>
      </w:r>
      <w:proofErr w:type="spellStart"/>
      <w:r>
        <w:t>Us</w:t>
      </w:r>
      <w:proofErr w:type="spellEnd"/>
      <w:r>
        <w:t>. tenga a bien evaluar y, si lo estima procedente, elevar a la autoridad competente la proposición fundamentada para otorgar</w:t>
      </w:r>
      <w:r w:rsidR="00467247">
        <w:t xml:space="preserve">, por </w:t>
      </w:r>
      <w:proofErr w:type="spellStart"/>
      <w:r w:rsidR="00467247">
        <w:t>exepción</w:t>
      </w:r>
      <w:proofErr w:type="spellEnd"/>
      <w:r w:rsidR="00467247">
        <w:t>,</w:t>
      </w:r>
      <w:r>
        <w:t xml:space="preserve"> la Condecoración “Cruz de Servicio en las Escuelas Matrices” a</w:t>
      </w:r>
      <w:r w:rsidR="00467247">
        <w:t xml:space="preserve">l CC IM RNY </w:t>
      </w:r>
      <w:r>
        <w:t xml:space="preserve">Claudio Bruno </w:t>
      </w:r>
      <w:proofErr w:type="spellStart"/>
      <w:r>
        <w:t>Melandri</w:t>
      </w:r>
      <w:proofErr w:type="spellEnd"/>
      <w:r>
        <w:t xml:space="preserve"> Hinojosa, </w:t>
      </w:r>
      <w:r w:rsidR="00467247">
        <w:t xml:space="preserve">al </w:t>
      </w:r>
      <w:proofErr w:type="gramStart"/>
      <w:r w:rsidR="00467247">
        <w:t>Teniente</w:t>
      </w:r>
      <w:proofErr w:type="gramEnd"/>
      <w:r w:rsidR="00467247">
        <w:t xml:space="preserve"> 2° RNY</w:t>
      </w:r>
      <w:r>
        <w:t xml:space="preserve"> Luis Felipe Hurtado Ureta y </w:t>
      </w:r>
      <w:r w:rsidR="00467247">
        <w:t xml:space="preserve">a la </w:t>
      </w:r>
      <w:proofErr w:type="gramStart"/>
      <w:r w:rsidR="00467247">
        <w:t>Teniente</w:t>
      </w:r>
      <w:proofErr w:type="gramEnd"/>
      <w:r w:rsidR="00467247">
        <w:t xml:space="preserve"> 2° RNY</w:t>
      </w:r>
      <w:r>
        <w:t xml:space="preserve"> María Eugenia </w:t>
      </w:r>
      <w:proofErr w:type="spellStart"/>
      <w:r>
        <w:t>Bascuñan</w:t>
      </w:r>
      <w:proofErr w:type="spellEnd"/>
      <w:r>
        <w:t xml:space="preserve"> </w:t>
      </w:r>
      <w:proofErr w:type="spellStart"/>
      <w:r>
        <w:t>Igualt</w:t>
      </w:r>
      <w:proofErr w:type="spellEnd"/>
      <w:r>
        <w:t>, conforme a lo dispuesto en el artículo 49° de la referencia a)</w:t>
      </w:r>
      <w:r w:rsidR="00467247">
        <w:t>.</w:t>
      </w:r>
    </w:p>
    <w:p w14:paraId="75912011" w14:textId="77777777" w:rsidR="00FA5AC0" w:rsidRDefault="00FA5AC0">
      <w:pPr>
        <w:jc w:val="both"/>
      </w:pPr>
    </w:p>
    <w:p w14:paraId="5B881287" w14:textId="32451868" w:rsidR="00FA5AC0" w:rsidRDefault="00000000">
      <w:pPr>
        <w:tabs>
          <w:tab w:val="left" w:pos="425"/>
          <w:tab w:val="left" w:pos="850"/>
          <w:tab w:val="left" w:pos="1276"/>
        </w:tabs>
        <w:ind w:left="709" w:hanging="709"/>
        <w:jc w:val="both"/>
      </w:pPr>
      <w:r>
        <w:t>5.-</w:t>
      </w:r>
      <w:r>
        <w:tab/>
      </w:r>
      <w:r>
        <w:tab/>
      </w:r>
      <w:r>
        <w:tab/>
        <w:t xml:space="preserve">Lo que informo a </w:t>
      </w:r>
      <w:proofErr w:type="spellStart"/>
      <w:r>
        <w:t>U</w:t>
      </w:r>
      <w:r w:rsidR="00467247">
        <w:t>s</w:t>
      </w:r>
      <w:proofErr w:type="spellEnd"/>
      <w:r>
        <w:t>., en cumplimiento de mi deber y para los fines que estime convenientes.</w:t>
      </w:r>
    </w:p>
    <w:p w14:paraId="0E3BA388" w14:textId="77777777" w:rsidR="00FA5AC0" w:rsidRDefault="00FA5AC0">
      <w:pPr>
        <w:jc w:val="both"/>
      </w:pPr>
    </w:p>
    <w:p w14:paraId="20FD4DC2" w14:textId="77777777" w:rsidR="00FA5AC0" w:rsidRDefault="00FA5AC0">
      <w:pPr>
        <w:jc w:val="both"/>
      </w:pPr>
    </w:p>
    <w:p w14:paraId="54221C15" w14:textId="1FC6181D" w:rsidR="00FA5AC0" w:rsidRDefault="00000000" w:rsidP="00467247">
      <w:r>
        <w:rPr>
          <w:b/>
        </w:rPr>
        <w:tab/>
      </w:r>
    </w:p>
    <w:p w14:paraId="3B9C386E" w14:textId="77777777" w:rsidR="00FA5AC0" w:rsidRDefault="00000000">
      <w:pPr>
        <w:jc w:val="both"/>
      </w:pPr>
      <w:r>
        <w:rPr>
          <w:b/>
        </w:rPr>
        <w:t>DISTRIBUCIÓN:</w:t>
      </w:r>
    </w:p>
    <w:p w14:paraId="732DB5E4" w14:textId="77777777" w:rsidR="00FA5AC0" w:rsidRDefault="00000000">
      <w:pPr>
        <w:jc w:val="both"/>
      </w:pPr>
      <w:r>
        <w:t>1.- D.E.N. “A.P.”</w:t>
      </w:r>
    </w:p>
    <w:p w14:paraId="3BA7D52E" w14:textId="77777777" w:rsidR="00FA5AC0" w:rsidRDefault="00000000">
      <w:pPr>
        <w:jc w:val="both"/>
      </w:pPr>
      <w:r>
        <w:t>2.- ARCHIVO/</w:t>
      </w:r>
    </w:p>
    <w:sectPr w:rsidR="00FA5AC0">
      <w:headerReference w:type="default" r:id="rId7"/>
      <w:pgSz w:w="12240" w:h="18720"/>
      <w:pgMar w:top="1134" w:right="851" w:bottom="1134" w:left="1701"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2EA2" w14:textId="77777777" w:rsidR="005A7AF2" w:rsidRDefault="005A7AF2">
      <w:r>
        <w:separator/>
      </w:r>
    </w:p>
  </w:endnote>
  <w:endnote w:type="continuationSeparator" w:id="0">
    <w:p w14:paraId="3CC65986" w14:textId="77777777" w:rsidR="005A7AF2" w:rsidRDefault="005A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font>
  <w:font w:name="Noto Sans CJK SC">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C433" w14:textId="77777777" w:rsidR="005A7AF2" w:rsidRDefault="005A7AF2">
      <w:r>
        <w:separator/>
      </w:r>
    </w:p>
  </w:footnote>
  <w:footnote w:type="continuationSeparator" w:id="0">
    <w:p w14:paraId="56AB01F9" w14:textId="77777777" w:rsidR="005A7AF2" w:rsidRDefault="005A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1A73E" w14:textId="77777777" w:rsidR="00FA5AC0" w:rsidRDefault="00000000">
    <w:pPr>
      <w:ind w:left="4320"/>
      <w:jc w:val="both"/>
      <w:rPr>
        <w:rFonts w:cs="Arial"/>
        <w:lang w:val="pt-BR"/>
      </w:rPr>
    </w:pPr>
    <w:r>
      <w:rPr>
        <w:rFonts w:cs="Arial"/>
        <w:lang w:val="pt-BR"/>
      </w:rPr>
      <w:t>EJEMPLAR N°   _______/     HOJA N</w:t>
    </w:r>
    <w:proofErr w:type="gramStart"/>
    <w:r>
      <w:rPr>
        <w:rFonts w:cs="Arial"/>
        <w:lang w:val="pt-BR"/>
      </w:rPr>
      <w:t>°  _</w:t>
    </w:r>
    <w:proofErr w:type="gramEnd"/>
    <w:r>
      <w:rPr>
        <w:rFonts w:cs="Arial"/>
        <w:lang w:val="pt-BR"/>
      </w:rPr>
      <w:t>______/</w:t>
    </w:r>
  </w:p>
  <w:p w14:paraId="4019E6BE" w14:textId="77777777" w:rsidR="00FA5AC0" w:rsidRDefault="00FA5AC0">
    <w:pPr>
      <w:pStyle w:val="Encabezado"/>
      <w:rPr>
        <w:rFonts w:cs="Arial"/>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DD5941"/>
    <w:multiLevelType w:val="multilevel"/>
    <w:tmpl w:val="9F2CD9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68567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AC0"/>
    <w:rsid w:val="00252615"/>
    <w:rsid w:val="00467247"/>
    <w:rsid w:val="005A7AF2"/>
    <w:rsid w:val="00B711BA"/>
    <w:rsid w:val="00FA5AC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3DFB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Times New Roman"/>
      <w:szCs w:val="20"/>
      <w:lang w:val="es-ES" w:bidi="ar-SA"/>
    </w:rPr>
  </w:style>
  <w:style w:type="paragraph" w:styleId="Ttulo6">
    <w:name w:val="heading 6"/>
    <w:basedOn w:val="Normal"/>
    <w:next w:val="Normal"/>
    <w:uiPriority w:val="9"/>
    <w:semiHidden/>
    <w:unhideWhenUsed/>
    <w:qFormat/>
    <w:pPr>
      <w:keepNext/>
      <w:numPr>
        <w:ilvl w:val="5"/>
        <w:numId w:val="1"/>
      </w:numPr>
      <w:ind w:left="4111"/>
      <w:outlineLvl w:val="5"/>
    </w:pPr>
    <w:rPr>
      <w:lang w:val="es-MX"/>
    </w:rPr>
  </w:style>
  <w:style w:type="paragraph" w:styleId="Ttulo7">
    <w:name w:val="heading 7"/>
    <w:basedOn w:val="Normal"/>
    <w:next w:val="Normal"/>
    <w:qFormat/>
    <w:pPr>
      <w:keepNext/>
      <w:numPr>
        <w:ilvl w:val="6"/>
        <w:numId w:val="1"/>
      </w:numPr>
      <w:tabs>
        <w:tab w:val="center" w:pos="6521"/>
      </w:tabs>
      <w:jc w:val="both"/>
      <w:outlineLvl w:val="6"/>
    </w:pPr>
    <w:rPr>
      <w:color w:val="00008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qFormat/>
  </w:style>
  <w:style w:type="character" w:customStyle="1" w:styleId="TextosinformatoCar">
    <w:name w:val="Texto sin formato Car"/>
    <w:qFormat/>
    <w:rPr>
      <w:rFonts w:ascii="Courier New" w:hAnsi="Courier New" w:cs="Courier New"/>
    </w:rPr>
  </w:style>
  <w:style w:type="character" w:customStyle="1" w:styleId="EncabezadoCar">
    <w:name w:val="Encabezado Car"/>
    <w:qFormat/>
  </w:style>
  <w:style w:type="character" w:customStyle="1" w:styleId="PiedepginaCar">
    <w:name w:val="Pie de página Car"/>
    <w:qFormat/>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Cs w:val="24"/>
    </w:rPr>
  </w:style>
  <w:style w:type="paragraph" w:customStyle="1" w:styleId="Index">
    <w:name w:val="Index"/>
    <w:basedOn w:val="Normal"/>
    <w:qFormat/>
    <w:pPr>
      <w:suppressLineNumbers/>
    </w:pPr>
    <w:rPr>
      <w:rFonts w:cs="Lohit Devanagari"/>
    </w:rPr>
  </w:style>
  <w:style w:type="paragraph" w:styleId="Sangradetextonormal">
    <w:name w:val="Body Text Indent"/>
    <w:basedOn w:val="Normal"/>
    <w:pPr>
      <w:ind w:left="2835" w:hanging="2835"/>
    </w:pPr>
    <w:rPr>
      <w:lang w:val="es-MX"/>
    </w:rPr>
  </w:style>
  <w:style w:type="paragraph" w:styleId="Sangra2detindependiente">
    <w:name w:val="Body Text Indent 2"/>
    <w:basedOn w:val="Normal"/>
    <w:qFormat/>
    <w:pPr>
      <w:ind w:left="284" w:hanging="284"/>
    </w:pPr>
    <w:rPr>
      <w:lang w:val="es-MX"/>
    </w:rPr>
  </w:style>
  <w:style w:type="paragraph" w:customStyle="1" w:styleId="formesctituloblanco">
    <w:name w:val="formesctituloblanco"/>
    <w:basedOn w:val="Normal"/>
    <w:qFormat/>
    <w:pPr>
      <w:spacing w:before="280" w:after="280"/>
    </w:pPr>
    <w:rPr>
      <w:szCs w:val="24"/>
      <w:lang w:val="es-CL"/>
    </w:rPr>
  </w:style>
  <w:style w:type="paragraph" w:styleId="Prrafodelista">
    <w:name w:val="List Paragraph"/>
    <w:basedOn w:val="Normal"/>
    <w:qFormat/>
    <w:pPr>
      <w:ind w:left="720"/>
      <w:contextualSpacing/>
    </w:pPr>
    <w:rPr>
      <w:rFonts w:ascii="Calibri" w:eastAsia="Calibri" w:hAnsi="Calibri" w:cs="Calibri"/>
      <w:sz w:val="22"/>
      <w:szCs w:val="22"/>
      <w:lang w:val="es-CL"/>
    </w:rPr>
  </w:style>
  <w:style w:type="paragraph" w:styleId="Textosinformato">
    <w:name w:val="Plain Text"/>
    <w:basedOn w:val="Normal"/>
    <w:qFormat/>
    <w:rPr>
      <w:rFonts w:ascii="Courier New" w:hAnsi="Courier New" w:cs="Courier New"/>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OFICIO_PROPUESTA_CRUZ_SERVICIO_ESCUELAS_MATRICES_CAOR_YATES_2026_v2.dotx</Template>
  <TotalTime>12</TotalTime>
  <Pages>2</Pages>
  <Words>754</Words>
  <Characters>4090</Characters>
  <Application>Microsoft Office Word</Application>
  <DocSecurity>0</DocSecurity>
  <Lines>87</Lines>
  <Paragraphs>22</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EJEMPLAR N°   _______/     HOJA N°  _______/</dc:title>
  <dc:subject/>
  <dc:creator>Escuela Naval "Arturo Prat"</dc:creator>
  <cp:keywords/>
  <dc:description/>
  <cp:lastModifiedBy>Friedrich von der Weth</cp:lastModifiedBy>
  <cp:revision>3</cp:revision>
  <cp:lastPrinted>2019-05-24T09:49:00Z</cp:lastPrinted>
  <dcterms:created xsi:type="dcterms:W3CDTF">2026-08-05T16:15:00Z</dcterms:created>
  <dcterms:modified xsi:type="dcterms:W3CDTF">2026-08-05T16:16:00Z</dcterms:modified>
  <dc:language>en-US</dc:language>
</cp:coreProperties>
</file>