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96FA2D" w14:textId="77777777" w:rsidR="003E0D79" w:rsidRDefault="003E0D79"/>
    <w:p w14:paraId="31D35CA6" w14:textId="5BD68408" w:rsidR="003E0D79" w:rsidRDefault="003E0D79">
      <w:proofErr w:type="spellStart"/>
      <w:r>
        <w:t>MOTIN</w:t>
      </w:r>
      <w:proofErr w:type="spellEnd"/>
      <w:r>
        <w:t xml:space="preserve"> DEL CAINE</w:t>
      </w:r>
    </w:p>
    <w:p w14:paraId="5C9BC9A2" w14:textId="77777777" w:rsidR="003E0D79" w:rsidRDefault="003E0D79"/>
    <w:p w14:paraId="2DDAD75D" w14:textId="27957A87" w:rsidR="0058088A" w:rsidRDefault="003E0D79">
      <w:hyperlink r:id="rId4" w:history="1">
        <w:r w:rsidRPr="005A64B2">
          <w:rPr>
            <w:rStyle w:val="Hipervnculo"/>
          </w:rPr>
          <w:t>https://</w:t>
        </w:r>
        <w:proofErr w:type="spellStart"/>
        <w:r w:rsidRPr="005A64B2">
          <w:rPr>
            <w:rStyle w:val="Hipervnculo"/>
          </w:rPr>
          <w:t>www.youtube.com</w:t>
        </w:r>
        <w:proofErr w:type="spellEnd"/>
        <w:r w:rsidRPr="005A64B2">
          <w:rPr>
            <w:rStyle w:val="Hipervnculo"/>
          </w:rPr>
          <w:t>/</w:t>
        </w:r>
        <w:proofErr w:type="spellStart"/>
        <w:r w:rsidRPr="005A64B2">
          <w:rPr>
            <w:rStyle w:val="Hipervnculo"/>
          </w:rPr>
          <w:t>watch?v</w:t>
        </w:r>
        <w:proofErr w:type="spellEnd"/>
        <w:r w:rsidRPr="005A64B2">
          <w:rPr>
            <w:rStyle w:val="Hipervnculo"/>
          </w:rPr>
          <w:t>=</w:t>
        </w:r>
        <w:proofErr w:type="spellStart"/>
        <w:r w:rsidRPr="005A64B2">
          <w:rPr>
            <w:rStyle w:val="Hipervnculo"/>
          </w:rPr>
          <w:t>7DmrkD3vG4E</w:t>
        </w:r>
        <w:proofErr w:type="spellEnd"/>
      </w:hyperlink>
    </w:p>
    <w:p w14:paraId="18549169" w14:textId="77777777" w:rsidR="003E0D79" w:rsidRDefault="003E0D79"/>
    <w:sectPr w:rsidR="003E0D79" w:rsidSect="000245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D79"/>
    <w:rsid w:val="00024599"/>
    <w:rsid w:val="003E0D79"/>
    <w:rsid w:val="0058088A"/>
    <w:rsid w:val="00AB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465A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E0D7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E0D79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E0D7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7DmrkD3vG4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MOTIN DEL CAINE.dotx</Template>
  <TotalTime>0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Catril Mora</dc:creator>
  <cp:keywords/>
  <dc:description/>
  <cp:lastModifiedBy>Marcelo Catril Mora</cp:lastModifiedBy>
  <cp:revision>2</cp:revision>
  <dcterms:created xsi:type="dcterms:W3CDTF">2022-04-13T04:25:00Z</dcterms:created>
  <dcterms:modified xsi:type="dcterms:W3CDTF">2022-04-13T04:25:00Z</dcterms:modified>
</cp:coreProperties>
</file>