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177BA" w14:textId="77777777" w:rsidR="00BE34F3" w:rsidRDefault="00BE34F3">
      <w:pPr>
        <w:spacing w:after="119" w:line="259" w:lineRule="auto"/>
        <w:ind w:left="1317" w:firstLine="0"/>
      </w:pPr>
    </w:p>
    <w:p w14:paraId="350B1022" w14:textId="77777777" w:rsidR="00BE34F3" w:rsidRDefault="001A1A22" w:rsidP="00D12C73">
      <w:pPr>
        <w:tabs>
          <w:tab w:val="center" w:pos="2161"/>
          <w:tab w:val="center" w:pos="4239"/>
        </w:tabs>
        <w:ind w:left="0" w:firstLine="0"/>
      </w:pPr>
      <w:r>
        <w:rPr>
          <w:sz w:val="22"/>
        </w:rPr>
        <w:tab/>
      </w:r>
    </w:p>
    <w:p w14:paraId="0476C20B" w14:textId="77777777" w:rsidR="00BE34F3" w:rsidRDefault="001A1A22">
      <w:pPr>
        <w:pStyle w:val="Ttulo1"/>
        <w:ind w:left="431" w:firstLine="0"/>
        <w:jc w:val="center"/>
      </w:pPr>
      <w:r>
        <w:t>PROFESORES CIVILES ÁREA ACADÉMICA</w:t>
      </w:r>
      <w:r w:rsidR="00776C3F">
        <w:t xml:space="preserve"> 202</w:t>
      </w:r>
      <w:r w:rsidR="00E601BB">
        <w:t>4</w:t>
      </w:r>
      <w:r w:rsidR="00776C3F">
        <w:t>:</w:t>
      </w:r>
    </w:p>
    <w:p w14:paraId="5AFEE3BB" w14:textId="77777777" w:rsidR="00D12C73" w:rsidRDefault="001A1A22">
      <w:pPr>
        <w:tabs>
          <w:tab w:val="center" w:pos="984"/>
          <w:tab w:val="center" w:pos="2213"/>
          <w:tab w:val="center" w:pos="3460"/>
          <w:tab w:val="center" w:pos="4723"/>
          <w:tab w:val="center" w:pos="5967"/>
          <w:tab w:val="center" w:pos="7170"/>
          <w:tab w:val="center" w:pos="8415"/>
          <w:tab w:val="center" w:pos="9714"/>
          <w:tab w:val="center" w:pos="10945"/>
          <w:tab w:val="right" w:pos="12556"/>
        </w:tabs>
        <w:ind w:left="0" w:firstLine="0"/>
        <w:rPr>
          <w:sz w:val="22"/>
        </w:rPr>
      </w:pPr>
      <w:r>
        <w:rPr>
          <w:sz w:val="22"/>
        </w:rPr>
        <w:tab/>
      </w:r>
    </w:p>
    <w:p w14:paraId="7F735E90" w14:textId="77777777" w:rsidR="00BE34F3" w:rsidRDefault="001A1A22">
      <w:pPr>
        <w:tabs>
          <w:tab w:val="center" w:pos="984"/>
          <w:tab w:val="center" w:pos="2213"/>
          <w:tab w:val="center" w:pos="3460"/>
          <w:tab w:val="center" w:pos="4723"/>
          <w:tab w:val="center" w:pos="5967"/>
          <w:tab w:val="center" w:pos="7170"/>
          <w:tab w:val="center" w:pos="8415"/>
          <w:tab w:val="center" w:pos="9714"/>
          <w:tab w:val="center" w:pos="10945"/>
          <w:tab w:val="right" w:pos="12556"/>
        </w:tabs>
        <w:ind w:left="0" w:firstLine="0"/>
      </w:pPr>
      <w:r>
        <w:tab/>
      </w:r>
      <w:r>
        <w:tab/>
      </w:r>
      <w:r>
        <w:tab/>
      </w:r>
      <w:r>
        <w:tab/>
      </w:r>
      <w:r>
        <w:tab/>
      </w:r>
      <w:r>
        <w:tab/>
      </w:r>
      <w:r>
        <w:tab/>
      </w:r>
      <w:r>
        <w:tab/>
      </w:r>
      <w:r>
        <w:tab/>
      </w:r>
    </w:p>
    <w:p w14:paraId="07FFAE28" w14:textId="77777777" w:rsidR="00BE34F3" w:rsidRDefault="00BE34F3">
      <w:pPr>
        <w:spacing w:after="86" w:line="259" w:lineRule="auto"/>
        <w:ind w:left="417" w:right="-124" w:firstLine="0"/>
      </w:pPr>
    </w:p>
    <w:p w14:paraId="76C8E11C" w14:textId="77777777" w:rsidR="00D12C73" w:rsidRDefault="00416B9D" w:rsidP="00D12C73">
      <w:pPr>
        <w:spacing w:after="86" w:line="259" w:lineRule="auto"/>
        <w:ind w:left="-142" w:right="-124" w:firstLine="142"/>
      </w:pPr>
      <w:r>
        <w:rPr>
          <w:noProof/>
        </w:rPr>
        <w:pict w14:anchorId="7AB1F4DD">
          <v:shapetype id="_x0000_t202" coordsize="21600,21600" o:spt="202" path="m,l,21600r21600,l21600,xe">
            <v:stroke joinstyle="miter"/>
            <v:path gradientshapeok="t" o:connecttype="rect"/>
          </v:shapetype>
          <v:shape id="Cuadro de texto 2" o:spid="_x0000_s1026" type="#_x0000_t202" style="position:absolute;left:0;text-align:left;margin-left:96.55pt;margin-top:12.5pt;width:484.25pt;height:63.45pt;z-index:2517601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">
            <v:textbox style="mso-next-textbox:#Cuadro de texto 2">
              <w:txbxContent>
                <w:p w14:paraId="7A7ACB65" w14:textId="0F73C416" w:rsidR="00B663F9" w:rsidRDefault="00B663F9" w:rsidP="00A65C87">
                  <w:pPr>
                    <w:ind w:left="0" w:firstLine="0"/>
                    <w:jc w:val="both"/>
                    <w:rPr>
                      <w:sz w:val="22"/>
                    </w:rPr>
                  </w:pPr>
                  <w:r w:rsidRPr="00B663F9">
                    <w:rPr>
                      <w:sz w:val="22"/>
                      <w:u w:val="single"/>
                    </w:rPr>
                    <w:t>Decana</w:t>
                  </w:r>
                  <w:r>
                    <w:rPr>
                      <w:sz w:val="22"/>
                    </w:rPr>
                    <w:t>:</w:t>
                  </w:r>
                  <w:r w:rsidR="006C55F9">
                    <w:rPr>
                      <w:sz w:val="22"/>
                    </w:rPr>
                    <w:t xml:space="preserve">  </w:t>
                  </w:r>
                  <w:r w:rsidR="0010332B">
                    <w:rPr>
                      <w:sz w:val="22"/>
                    </w:rPr>
                    <w:t xml:space="preserve">presenta </w:t>
                  </w:r>
                  <w:r w:rsidR="007E5009" w:rsidRPr="00222244">
                    <w:rPr>
                      <w:sz w:val="22"/>
                    </w:rPr>
                    <w:t xml:space="preserve">compromiso y participación con las actividades </w:t>
                  </w:r>
                  <w:r w:rsidR="007E5009">
                    <w:rPr>
                      <w:sz w:val="22"/>
                    </w:rPr>
                    <w:t xml:space="preserve">de </w:t>
                  </w:r>
                  <w:r w:rsidR="007E5009" w:rsidRPr="00222244">
                    <w:rPr>
                      <w:sz w:val="22"/>
                    </w:rPr>
                    <w:t>la</w:t>
                  </w:r>
                  <w:r w:rsidR="00A454C2">
                    <w:rPr>
                      <w:sz w:val="22"/>
                    </w:rPr>
                    <w:t xml:space="preserve"> E</w:t>
                  </w:r>
                  <w:r w:rsidR="007E5009" w:rsidRPr="00222244">
                    <w:rPr>
                      <w:sz w:val="22"/>
                    </w:rPr>
                    <w:t>scuela</w:t>
                  </w:r>
                  <w:r w:rsidR="007E5009">
                    <w:rPr>
                      <w:sz w:val="22"/>
                    </w:rPr>
                    <w:t xml:space="preserve"> </w:t>
                  </w:r>
                  <w:r w:rsidR="00A454C2">
                    <w:rPr>
                      <w:sz w:val="22"/>
                    </w:rPr>
                    <w:t>N</w:t>
                  </w:r>
                  <w:r w:rsidR="007E5009">
                    <w:rPr>
                      <w:sz w:val="22"/>
                    </w:rPr>
                    <w:t>aval</w:t>
                  </w:r>
                  <w:r w:rsidR="007E5009" w:rsidRPr="00222244">
                    <w:rPr>
                      <w:sz w:val="22"/>
                    </w:rPr>
                    <w:t>, tanto en las ceremonias como en las actividades de</w:t>
                  </w:r>
                  <w:r w:rsidR="007E5009" w:rsidRPr="00F67072">
                    <w:rPr>
                      <w:sz w:val="22"/>
                    </w:rPr>
                    <w:t xml:space="preserve"> camaradería. </w:t>
                  </w:r>
                  <w:r w:rsidR="006C55F9">
                    <w:rPr>
                      <w:sz w:val="22"/>
                    </w:rPr>
                    <w:t>De muy buen trato y disposición al solicitarte diversas tareas. La relación con los alumnos en ocasiones es un tanto tensa, por lo estructura</w:t>
                  </w:r>
                  <w:r w:rsidR="00AC2707">
                    <w:rPr>
                      <w:sz w:val="22"/>
                    </w:rPr>
                    <w:t>da</w:t>
                  </w:r>
                  <w:r w:rsidR="006C55F9">
                    <w:rPr>
                      <w:sz w:val="22"/>
                    </w:rPr>
                    <w:t xml:space="preserve"> y poco flexible</w:t>
                  </w:r>
                  <w:r w:rsidR="00AC2707">
                    <w:rPr>
                      <w:sz w:val="22"/>
                    </w:rPr>
                    <w:t>.</w:t>
                  </w:r>
                </w:p>
              </w:txbxContent>
            </v:textbox>
            <w10:wrap type="square"/>
          </v:shape>
        </w:pict>
      </w:r>
      <w:r w:rsidR="00980BDF" w:rsidRPr="007D1094">
        <w:rPr>
          <w:noProof/>
        </w:rPr>
        <w:drawing>
          <wp:inline distT="0" distB="0" distL="0" distR="0" wp14:anchorId="180BB8F9" wp14:editId="14C3F782">
            <wp:extent cx="718185" cy="979805"/>
            <wp:effectExtent l="0" t="0" r="0" b="0"/>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8185" cy="979805"/>
                    </a:xfrm>
                    <a:prstGeom prst="rect">
                      <a:avLst/>
                    </a:prstGeom>
                    <a:noFill/>
                    <a:ln>
                      <a:noFill/>
                    </a:ln>
                  </pic:spPr>
                </pic:pic>
              </a:graphicData>
            </a:graphic>
          </wp:inline>
        </w:drawing>
      </w:r>
    </w:p>
    <w:p w14:paraId="1370F24D" w14:textId="77777777" w:rsidR="00D12C73" w:rsidRDefault="00D12C73" w:rsidP="00D12C73">
      <w:pPr>
        <w:spacing w:after="86" w:line="259" w:lineRule="auto"/>
        <w:ind w:left="-142" w:right="-124" w:firstLine="142"/>
      </w:pPr>
      <w:r>
        <w:t>D. ARANCIBIA B.</w:t>
      </w:r>
    </w:p>
    <w:p w14:paraId="6F0C22A7" w14:textId="77777777" w:rsidR="00D12C73" w:rsidRDefault="00D12C73" w:rsidP="00D12C73">
      <w:pPr>
        <w:tabs>
          <w:tab w:val="left" w:pos="2777"/>
        </w:tabs>
        <w:spacing w:after="86" w:line="259" w:lineRule="auto"/>
        <w:ind w:left="417" w:right="-124" w:firstLine="0"/>
      </w:pPr>
      <w:r>
        <w:tab/>
      </w:r>
    </w:p>
    <w:p w14:paraId="3F9A40BA" w14:textId="77777777" w:rsidR="00D12C73" w:rsidRDefault="00D12C73" w:rsidP="00D12C73">
      <w:pPr>
        <w:tabs>
          <w:tab w:val="left" w:pos="2777"/>
        </w:tabs>
        <w:spacing w:after="86" w:line="259" w:lineRule="auto"/>
        <w:ind w:left="417" w:right="-124" w:firstLine="0"/>
      </w:pPr>
    </w:p>
    <w:p w14:paraId="1BB1F451" w14:textId="77777777" w:rsidR="00D12C73" w:rsidRDefault="00D12C73" w:rsidP="00D12C73">
      <w:pPr>
        <w:tabs>
          <w:tab w:val="left" w:pos="2777"/>
        </w:tabs>
        <w:spacing w:after="86" w:line="259" w:lineRule="auto"/>
        <w:ind w:left="0" w:right="-124" w:firstLine="0"/>
      </w:pPr>
      <w:r>
        <w:t>L. ARANCIBIA O.</w:t>
      </w:r>
    </w:p>
    <w:p w14:paraId="14F68B9D" w14:textId="77777777" w:rsidR="00D12C73" w:rsidRDefault="00416B9D" w:rsidP="00D12C73">
      <w:pPr>
        <w:tabs>
          <w:tab w:val="left" w:pos="2777"/>
        </w:tabs>
        <w:spacing w:after="86" w:line="259" w:lineRule="auto"/>
        <w:ind w:left="417" w:right="-124" w:firstLine="0"/>
      </w:pPr>
      <w:r>
        <w:rPr>
          <w:noProof/>
        </w:rPr>
        <w:pict w14:anchorId="3CFB01E8">
          <v:shape id="_x0000_s1028" type="#_x0000_t202" style="position:absolute;left:0;text-align:left;margin-left:104.65pt;margin-top:2.25pt;width:484.25pt;height:74.55pt;z-index:2517847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">
            <v:textbox>
              <w:txbxContent>
                <w:p w14:paraId="69FDD174" w14:textId="3E84CAEE" w:rsidR="00084314" w:rsidRPr="00C63288" w:rsidRDefault="00A454C2" w:rsidP="00C63288">
                  <w:pPr>
                    <w:ind w:left="0" w:firstLine="0"/>
                    <w:jc w:val="both"/>
                    <w:rPr>
                      <w:caps/>
                      <w:sz w:val="24"/>
                      <w:szCs w:val="24"/>
                    </w:rPr>
                  </w:pPr>
                  <w:r w:rsidRPr="00A454C2">
                    <w:rPr>
                      <w:sz w:val="22"/>
                      <w:u w:val="single"/>
                    </w:rPr>
                    <w:t>Decana</w:t>
                  </w:r>
                  <w:r>
                    <w:rPr>
                      <w:sz w:val="22"/>
                    </w:rPr>
                    <w:t xml:space="preserve">: </w:t>
                  </w:r>
                  <w:r w:rsidR="006C55F9">
                    <w:rPr>
                      <w:sz w:val="22"/>
                    </w:rPr>
                    <w:t xml:space="preserve">profesora más bien tradicional en sus clases, sin realizar innovaciones. </w:t>
                  </w:r>
                  <w:r w:rsidR="00AC2707">
                    <w:rPr>
                      <w:sz w:val="22"/>
                    </w:rPr>
                    <w:t>Mantiene una buena relación con los alumnos. A</w:t>
                  </w:r>
                  <w:r w:rsidR="006C55F9">
                    <w:rPr>
                      <w:sz w:val="22"/>
                    </w:rPr>
                    <w:t xml:space="preserve">legre y muy extrovertida, en ocasiones sin filtro en sus comentarios. Participa en las actividades de la escuela </w:t>
                  </w:r>
                  <w:r w:rsidR="0010332B">
                    <w:rPr>
                      <w:sz w:val="22"/>
                    </w:rPr>
                    <w:t xml:space="preserve">generalmente en </w:t>
                  </w:r>
                  <w:r w:rsidR="006C55F9">
                    <w:rPr>
                      <w:sz w:val="22"/>
                    </w:rPr>
                    <w:t>su horario laboral.</w:t>
                  </w:r>
                  <w:r w:rsidR="00AC2707">
                    <w:rPr>
                      <w:sz w:val="22"/>
                    </w:rPr>
                    <w:t xml:space="preserve"> Al solicitarle algún trabajo, su primera respuesta es la molestia, luego realiza lo pedido.</w:t>
                  </w:r>
                </w:p>
              </w:txbxContent>
            </v:textbox>
            <w10:wrap type="square"/>
          </v:shape>
        </w:pict>
      </w:r>
      <w:r w:rsidR="00980BDF">
        <w:rPr>
          <w:noProof/>
        </w:rPr>
        <w:drawing>
          <wp:anchor distT="0" distB="0" distL="114300" distR="114300" simplePos="0" relativeHeight="251460096" behindDoc="0" locked="0" layoutInCell="1" allowOverlap="1" wp14:anchorId="0484E64B" wp14:editId="798389E2">
            <wp:simplePos x="0" y="0"/>
            <wp:positionH relativeFrom="column">
              <wp:posOffset>0</wp:posOffset>
            </wp:positionH>
            <wp:positionV relativeFrom="paragraph">
              <wp:posOffset>-635</wp:posOffset>
            </wp:positionV>
            <wp:extent cx="712470" cy="979170"/>
            <wp:effectExtent l="0" t="0" r="0" b="0"/>
            <wp:wrapNone/>
            <wp:docPr id="5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2470" cy="979170"/>
                    </a:xfrm>
                    <a:prstGeom prst="rect">
                      <a:avLst/>
                    </a:prstGeom>
                    <a:noFill/>
                    <a:ln>
                      <a:noFill/>
                    </a:ln>
                  </pic:spPr>
                </pic:pic>
              </a:graphicData>
            </a:graphic>
          </wp:anchor>
        </w:drawing>
      </w:r>
    </w:p>
    <w:p w14:paraId="5156C4C0" w14:textId="77777777" w:rsidR="00D12C73" w:rsidRDefault="00D12C73" w:rsidP="00D12C73">
      <w:pPr>
        <w:tabs>
          <w:tab w:val="left" w:pos="2777"/>
        </w:tabs>
        <w:spacing w:after="86" w:line="259" w:lineRule="auto"/>
        <w:ind w:left="417" w:right="-124" w:firstLine="0"/>
      </w:pPr>
    </w:p>
    <w:p w14:paraId="08C6D4DE" w14:textId="77777777" w:rsidR="00D12C73" w:rsidRDefault="00D12C73" w:rsidP="00D12C73">
      <w:pPr>
        <w:tabs>
          <w:tab w:val="left" w:pos="2777"/>
        </w:tabs>
        <w:spacing w:after="86" w:line="259" w:lineRule="auto"/>
        <w:ind w:left="417" w:right="-124" w:firstLine="0"/>
      </w:pPr>
    </w:p>
    <w:p w14:paraId="4EE0F754" w14:textId="77777777" w:rsidR="00D12C73" w:rsidRDefault="00D12C73" w:rsidP="00D12C73">
      <w:pPr>
        <w:tabs>
          <w:tab w:val="left" w:pos="2777"/>
        </w:tabs>
        <w:spacing w:after="86" w:line="259" w:lineRule="auto"/>
        <w:ind w:left="417" w:right="-124" w:firstLine="0"/>
      </w:pPr>
    </w:p>
    <w:p w14:paraId="277D3193" w14:textId="77777777" w:rsidR="00D12C73" w:rsidRDefault="00D12C73" w:rsidP="00D12C73">
      <w:pPr>
        <w:tabs>
          <w:tab w:val="left" w:pos="2777"/>
        </w:tabs>
        <w:spacing w:after="86" w:line="259" w:lineRule="auto"/>
        <w:ind w:left="417" w:right="-124" w:firstLine="0"/>
      </w:pPr>
    </w:p>
    <w:p w14:paraId="08E3A900" w14:textId="77777777" w:rsidR="00D12C73" w:rsidRDefault="00D12C73" w:rsidP="00D12C73">
      <w:pPr>
        <w:tabs>
          <w:tab w:val="left" w:pos="2777"/>
        </w:tabs>
        <w:spacing w:after="86" w:line="259" w:lineRule="auto"/>
        <w:ind w:left="142" w:right="-124" w:hanging="142"/>
      </w:pPr>
      <w:r>
        <w:t>C. ARENTSEN A.</w:t>
      </w:r>
    </w:p>
    <w:p w14:paraId="20D71B40" w14:textId="77777777" w:rsidR="00A454C2" w:rsidRDefault="00A454C2" w:rsidP="00D12C73">
      <w:pPr>
        <w:tabs>
          <w:tab w:val="left" w:pos="2777"/>
        </w:tabs>
        <w:spacing w:after="86" w:line="259" w:lineRule="auto"/>
        <w:ind w:left="142" w:right="-124" w:hanging="142"/>
      </w:pPr>
    </w:p>
    <w:p w14:paraId="773D2D34" w14:textId="77777777" w:rsidR="00D12C73" w:rsidRDefault="00416B9D" w:rsidP="00D12C73">
      <w:pPr>
        <w:tabs>
          <w:tab w:val="left" w:pos="2777"/>
        </w:tabs>
        <w:spacing w:after="86" w:line="259" w:lineRule="auto"/>
        <w:ind w:left="417" w:right="-124" w:firstLine="0"/>
      </w:pPr>
      <w:r>
        <w:rPr>
          <w:noProof/>
        </w:rPr>
        <w:pict w14:anchorId="464D9D9C">
          <v:shape id="_x0000_s1029" type="#_x0000_t202" style="position:absolute;left:0;text-align:left;margin-left:103.8pt;margin-top:1pt;width:484.25pt;height:82.8pt;z-index:2517765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">
            <v:textbox>
              <w:txbxContent>
                <w:p w14:paraId="4FE3672F" w14:textId="6226C26E" w:rsidR="00D553D7" w:rsidRPr="00E517E7" w:rsidRDefault="00AC2707" w:rsidP="00D553D7">
                  <w:pPr>
                    <w:ind w:left="0" w:firstLine="0"/>
                    <w:jc w:val="both"/>
                    <w:rPr>
                      <w:caps/>
                      <w:sz w:val="22"/>
                    </w:rPr>
                  </w:pPr>
                  <w:r w:rsidRPr="00AC2707">
                    <w:rPr>
                      <w:sz w:val="22"/>
                      <w:u w:val="single"/>
                    </w:rPr>
                    <w:t>Decana</w:t>
                  </w:r>
                  <w:r>
                    <w:rPr>
                      <w:sz w:val="22"/>
                    </w:rPr>
                    <w:t>: pre</w:t>
                  </w:r>
                  <w:r w:rsidR="006C55F9" w:rsidRPr="00E517E7">
                    <w:rPr>
                      <w:sz w:val="22"/>
                    </w:rPr>
                    <w:t>senta una muy buena metodología de enseñanza, siempre busca ejemplos cotidianos de la vida naval con el propósito de familiarizar a los cadetes con su futuro ambiente laboral.</w:t>
                  </w:r>
                  <w:r>
                    <w:rPr>
                      <w:sz w:val="22"/>
                    </w:rPr>
                    <w:t xml:space="preserve"> D</w:t>
                  </w:r>
                  <w:r w:rsidR="006C55F9" w:rsidRPr="00E517E7">
                    <w:rPr>
                      <w:sz w:val="22"/>
                    </w:rPr>
                    <w:t>estaca por su energía y capacidad de motivar a sus alumnos a querer a aprender más.</w:t>
                  </w:r>
                  <w:r>
                    <w:rPr>
                      <w:sz w:val="22"/>
                    </w:rPr>
                    <w:t xml:space="preserve"> Muy buena relación con los profesores, a veces un poco intenso en sus bromas o comentarios.</w:t>
                  </w:r>
                  <w:r w:rsidR="0010332B">
                    <w:rPr>
                      <w:sz w:val="22"/>
                    </w:rPr>
                    <w:t xml:space="preserve"> Participa en general de todas las actividades de la Escuela.</w:t>
                  </w:r>
                </w:p>
              </w:txbxContent>
            </v:textbox>
            <w10:wrap type="square"/>
          </v:shape>
        </w:pict>
      </w:r>
      <w:r w:rsidR="00980BDF">
        <w:rPr>
          <w:noProof/>
        </w:rPr>
        <w:drawing>
          <wp:anchor distT="0" distB="0" distL="114300" distR="114300" simplePos="0" relativeHeight="251462144" behindDoc="0" locked="0" layoutInCell="1" allowOverlap="1" wp14:anchorId="2AA442EA" wp14:editId="7AA7CB4B">
            <wp:simplePos x="0" y="0"/>
            <wp:positionH relativeFrom="column">
              <wp:posOffset>0</wp:posOffset>
            </wp:positionH>
            <wp:positionV relativeFrom="paragraph">
              <wp:posOffset>0</wp:posOffset>
            </wp:positionV>
            <wp:extent cx="723265" cy="975995"/>
            <wp:effectExtent l="0" t="0" r="0" b="0"/>
            <wp:wrapNone/>
            <wp:docPr id="52"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1" flipV="1">
                      <a:off x="0" y="0"/>
                      <a:ext cx="723265" cy="975995"/>
                    </a:xfrm>
                    <a:prstGeom prst="rect">
                      <a:avLst/>
                    </a:prstGeom>
                    <a:noFill/>
                    <a:ln>
                      <a:noFill/>
                    </a:ln>
                  </pic:spPr>
                </pic:pic>
              </a:graphicData>
            </a:graphic>
          </wp:anchor>
        </w:drawing>
      </w:r>
    </w:p>
    <w:p w14:paraId="00FC249F" w14:textId="77777777" w:rsidR="00D12C73" w:rsidRDefault="00D12C73">
      <w:pPr>
        <w:spacing w:after="86" w:line="259" w:lineRule="auto"/>
        <w:ind w:left="417" w:right="-124" w:firstLine="0"/>
      </w:pPr>
    </w:p>
    <w:p w14:paraId="64159DA2" w14:textId="77777777" w:rsidR="00D12C73" w:rsidRDefault="00D12C73">
      <w:pPr>
        <w:spacing w:after="86" w:line="259" w:lineRule="auto"/>
        <w:ind w:left="417" w:right="-124" w:firstLine="0"/>
      </w:pPr>
    </w:p>
    <w:p w14:paraId="2C4D40B2" w14:textId="77777777" w:rsidR="00D12C73" w:rsidRDefault="00D12C73">
      <w:pPr>
        <w:spacing w:after="86" w:line="259" w:lineRule="auto"/>
        <w:ind w:left="417" w:right="-124" w:firstLine="0"/>
      </w:pPr>
    </w:p>
    <w:p w14:paraId="2AB7C0BC" w14:textId="77777777" w:rsidR="00D12C73" w:rsidRDefault="00D12C73">
      <w:pPr>
        <w:spacing w:after="86" w:line="259" w:lineRule="auto"/>
        <w:ind w:left="417" w:right="-124" w:firstLine="0"/>
      </w:pPr>
    </w:p>
    <w:p w14:paraId="6669BE7E" w14:textId="77777777" w:rsidR="00D12C73" w:rsidRDefault="00D12C73" w:rsidP="00980BDF">
      <w:pPr>
        <w:spacing w:after="86" w:line="259" w:lineRule="auto"/>
        <w:ind w:left="0" w:right="-124" w:firstLine="0"/>
      </w:pPr>
      <w:r>
        <w:t>R. BAASCH B.</w:t>
      </w:r>
    </w:p>
    <w:p w14:paraId="01BDCB95" w14:textId="77777777" w:rsidR="00A454C2" w:rsidRDefault="00A454C2" w:rsidP="00980BDF">
      <w:pPr>
        <w:spacing w:after="86" w:line="259" w:lineRule="auto"/>
        <w:ind w:left="0" w:right="-124" w:firstLine="0"/>
      </w:pPr>
    </w:p>
    <w:p w14:paraId="6937C481" w14:textId="77777777" w:rsidR="00A454C2" w:rsidRDefault="00A454C2" w:rsidP="00980BDF">
      <w:pPr>
        <w:spacing w:after="86" w:line="259" w:lineRule="auto"/>
        <w:ind w:left="0" w:right="-124" w:firstLine="0"/>
      </w:pPr>
    </w:p>
    <w:p w14:paraId="1B7A7D9B" w14:textId="77777777" w:rsidR="00A454C2" w:rsidRDefault="00A454C2" w:rsidP="00980BDF">
      <w:pPr>
        <w:spacing w:after="86" w:line="259" w:lineRule="auto"/>
        <w:ind w:left="0" w:right="-124" w:firstLine="0"/>
      </w:pPr>
    </w:p>
    <w:p w14:paraId="45316DA3" w14:textId="77777777" w:rsidR="00A454C2" w:rsidRDefault="00A454C2" w:rsidP="00980BDF">
      <w:pPr>
        <w:spacing w:after="86" w:line="259" w:lineRule="auto"/>
        <w:ind w:left="0" w:right="-124" w:firstLine="0"/>
      </w:pPr>
    </w:p>
    <w:p w14:paraId="1447E740" w14:textId="77777777" w:rsidR="00A454C2" w:rsidRDefault="00A454C2" w:rsidP="00980BDF">
      <w:pPr>
        <w:spacing w:after="86" w:line="259" w:lineRule="auto"/>
        <w:ind w:left="0" w:right="-124" w:firstLine="0"/>
      </w:pPr>
    </w:p>
    <w:p w14:paraId="257F3E58" w14:textId="77777777" w:rsidR="00A454C2" w:rsidRDefault="00A454C2" w:rsidP="00980BDF">
      <w:pPr>
        <w:spacing w:after="86" w:line="259" w:lineRule="auto"/>
        <w:ind w:left="0" w:right="-124" w:firstLine="0"/>
      </w:pPr>
    </w:p>
    <w:p w14:paraId="1D87835F" w14:textId="77777777" w:rsidR="00D12C73" w:rsidRDefault="00D12C73">
      <w:pPr>
        <w:spacing w:after="86" w:line="259" w:lineRule="auto"/>
        <w:ind w:left="417" w:right="-124" w:firstLine="0"/>
      </w:pPr>
    </w:p>
    <w:p w14:paraId="72C79F56" w14:textId="77777777" w:rsidR="00D12C73" w:rsidRDefault="00416B9D">
      <w:pPr>
        <w:spacing w:after="86" w:line="259" w:lineRule="auto"/>
        <w:ind w:left="417" w:right="-124" w:firstLine="0"/>
      </w:pPr>
      <w:r>
        <w:rPr>
          <w:noProof/>
        </w:rPr>
        <w:pict w14:anchorId="122EF69B">
          <v:shape id="_x0000_s1030" type="#_x0000_t202" style="position:absolute;left:0;text-align:left;margin-left:99.7pt;margin-top:1.7pt;width:484.25pt;height:80.6pt;z-index:25179494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">
            <v:textbox>
              <w:txbxContent>
                <w:p w14:paraId="68F5C7BB" w14:textId="3B8CB7F9" w:rsidR="00DE3270" w:rsidRPr="00DE3270" w:rsidRDefault="00AC2707" w:rsidP="00E517E7">
                  <w:pPr>
                    <w:ind w:left="0" w:firstLine="0"/>
                    <w:jc w:val="both"/>
                    <w:rPr>
                      <w:caps/>
                      <w:sz w:val="22"/>
                    </w:rPr>
                  </w:pPr>
                  <w:r w:rsidRPr="00AC2707">
                    <w:rPr>
                      <w:sz w:val="22"/>
                      <w:u w:val="single"/>
                    </w:rPr>
                    <w:t>Decana</w:t>
                  </w:r>
                  <w:r>
                    <w:rPr>
                      <w:sz w:val="22"/>
                    </w:rPr>
                    <w:t xml:space="preserve">: </w:t>
                  </w:r>
                  <w:r w:rsidRPr="00DE3270">
                    <w:rPr>
                      <w:sz w:val="22"/>
                    </w:rPr>
                    <w:t>se esfuerza para que todos sus alumnos entiendan</w:t>
                  </w:r>
                  <w:r>
                    <w:rPr>
                      <w:sz w:val="22"/>
                    </w:rPr>
                    <w:t xml:space="preserve">, sin embargo, sus clases son tradicionales, sin presentar innovaciones metodológicas. De buen trato, genera un </w:t>
                  </w:r>
                  <w:r w:rsidRPr="00DE3270">
                    <w:rPr>
                      <w:sz w:val="22"/>
                    </w:rPr>
                    <w:t xml:space="preserve">grato </w:t>
                  </w:r>
                  <w:r>
                    <w:rPr>
                      <w:sz w:val="22"/>
                    </w:rPr>
                    <w:t>ambiente con sus alumnos y profesores. Participa en las actividades de la escuela s</w:t>
                  </w:r>
                  <w:r w:rsidR="0010332B">
                    <w:rPr>
                      <w:sz w:val="22"/>
                    </w:rPr>
                    <w:t>ó</w:t>
                  </w:r>
                  <w:r>
                    <w:rPr>
                      <w:sz w:val="22"/>
                    </w:rPr>
                    <w:t>lo en su horario laboral. En ocasiones hay que recordarle la entrega de sus responsabilidades.</w:t>
                  </w:r>
                </w:p>
                <w:p w14:paraId="37FC43B9" w14:textId="77777777" w:rsidR="00D12C73" w:rsidRPr="00E517E7" w:rsidRDefault="00D12C73" w:rsidP="00E517E7">
                  <w:pPr>
                    <w:ind w:left="0" w:firstLine="0"/>
                    <w:jc w:val="both"/>
                    <w:rPr>
                      <w:sz w:val="22"/>
                    </w:rPr>
                  </w:pPr>
                </w:p>
              </w:txbxContent>
            </v:textbox>
            <w10:wrap type="square"/>
          </v:shape>
        </w:pict>
      </w:r>
      <w:r w:rsidR="00980BDF">
        <w:rPr>
          <w:noProof/>
        </w:rPr>
        <w:drawing>
          <wp:anchor distT="0" distB="0" distL="114300" distR="114300" simplePos="0" relativeHeight="251792896" behindDoc="0" locked="0" layoutInCell="1" allowOverlap="1" wp14:anchorId="2EB7639D" wp14:editId="4C754691">
            <wp:simplePos x="0" y="0"/>
            <wp:positionH relativeFrom="column">
              <wp:posOffset>0</wp:posOffset>
            </wp:positionH>
            <wp:positionV relativeFrom="paragraph">
              <wp:posOffset>-635</wp:posOffset>
            </wp:positionV>
            <wp:extent cx="712470" cy="975995"/>
            <wp:effectExtent l="0" t="0" r="0" b="0"/>
            <wp:wrapNone/>
            <wp:docPr id="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2470" cy="975995"/>
                    </a:xfrm>
                    <a:prstGeom prst="rect">
                      <a:avLst/>
                    </a:prstGeom>
                    <a:noFill/>
                    <a:ln>
                      <a:noFill/>
                    </a:ln>
                  </pic:spPr>
                </pic:pic>
              </a:graphicData>
            </a:graphic>
          </wp:anchor>
        </w:drawing>
      </w:r>
    </w:p>
    <w:p w14:paraId="6F389F8C" w14:textId="77777777" w:rsidR="00D12C73" w:rsidRDefault="00D12C73">
      <w:pPr>
        <w:spacing w:after="86" w:line="259" w:lineRule="auto"/>
        <w:ind w:left="417" w:right="-124" w:firstLine="0"/>
      </w:pPr>
    </w:p>
    <w:p w14:paraId="6A4DC10E" w14:textId="77777777" w:rsidR="00D12C73" w:rsidRDefault="00D12C73">
      <w:pPr>
        <w:spacing w:after="86" w:line="259" w:lineRule="auto"/>
        <w:ind w:left="417" w:right="-124" w:firstLine="0"/>
      </w:pPr>
    </w:p>
    <w:p w14:paraId="43F43863" w14:textId="77777777" w:rsidR="00D12C73" w:rsidRDefault="00D12C73">
      <w:pPr>
        <w:spacing w:after="86" w:line="259" w:lineRule="auto"/>
        <w:ind w:left="417" w:right="-124" w:firstLine="0"/>
      </w:pPr>
    </w:p>
    <w:p w14:paraId="0B2402F0" w14:textId="77777777" w:rsidR="00D12C73" w:rsidRDefault="00D12C73">
      <w:pPr>
        <w:spacing w:after="86" w:line="259" w:lineRule="auto"/>
        <w:ind w:left="417" w:right="-124" w:firstLine="0"/>
      </w:pPr>
    </w:p>
    <w:p w14:paraId="7F9163E9" w14:textId="77777777" w:rsidR="00D12C73" w:rsidRDefault="00416B9D" w:rsidP="00B52B82">
      <w:pPr>
        <w:spacing w:after="86" w:line="259" w:lineRule="auto"/>
        <w:ind w:left="0" w:right="-124" w:firstLine="0"/>
      </w:pPr>
      <w:r>
        <w:rPr>
          <w:noProof/>
        </w:rPr>
        <w:pict w14:anchorId="4A20FBEC">
          <v:shape id="_x0000_s1031" type="#_x0000_t202" style="position:absolute;margin-left:99.7pt;margin-top:16.8pt;width:484.25pt;height:80.5pt;z-index:2518021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">
            <v:textbox style="mso-next-textbox:#_x0000_s1031">
              <w:txbxContent>
                <w:p w14:paraId="42FB14FD" w14:textId="5B40840B" w:rsidR="005E13BB" w:rsidRPr="00311249" w:rsidRDefault="00AC2707" w:rsidP="005E13BB">
                  <w:pPr>
                    <w:ind w:left="0" w:firstLine="0"/>
                    <w:jc w:val="both"/>
                    <w:rPr>
                      <w:caps/>
                      <w:sz w:val="22"/>
                    </w:rPr>
                  </w:pPr>
                  <w:r w:rsidRPr="00AC2707">
                    <w:rPr>
                      <w:sz w:val="22"/>
                      <w:u w:val="single"/>
                    </w:rPr>
                    <w:t>Decana</w:t>
                  </w:r>
                  <w:r>
                    <w:rPr>
                      <w:sz w:val="22"/>
                    </w:rPr>
                    <w:t xml:space="preserve">: </w:t>
                  </w:r>
                  <w:r w:rsidRPr="005E13BB">
                    <w:rPr>
                      <w:sz w:val="22"/>
                    </w:rPr>
                    <w:t xml:space="preserve">presenta un </w:t>
                  </w:r>
                  <w:r>
                    <w:rPr>
                      <w:sz w:val="22"/>
                    </w:rPr>
                    <w:t xml:space="preserve">buen </w:t>
                  </w:r>
                  <w:r w:rsidRPr="005E13BB">
                    <w:rPr>
                      <w:sz w:val="22"/>
                    </w:rPr>
                    <w:t>manejo de los contenidos, exigente en sus</w:t>
                  </w:r>
                  <w:r w:rsidRPr="00311249">
                    <w:rPr>
                      <w:sz w:val="22"/>
                    </w:rPr>
                    <w:t xml:space="preserve"> métodos de enseñanza con </w:t>
                  </w:r>
                  <w:r>
                    <w:rPr>
                      <w:sz w:val="22"/>
                    </w:rPr>
                    <w:t xml:space="preserve">el firme </w:t>
                  </w:r>
                  <w:r w:rsidRPr="00311249">
                    <w:rPr>
                      <w:sz w:val="22"/>
                    </w:rPr>
                    <w:t>propósito que todos sus alumnos aprendan.</w:t>
                  </w:r>
                  <w:r>
                    <w:rPr>
                      <w:sz w:val="22"/>
                    </w:rPr>
                    <w:t xml:space="preserve"> Participa de las actividades de la Escuela, en particular en su jornada laboral</w:t>
                  </w:r>
                  <w:r w:rsidR="0010332B">
                    <w:rPr>
                      <w:sz w:val="22"/>
                    </w:rPr>
                    <w:t>. Poco criteriosa en sus comentarios, crítica en con la Escuela, lo que constantemente lo hace ver en la Sala de Profesores. Es una persona que no genera un buen clima laboral.</w:t>
                  </w:r>
                </w:p>
                <w:p w14:paraId="35610A39" w14:textId="77777777" w:rsidR="00B52B82" w:rsidRDefault="00B52B82" w:rsidP="00B52B82">
                  <w:pPr>
                    <w:ind w:left="0" w:firstLine="0"/>
                    <w:rPr>
                      <w:sz w:val="24"/>
                      <w:szCs w:val="24"/>
                    </w:rPr>
                  </w:pPr>
                </w:p>
                <w:p w14:paraId="66D1FE27" w14:textId="77777777" w:rsidR="005E13BB" w:rsidRDefault="005E13BB" w:rsidP="00B52B82">
                  <w:pPr>
                    <w:ind w:left="0" w:firstLine="0"/>
                    <w:rPr>
                      <w:sz w:val="24"/>
                      <w:szCs w:val="24"/>
                    </w:rPr>
                  </w:pPr>
                </w:p>
                <w:p w14:paraId="21100905" w14:textId="77777777" w:rsidR="00552B2D" w:rsidRPr="00D12C73" w:rsidRDefault="00552B2D" w:rsidP="00B52B82">
                  <w:pPr>
                    <w:ind w:left="0" w:firstLine="0"/>
                    <w:rPr>
                      <w:sz w:val="24"/>
                      <w:szCs w:val="24"/>
                    </w:rPr>
                  </w:pPr>
                </w:p>
              </w:txbxContent>
            </v:textbox>
            <w10:wrap type="square"/>
          </v:shape>
        </w:pict>
      </w:r>
      <w:r w:rsidR="00B52B82">
        <w:t>S. BAQUEDANO J.</w:t>
      </w:r>
    </w:p>
    <w:p w14:paraId="07B2E0BA" w14:textId="77777777" w:rsidR="00D12C73" w:rsidRDefault="00980BDF" w:rsidP="00B52B82">
      <w:pPr>
        <w:spacing w:after="86" w:line="259" w:lineRule="auto"/>
        <w:ind w:left="0" w:right="-124" w:firstLine="0"/>
      </w:pPr>
      <w:r>
        <w:rPr>
          <w:noProof/>
        </w:rPr>
        <w:drawing>
          <wp:anchor distT="0" distB="0" distL="114300" distR="114300" simplePos="0" relativeHeight="251510272" behindDoc="0" locked="0" layoutInCell="1" allowOverlap="1" wp14:anchorId="6E6D5F01" wp14:editId="74E29422">
            <wp:simplePos x="0" y="0"/>
            <wp:positionH relativeFrom="column">
              <wp:posOffset>0</wp:posOffset>
            </wp:positionH>
            <wp:positionV relativeFrom="paragraph">
              <wp:posOffset>14605</wp:posOffset>
            </wp:positionV>
            <wp:extent cx="711835" cy="967740"/>
            <wp:effectExtent l="0" t="0" r="0" b="0"/>
            <wp:wrapNone/>
            <wp:docPr id="4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1835" cy="967740"/>
                    </a:xfrm>
                    <a:prstGeom prst="rect">
                      <a:avLst/>
                    </a:prstGeom>
                    <a:noFill/>
                    <a:ln>
                      <a:noFill/>
                    </a:ln>
                  </pic:spPr>
                </pic:pic>
              </a:graphicData>
            </a:graphic>
          </wp:anchor>
        </w:drawing>
      </w:r>
    </w:p>
    <w:p w14:paraId="7463F571" w14:textId="77777777" w:rsidR="00D12C73" w:rsidRDefault="00D12C73" w:rsidP="00B52B82">
      <w:pPr>
        <w:spacing w:after="86" w:line="259" w:lineRule="auto"/>
        <w:ind w:left="0" w:right="-124" w:firstLine="0"/>
      </w:pPr>
    </w:p>
    <w:p w14:paraId="39CBE0E5" w14:textId="77777777" w:rsidR="00D12C73" w:rsidRDefault="00D12C73" w:rsidP="00B52B82">
      <w:pPr>
        <w:spacing w:after="86" w:line="259" w:lineRule="auto"/>
        <w:ind w:left="0" w:right="-124" w:firstLine="0"/>
      </w:pPr>
    </w:p>
    <w:p w14:paraId="5D7F79F2" w14:textId="77777777" w:rsidR="00D12C73" w:rsidRDefault="00D12C73" w:rsidP="00B52B82">
      <w:pPr>
        <w:spacing w:after="86" w:line="259" w:lineRule="auto"/>
        <w:ind w:left="0" w:right="-124" w:firstLine="0"/>
      </w:pPr>
    </w:p>
    <w:p w14:paraId="7E762110" w14:textId="77777777" w:rsidR="00D12C73" w:rsidRDefault="00D12C73" w:rsidP="00B52B82">
      <w:pPr>
        <w:spacing w:after="86" w:line="259" w:lineRule="auto"/>
        <w:ind w:left="0" w:right="-124" w:firstLine="0"/>
      </w:pPr>
    </w:p>
    <w:p w14:paraId="14DF4F16" w14:textId="7215F673" w:rsidR="00D12C73" w:rsidRDefault="00416B9D" w:rsidP="00B52B82">
      <w:pPr>
        <w:spacing w:after="86" w:line="259" w:lineRule="auto"/>
        <w:ind w:left="0" w:right="-124" w:firstLine="0"/>
      </w:pPr>
      <w:r>
        <w:rPr>
          <w:noProof/>
        </w:rPr>
        <w:pict w14:anchorId="3359D669">
          <v:shape id="_x0000_s1032" type="#_x0000_t202" style="position:absolute;margin-left:100.75pt;margin-top:15.1pt;width:484.25pt;height:74.55pt;z-index:25180928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">
            <v:textbox>
              <w:txbxContent>
                <w:p w14:paraId="7165A59F" w14:textId="59F6766C" w:rsidR="00B52B82" w:rsidRPr="00D12C73" w:rsidRDefault="0010332B" w:rsidP="0010332B">
                  <w:pPr>
                    <w:ind w:left="0" w:firstLine="0"/>
                    <w:jc w:val="both"/>
                    <w:rPr>
                      <w:sz w:val="24"/>
                      <w:szCs w:val="24"/>
                    </w:rPr>
                  </w:pPr>
                  <w:r w:rsidRPr="0010332B">
                    <w:rPr>
                      <w:sz w:val="24"/>
                      <w:szCs w:val="24"/>
                      <w:u w:val="single"/>
                    </w:rPr>
                    <w:t>Decana</w:t>
                  </w:r>
                  <w:r>
                    <w:rPr>
                      <w:sz w:val="24"/>
                      <w:szCs w:val="24"/>
                    </w:rPr>
                    <w:t>: de muy buen trato y participación en general de las actividades de la escuela. Preocupado del aprendizaje de sus alumnos.</w:t>
                  </w:r>
                </w:p>
              </w:txbxContent>
            </v:textbox>
            <w10:wrap type="square"/>
          </v:shape>
        </w:pict>
      </w:r>
      <w:r w:rsidR="00B52B82">
        <w:t>C. BARRERA R.</w:t>
      </w:r>
    </w:p>
    <w:p w14:paraId="55E9C499" w14:textId="4F9C9003" w:rsidR="00D12C73" w:rsidRDefault="0010332B" w:rsidP="00B52B82">
      <w:pPr>
        <w:spacing w:after="86" w:line="259" w:lineRule="auto"/>
        <w:ind w:left="0" w:right="-124" w:firstLine="0"/>
      </w:pPr>
      <w:r>
        <w:rPr>
          <w:noProof/>
        </w:rPr>
        <w:drawing>
          <wp:anchor distT="0" distB="0" distL="114300" distR="114300" simplePos="0" relativeHeight="251656704" behindDoc="0" locked="0" layoutInCell="1" allowOverlap="1" wp14:anchorId="18834FF1" wp14:editId="59A9AAE8">
            <wp:simplePos x="0" y="0"/>
            <wp:positionH relativeFrom="column">
              <wp:posOffset>0</wp:posOffset>
            </wp:positionH>
            <wp:positionV relativeFrom="paragraph">
              <wp:posOffset>15240</wp:posOffset>
            </wp:positionV>
            <wp:extent cx="709930" cy="972820"/>
            <wp:effectExtent l="0" t="0" r="0" b="0"/>
            <wp:wrapNone/>
            <wp:docPr id="46"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9930" cy="972820"/>
                    </a:xfrm>
                    <a:prstGeom prst="rect">
                      <a:avLst/>
                    </a:prstGeom>
                    <a:noFill/>
                    <a:ln>
                      <a:noFill/>
                    </a:ln>
                  </pic:spPr>
                </pic:pic>
              </a:graphicData>
            </a:graphic>
          </wp:anchor>
        </w:drawing>
      </w:r>
    </w:p>
    <w:p w14:paraId="042817F9" w14:textId="77777777" w:rsidR="00D12C73" w:rsidRDefault="001A1A22"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r>
        <w:rPr>
          <w:sz w:val="22"/>
        </w:rPr>
        <w:tab/>
      </w:r>
    </w:p>
    <w:p w14:paraId="112C5EA3"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14:paraId="6E374903"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14:paraId="59F8E1F6"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14:paraId="3C018D88" w14:textId="77777777" w:rsidR="00D12C73" w:rsidRDefault="00B52B82"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r>
        <w:t>A. BAROS M.</w:t>
      </w:r>
    </w:p>
    <w:p w14:paraId="0CC1DBB1"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14:paraId="0415CC74"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14:paraId="6115F96C" w14:textId="77777777" w:rsidR="00D12C73" w:rsidRDefault="00416B9D"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r>
        <w:rPr>
          <w:noProof/>
        </w:rPr>
        <w:pict w14:anchorId="4E0B7491">
          <v:shape id="_x0000_s1034" type="#_x0000_t202" style="position:absolute;margin-left:101.55pt;margin-top:1pt;width:484.25pt;height:74.55pt;z-index:2518297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">
            <v:textbox>
              <w:txbxContent>
                <w:p w14:paraId="629AAD64" w14:textId="4D4DAB99" w:rsidR="00B52B82" w:rsidRPr="00D12C73" w:rsidRDefault="0010332B" w:rsidP="002E7282">
                  <w:pPr>
                    <w:ind w:left="0" w:firstLine="0"/>
                    <w:jc w:val="both"/>
                    <w:rPr>
                      <w:sz w:val="24"/>
                      <w:szCs w:val="24"/>
                    </w:rPr>
                  </w:pPr>
                  <w:r w:rsidRPr="0010332B">
                    <w:rPr>
                      <w:sz w:val="24"/>
                      <w:szCs w:val="24"/>
                      <w:u w:val="single"/>
                    </w:rPr>
                    <w:t>Decana</w:t>
                  </w:r>
                  <w:r>
                    <w:rPr>
                      <w:sz w:val="24"/>
                      <w:szCs w:val="24"/>
                    </w:rPr>
                    <w:t>: buena profesora, preocupada de sus clases y generar actividades innovadoras, exigente con sus alumnos. Participa en general de las activades de la escuela.</w:t>
                  </w:r>
                  <w:r w:rsidR="002E7282">
                    <w:rPr>
                      <w:sz w:val="24"/>
                      <w:szCs w:val="24"/>
                    </w:rPr>
                    <w:t xml:space="preserve"> En ocasiones un tanto conflictiva.  </w:t>
                  </w:r>
                </w:p>
              </w:txbxContent>
            </v:textbox>
            <w10:wrap type="square"/>
          </v:shape>
        </w:pict>
      </w:r>
      <w:r w:rsidR="00980BDF">
        <w:rPr>
          <w:noProof/>
        </w:rPr>
        <w:drawing>
          <wp:anchor distT="0" distB="0" distL="114300" distR="114300" simplePos="0" relativeHeight="251689472" behindDoc="0" locked="0" layoutInCell="1" allowOverlap="1" wp14:anchorId="2883BCCA" wp14:editId="60EE4A40">
            <wp:simplePos x="0" y="0"/>
            <wp:positionH relativeFrom="column">
              <wp:posOffset>0</wp:posOffset>
            </wp:positionH>
            <wp:positionV relativeFrom="paragraph">
              <wp:posOffset>13335</wp:posOffset>
            </wp:positionV>
            <wp:extent cx="719455" cy="975995"/>
            <wp:effectExtent l="0" t="0" r="0" b="0"/>
            <wp:wrapNone/>
            <wp:docPr id="4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975995"/>
                    </a:xfrm>
                    <a:prstGeom prst="rect">
                      <a:avLst/>
                    </a:prstGeom>
                    <a:noFill/>
                    <a:ln>
                      <a:noFill/>
                    </a:ln>
                  </pic:spPr>
                </pic:pic>
              </a:graphicData>
            </a:graphic>
          </wp:anchor>
        </w:drawing>
      </w:r>
    </w:p>
    <w:p w14:paraId="230E8352"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14:paraId="7ED0A785"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25B78524"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0C7B783E"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7C0A4E8" w14:textId="77777777"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48355F0" w14:textId="77777777" w:rsidR="00B52B82" w:rsidRDefault="00B52B82"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V. CAMPOS O.</w:t>
      </w:r>
    </w:p>
    <w:p w14:paraId="2D84A331"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547561D2"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6369905"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67992596" w14:textId="77777777" w:rsidR="00D12C73"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pict w14:anchorId="30A37449">
          <v:shape id="_x0000_s1035" type="#_x0000_t202" style="position:absolute;margin-left:100.4pt;margin-top:.7pt;width:484.25pt;height:74.55pt;z-index:2518420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">
            <v:textbox>
              <w:txbxContent>
                <w:p w14:paraId="6C549A5E" w14:textId="5552FD7F" w:rsidR="00B52B82" w:rsidRPr="00C77C0E" w:rsidRDefault="002E7282" w:rsidP="007046E3">
                  <w:pPr>
                    <w:ind w:left="0" w:firstLine="0"/>
                    <w:jc w:val="both"/>
                    <w:rPr>
                      <w:caps/>
                      <w:sz w:val="22"/>
                    </w:rPr>
                  </w:pPr>
                  <w:r w:rsidRPr="002E7282">
                    <w:rPr>
                      <w:sz w:val="22"/>
                      <w:u w:val="single"/>
                    </w:rPr>
                    <w:t>Decana</w:t>
                  </w:r>
                  <w:r>
                    <w:rPr>
                      <w:sz w:val="22"/>
                    </w:rPr>
                    <w:t xml:space="preserve">: De buen trato, y manejo de los </w:t>
                  </w:r>
                  <w:r w:rsidRPr="00C77C0E">
                    <w:rPr>
                      <w:sz w:val="22"/>
                    </w:rPr>
                    <w:t>contenido</w:t>
                  </w:r>
                  <w:r>
                    <w:rPr>
                      <w:sz w:val="22"/>
                    </w:rPr>
                    <w:t>s</w:t>
                  </w:r>
                  <w:r w:rsidRPr="00C77C0E">
                    <w:rPr>
                      <w:sz w:val="22"/>
                    </w:rPr>
                    <w:t xml:space="preserve">, receptivo a resolver dudas, que denota </w:t>
                  </w:r>
                  <w:r>
                    <w:rPr>
                      <w:sz w:val="22"/>
                    </w:rPr>
                    <w:t xml:space="preserve">un gran </w:t>
                  </w:r>
                  <w:r w:rsidRPr="00C77C0E">
                    <w:rPr>
                      <w:sz w:val="22"/>
                    </w:rPr>
                    <w:t>compromiso con el aprendizaje de sus alumnos.</w:t>
                  </w:r>
                  <w:r>
                    <w:rPr>
                      <w:sz w:val="22"/>
                    </w:rPr>
                    <w:t xml:space="preserve"> No participa de las actividades de la escuela y muy poca interacción con los profesores.</w:t>
                  </w:r>
                </w:p>
              </w:txbxContent>
            </v:textbox>
            <w10:wrap type="square"/>
          </v:shape>
        </w:pict>
      </w:r>
      <w:r w:rsidR="00980BDF">
        <w:rPr>
          <w:noProof/>
        </w:rPr>
        <w:drawing>
          <wp:anchor distT="0" distB="0" distL="114300" distR="114300" simplePos="0" relativeHeight="251796992" behindDoc="0" locked="0" layoutInCell="1" allowOverlap="1" wp14:anchorId="09B0D1BD" wp14:editId="5F6B027F">
            <wp:simplePos x="0" y="0"/>
            <wp:positionH relativeFrom="column">
              <wp:posOffset>0</wp:posOffset>
            </wp:positionH>
            <wp:positionV relativeFrom="paragraph">
              <wp:posOffset>0</wp:posOffset>
            </wp:positionV>
            <wp:extent cx="711835" cy="975995"/>
            <wp:effectExtent l="0" t="0" r="0" b="0"/>
            <wp:wrapNone/>
            <wp:docPr id="40"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1835" cy="975995"/>
                    </a:xfrm>
                    <a:prstGeom prst="rect">
                      <a:avLst/>
                    </a:prstGeom>
                    <a:noFill/>
                    <a:ln>
                      <a:noFill/>
                    </a:ln>
                  </pic:spPr>
                </pic:pic>
              </a:graphicData>
            </a:graphic>
          </wp:anchor>
        </w:drawing>
      </w:r>
    </w:p>
    <w:p w14:paraId="7943E459"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C9C2A03" w14:textId="77777777" w:rsidR="00D12C73"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M. COLO</w:t>
      </w:r>
    </w:p>
    <w:p w14:paraId="4E047C59"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1D233235"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6A49E6DB"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02A43F7"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607E1D7D" w14:textId="77777777" w:rsidR="00B52B82" w:rsidRDefault="00416B9D" w:rsidP="00B52B82">
      <w:pPr>
        <w:tabs>
          <w:tab w:val="center" w:pos="984"/>
          <w:tab w:val="center" w:pos="2213"/>
          <w:tab w:val="center" w:pos="3460"/>
          <w:tab w:val="center" w:pos="4723"/>
          <w:tab w:val="center" w:pos="5967"/>
          <w:tab w:val="center" w:pos="7170"/>
          <w:tab w:val="center" w:pos="8415"/>
          <w:tab w:val="center" w:pos="9714"/>
          <w:tab w:val="center" w:pos="10945"/>
          <w:tab w:val="right" w:pos="12556"/>
        </w:tabs>
        <w:ind w:left="0" w:firstLine="0"/>
      </w:pPr>
      <w:r>
        <w:rPr>
          <w:noProof/>
        </w:rPr>
        <w:pict w14:anchorId="274B9CE0">
          <v:shape id="_x0000_s1036" type="#_x0000_t202" style="position:absolute;margin-left:100.6pt;margin-top:10.5pt;width:484.25pt;height:81.45pt;z-index:2518492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">
            <v:textbox>
              <w:txbxContent>
                <w:p w14:paraId="0E22ECD0" w14:textId="027BFE04" w:rsidR="00F42DAA" w:rsidRPr="003267AA" w:rsidRDefault="002E7282" w:rsidP="003267AA">
                  <w:pPr>
                    <w:ind w:left="0" w:firstLine="0"/>
                    <w:jc w:val="both"/>
                    <w:rPr>
                      <w:caps/>
                      <w:sz w:val="22"/>
                    </w:rPr>
                  </w:pPr>
                  <w:r w:rsidRPr="002E7282">
                    <w:rPr>
                      <w:sz w:val="22"/>
                      <w:u w:val="single"/>
                    </w:rPr>
                    <w:t>Decana</w:t>
                  </w:r>
                  <w:r>
                    <w:rPr>
                      <w:sz w:val="22"/>
                    </w:rPr>
                    <w:t>: gran</w:t>
                  </w:r>
                  <w:r w:rsidRPr="003267AA">
                    <w:rPr>
                      <w:sz w:val="22"/>
                    </w:rPr>
                    <w:t xml:space="preserve"> disposición para enseñar, preocupado porque sus alumnos entiendan las materias, destinando tiempo para ayudar a los </w:t>
                  </w:r>
                  <w:proofErr w:type="gramStart"/>
                  <w:r w:rsidRPr="003267AA">
                    <w:rPr>
                      <w:sz w:val="22"/>
                    </w:rPr>
                    <w:t>alumnos  descendidos</w:t>
                  </w:r>
                  <w:proofErr w:type="gramEnd"/>
                  <w:r w:rsidRPr="003267AA">
                    <w:rPr>
                      <w:sz w:val="22"/>
                    </w:rPr>
                    <w:t>.</w:t>
                  </w:r>
                  <w:r>
                    <w:rPr>
                      <w:sz w:val="22"/>
                    </w:rPr>
                    <w:t xml:space="preserve"> P</w:t>
                  </w:r>
                  <w:r w:rsidRPr="003267AA">
                    <w:rPr>
                      <w:sz w:val="22"/>
                    </w:rPr>
                    <w:t>articipa</w:t>
                  </w:r>
                  <w:r>
                    <w:rPr>
                      <w:sz w:val="22"/>
                    </w:rPr>
                    <w:t xml:space="preserve"> en general de </w:t>
                  </w:r>
                  <w:r w:rsidRPr="003267AA">
                    <w:rPr>
                      <w:sz w:val="22"/>
                    </w:rPr>
                    <w:t>las actividades de la escuela naval.</w:t>
                  </w:r>
                  <w:r>
                    <w:rPr>
                      <w:sz w:val="22"/>
                    </w:rPr>
                    <w:t xml:space="preserve"> Actualmente, con menor interacción con los profesores.</w:t>
                  </w:r>
                </w:p>
              </w:txbxContent>
            </v:textbox>
            <w10:wrap type="square"/>
          </v:shape>
        </w:pict>
      </w:r>
      <w:r w:rsidR="00B52B82">
        <w:t>A. CELIS N.</w:t>
      </w:r>
    </w:p>
    <w:p w14:paraId="613E3E8B" w14:textId="77777777" w:rsidR="00B52B82" w:rsidRDefault="00980BDF">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832832" behindDoc="0" locked="0" layoutInCell="1" allowOverlap="1" wp14:anchorId="1ACE15F1" wp14:editId="6F2C8CD9">
            <wp:simplePos x="0" y="0"/>
            <wp:positionH relativeFrom="column">
              <wp:posOffset>0</wp:posOffset>
            </wp:positionH>
            <wp:positionV relativeFrom="paragraph">
              <wp:posOffset>56515</wp:posOffset>
            </wp:positionV>
            <wp:extent cx="713740" cy="85661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740" cy="856615"/>
                    </a:xfrm>
                    <a:prstGeom prst="rect">
                      <a:avLst/>
                    </a:prstGeom>
                    <a:noFill/>
                    <a:ln>
                      <a:noFill/>
                    </a:ln>
                  </pic:spPr>
                </pic:pic>
              </a:graphicData>
            </a:graphic>
          </wp:anchor>
        </w:drawing>
      </w:r>
    </w:p>
    <w:p w14:paraId="2BF2372F"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063BD401"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4040DA3E"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130158FD"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5BF9AEE"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12A77F12"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EC28A84"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E. COLOMA A.</w:t>
      </w:r>
    </w:p>
    <w:p w14:paraId="4848AD8A" w14:textId="77777777" w:rsidR="00B52B82"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pict w14:anchorId="1B2459EB">
          <v:shape id="_x0000_s1037" type="#_x0000_t202" style="position:absolute;margin-left:100.85pt;margin-top:7.9pt;width:484.25pt;height:74.55pt;z-index:25186048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">
            <v:textbox>
              <w:txbxContent>
                <w:p w14:paraId="28B61272" w14:textId="058B194A" w:rsidR="003267AA" w:rsidRPr="00D23747" w:rsidRDefault="002E7282" w:rsidP="003267AA">
                  <w:pPr>
                    <w:ind w:left="0" w:firstLine="0"/>
                    <w:jc w:val="both"/>
                    <w:rPr>
                      <w:caps/>
                      <w:sz w:val="22"/>
                    </w:rPr>
                  </w:pPr>
                  <w:r w:rsidRPr="002E7282">
                    <w:rPr>
                      <w:sz w:val="22"/>
                      <w:u w:val="single"/>
                    </w:rPr>
                    <w:t>Decana</w:t>
                  </w:r>
                  <w:r>
                    <w:rPr>
                      <w:sz w:val="22"/>
                    </w:rPr>
                    <w:t xml:space="preserve">: </w:t>
                  </w:r>
                  <w:r w:rsidRPr="00D23747">
                    <w:rPr>
                      <w:sz w:val="22"/>
                    </w:rPr>
                    <w:t xml:space="preserve">buen manejo de los contenidos, </w:t>
                  </w:r>
                  <w:r>
                    <w:rPr>
                      <w:sz w:val="22"/>
                    </w:rPr>
                    <w:t xml:space="preserve">sus clases son tradicionales sin realizar innovaciones. De </w:t>
                  </w:r>
                  <w:r w:rsidRPr="00D23747">
                    <w:rPr>
                      <w:sz w:val="22"/>
                    </w:rPr>
                    <w:t>trato respetuoso y cordial</w:t>
                  </w:r>
                  <w:r>
                    <w:rPr>
                      <w:sz w:val="22"/>
                    </w:rPr>
                    <w:t xml:space="preserve">. En general participa de las actividades de la escuela. </w:t>
                  </w:r>
                  <w:r w:rsidRPr="00D23747">
                    <w:rPr>
                      <w:sz w:val="22"/>
                    </w:rPr>
                    <w:t xml:space="preserve"> </w:t>
                  </w:r>
                  <w:r>
                    <w:rPr>
                      <w:sz w:val="22"/>
                    </w:rPr>
                    <w:t>Participa en actividades de la pastoral de la Escuela como por ejemplo repartiendo comida junto con los cadetes.</w:t>
                  </w:r>
                </w:p>
              </w:txbxContent>
            </v:textbox>
            <w10:wrap type="square"/>
          </v:shape>
        </w:pict>
      </w:r>
    </w:p>
    <w:p w14:paraId="27365AD4" w14:textId="77777777" w:rsidR="00B52B82" w:rsidRDefault="00980BDF">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704320" behindDoc="0" locked="0" layoutInCell="1" allowOverlap="1" wp14:anchorId="5C9A543A" wp14:editId="279E1654">
            <wp:simplePos x="0" y="0"/>
            <wp:positionH relativeFrom="column">
              <wp:posOffset>0</wp:posOffset>
            </wp:positionH>
            <wp:positionV relativeFrom="paragraph">
              <wp:posOffset>0</wp:posOffset>
            </wp:positionV>
            <wp:extent cx="714375" cy="856615"/>
            <wp:effectExtent l="0" t="0" r="0" b="0"/>
            <wp:wrapNone/>
            <wp:docPr id="3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856615"/>
                    </a:xfrm>
                    <a:prstGeom prst="rect">
                      <a:avLst/>
                    </a:prstGeom>
                    <a:noFill/>
                    <a:ln>
                      <a:noFill/>
                    </a:ln>
                  </pic:spPr>
                </pic:pic>
              </a:graphicData>
            </a:graphic>
          </wp:anchor>
        </w:drawing>
      </w:r>
    </w:p>
    <w:p w14:paraId="6B474CBB"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29579A58"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20C8F7EA"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58DB8C98"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9AD9315"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12F0941A" w14:textId="77777777" w:rsidR="00D12C73"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sz w:val="14"/>
        </w:rPr>
        <w:t>F. DE LA BARRERA Z.</w:t>
      </w:r>
      <w:r>
        <w:rPr>
          <w:sz w:val="14"/>
        </w:rPr>
        <w:tab/>
      </w:r>
    </w:p>
    <w:p w14:paraId="326E6C82" w14:textId="77777777" w:rsidR="00B52B82"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sz w:val="14"/>
        </w:rPr>
        <w:pict w14:anchorId="76CB6583">
          <v:shape id="_x0000_s1038" type="#_x0000_t202" style="position:absolute;margin-left:100.95pt;margin-top:8.1pt;width:484.25pt;height:74.55pt;z-index:2518615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">
            <v:textbox>
              <w:txbxContent>
                <w:p w14:paraId="26FC167F" w14:textId="73706050" w:rsidR="00D23747" w:rsidRPr="00396093" w:rsidRDefault="002E7282" w:rsidP="00D23747">
                  <w:pPr>
                    <w:ind w:left="0" w:firstLine="0"/>
                    <w:jc w:val="both"/>
                    <w:rPr>
                      <w:caps/>
                      <w:sz w:val="22"/>
                    </w:rPr>
                  </w:pPr>
                  <w:r w:rsidRPr="002E7282">
                    <w:rPr>
                      <w:sz w:val="22"/>
                      <w:u w:val="single"/>
                    </w:rPr>
                    <w:t>Decana</w:t>
                  </w:r>
                  <w:r>
                    <w:rPr>
                      <w:sz w:val="22"/>
                    </w:rPr>
                    <w:t>: g</w:t>
                  </w:r>
                  <w:r w:rsidRPr="00396093">
                    <w:rPr>
                      <w:sz w:val="22"/>
                    </w:rPr>
                    <w:t xml:space="preserve">ran dominio de los contenidos y de los laboratorios, logra despertar el interés de sus alumnos en </w:t>
                  </w:r>
                  <w:r>
                    <w:rPr>
                      <w:sz w:val="22"/>
                    </w:rPr>
                    <w:t xml:space="preserve">el </w:t>
                  </w:r>
                  <w:r w:rsidRPr="00396093">
                    <w:rPr>
                      <w:sz w:val="22"/>
                    </w:rPr>
                    <w:t>querer aprenden más.</w:t>
                  </w:r>
                  <w:r>
                    <w:rPr>
                      <w:sz w:val="22"/>
                    </w:rPr>
                    <w:t xml:space="preserve"> De buena </w:t>
                  </w:r>
                  <w:r w:rsidRPr="00396093">
                    <w:rPr>
                      <w:sz w:val="22"/>
                    </w:rPr>
                    <w:t>disposición, trato y cordialidad</w:t>
                  </w:r>
                  <w:r>
                    <w:rPr>
                      <w:sz w:val="22"/>
                    </w:rPr>
                    <w:t xml:space="preserve">. En general participa de las actividades de la Escuela. </w:t>
                  </w:r>
                  <w:r w:rsidRPr="00396093">
                    <w:rPr>
                      <w:sz w:val="22"/>
                    </w:rPr>
                    <w:t xml:space="preserve"> </w:t>
                  </w:r>
                </w:p>
              </w:txbxContent>
            </v:textbox>
            <w10:wrap type="square"/>
          </v:shape>
        </w:pict>
      </w:r>
    </w:p>
    <w:p w14:paraId="51458081" w14:textId="77777777" w:rsidR="00B52B82" w:rsidRDefault="00980BDF">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rPr>
        <w:drawing>
          <wp:anchor distT="0" distB="0" distL="114300" distR="114300" simplePos="0" relativeHeight="251712512" behindDoc="0" locked="0" layoutInCell="1" allowOverlap="1" wp14:anchorId="740239FD" wp14:editId="1477923A">
            <wp:simplePos x="0" y="0"/>
            <wp:positionH relativeFrom="column">
              <wp:posOffset>0</wp:posOffset>
            </wp:positionH>
            <wp:positionV relativeFrom="paragraph">
              <wp:posOffset>0</wp:posOffset>
            </wp:positionV>
            <wp:extent cx="714375" cy="856615"/>
            <wp:effectExtent l="0" t="0" r="0" b="0"/>
            <wp:wrapNone/>
            <wp:docPr id="35"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4375" cy="856615"/>
                    </a:xfrm>
                    <a:prstGeom prst="rect">
                      <a:avLst/>
                    </a:prstGeom>
                    <a:noFill/>
                    <a:ln>
                      <a:noFill/>
                    </a:ln>
                  </pic:spPr>
                </pic:pic>
              </a:graphicData>
            </a:graphic>
          </wp:anchor>
        </w:drawing>
      </w:r>
    </w:p>
    <w:p w14:paraId="725FC76D"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14:paraId="5F729662"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14:paraId="4A001C1F"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14:paraId="0143A808"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14:paraId="1B91FB6C"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14:paraId="4A6720C6"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14:paraId="7161164B"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sz w:val="14"/>
        </w:rPr>
        <w:t>V. DE LA FUENTE C.</w:t>
      </w:r>
    </w:p>
    <w:p w14:paraId="34A132FC"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14:paraId="272DAB37" w14:textId="77777777" w:rsidR="00B52B82"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rPr>
        <w:pict w14:anchorId="4A318387">
          <v:shape id="_x0000_s1039" type="#_x0000_t202" style="position:absolute;margin-left:101.05pt;margin-top:7.55pt;width:484.25pt;height:74.55pt;z-index:2518625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">
            <v:textbox>
              <w:txbxContent>
                <w:p w14:paraId="3A5B86F6" w14:textId="60E4E848" w:rsidR="00396093" w:rsidRPr="00396093" w:rsidRDefault="002E7282" w:rsidP="00396093">
                  <w:pPr>
                    <w:ind w:left="0" w:firstLine="0"/>
                    <w:jc w:val="both"/>
                    <w:rPr>
                      <w:caps/>
                      <w:sz w:val="22"/>
                    </w:rPr>
                  </w:pPr>
                  <w:r w:rsidRPr="002E7282">
                    <w:rPr>
                      <w:sz w:val="22"/>
                      <w:u w:val="single"/>
                    </w:rPr>
                    <w:t>Decana</w:t>
                  </w:r>
                  <w:r>
                    <w:rPr>
                      <w:sz w:val="22"/>
                    </w:rPr>
                    <w:t xml:space="preserve">: </w:t>
                  </w:r>
                  <w:r w:rsidRPr="00396093">
                    <w:rPr>
                      <w:sz w:val="22"/>
                    </w:rPr>
                    <w:t xml:space="preserve">presenta un buen manejo de los contenidos y metodologías de enseñanza, tanto en las clases como en las actividades de laboratorio. </w:t>
                  </w:r>
                  <w:r>
                    <w:rPr>
                      <w:sz w:val="22"/>
                    </w:rPr>
                    <w:t>En general participa de las actividades de la Escuela. En ocasiones, su trato no es muy cordial</w:t>
                  </w:r>
                  <w:r w:rsidR="00A711FD">
                    <w:rPr>
                      <w:sz w:val="22"/>
                    </w:rPr>
                    <w:t xml:space="preserve">, es </w:t>
                  </w:r>
                  <w:proofErr w:type="spellStart"/>
                  <w:r w:rsidR="00A711FD">
                    <w:rPr>
                      <w:sz w:val="22"/>
                    </w:rPr>
                    <w:t>mas</w:t>
                  </w:r>
                  <w:proofErr w:type="spellEnd"/>
                  <w:r w:rsidR="00A711FD">
                    <w:rPr>
                      <w:sz w:val="22"/>
                    </w:rPr>
                    <w:t xml:space="preserve"> bien parco.</w:t>
                  </w:r>
                </w:p>
              </w:txbxContent>
            </v:textbox>
            <w10:wrap type="square"/>
          </v:shape>
        </w:pict>
      </w:r>
    </w:p>
    <w:p w14:paraId="1E0E2344" w14:textId="77777777" w:rsidR="00B52B82" w:rsidRDefault="00980BDF">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rPr>
        <w:drawing>
          <wp:anchor distT="0" distB="0" distL="114300" distR="114300" simplePos="0" relativeHeight="251714560" behindDoc="0" locked="0" layoutInCell="1" allowOverlap="1" wp14:anchorId="688F9E51" wp14:editId="68B9862E">
            <wp:simplePos x="0" y="0"/>
            <wp:positionH relativeFrom="column">
              <wp:posOffset>0</wp:posOffset>
            </wp:positionH>
            <wp:positionV relativeFrom="paragraph">
              <wp:posOffset>0</wp:posOffset>
            </wp:positionV>
            <wp:extent cx="714375" cy="856615"/>
            <wp:effectExtent l="0" t="0" r="0" b="0"/>
            <wp:wrapNone/>
            <wp:docPr id="3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4375" cy="856615"/>
                    </a:xfrm>
                    <a:prstGeom prst="rect">
                      <a:avLst/>
                    </a:prstGeom>
                    <a:noFill/>
                    <a:ln>
                      <a:noFill/>
                    </a:ln>
                  </pic:spPr>
                </pic:pic>
              </a:graphicData>
            </a:graphic>
          </wp:anchor>
        </w:drawing>
      </w:r>
    </w:p>
    <w:p w14:paraId="1F6BA9B8"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005AAC4C" w14:textId="77777777"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19098C8" w14:textId="77777777" w:rsidR="00B52B82"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w:t>
      </w:r>
      <w:r>
        <w:tab/>
      </w:r>
      <w:r>
        <w:tab/>
      </w:r>
    </w:p>
    <w:p w14:paraId="1341FAD7"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6540C539"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00DB019D" w14:textId="77777777" w:rsidR="00B52B82"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F. GALLARDO V.</w:t>
      </w:r>
      <w:r>
        <w:tab/>
      </w:r>
    </w:p>
    <w:p w14:paraId="6CD998B5"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2C44C31"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6FABE384"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0443890" w14:textId="77777777" w:rsidR="00B52B82"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pict w14:anchorId="305D7D1C">
          <v:shape id="_x0000_s1040" type="#_x0000_t202" style="position:absolute;margin-left:99.55pt;margin-top:10.25pt;width:484.25pt;height:56.2pt;z-index:2519014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">
            <v:textbox>
              <w:txbxContent>
                <w:p w14:paraId="20A2C76C" w14:textId="3FC9F53F" w:rsidR="00391FC2" w:rsidRPr="00391FC2" w:rsidRDefault="00A711FD" w:rsidP="00391FC2">
                  <w:pPr>
                    <w:ind w:left="0" w:firstLine="0"/>
                    <w:jc w:val="both"/>
                    <w:rPr>
                      <w:caps/>
                      <w:sz w:val="22"/>
                    </w:rPr>
                  </w:pPr>
                  <w:r w:rsidRPr="00A711FD">
                    <w:rPr>
                      <w:sz w:val="22"/>
                      <w:u w:val="single"/>
                    </w:rPr>
                    <w:t>Decana</w:t>
                  </w:r>
                  <w:r>
                    <w:rPr>
                      <w:sz w:val="22"/>
                    </w:rPr>
                    <w:t xml:space="preserve">: conocedor de sus materias, tratando de </w:t>
                  </w:r>
                  <w:r w:rsidRPr="00391FC2">
                    <w:rPr>
                      <w:sz w:val="22"/>
                    </w:rPr>
                    <w:t xml:space="preserve">transmitir su experiencia en el servicio y muy preocupado </w:t>
                  </w:r>
                  <w:r>
                    <w:rPr>
                      <w:sz w:val="22"/>
                    </w:rPr>
                    <w:t>por</w:t>
                  </w:r>
                  <w:r w:rsidRPr="00391FC2">
                    <w:rPr>
                      <w:sz w:val="22"/>
                    </w:rPr>
                    <w:t>que sus alumnos aprendan</w:t>
                  </w:r>
                  <w:r>
                    <w:rPr>
                      <w:sz w:val="22"/>
                    </w:rPr>
                    <w:t>, sin embargo, sus explicaciones son un tanto confusas. De trato amable y cordial. En general, participa de las actividades de la Escuela.</w:t>
                  </w:r>
                </w:p>
              </w:txbxContent>
            </v:textbox>
            <w10:wrap type="square"/>
          </v:shape>
        </w:pict>
      </w:r>
    </w:p>
    <w:p w14:paraId="443ABEA9" w14:textId="77777777" w:rsidR="00B52B82"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864576" behindDoc="0" locked="0" layoutInCell="1" allowOverlap="1" wp14:anchorId="0D957251" wp14:editId="394F4A6B">
            <wp:simplePos x="0" y="0"/>
            <wp:positionH relativeFrom="column">
              <wp:posOffset>0</wp:posOffset>
            </wp:positionH>
            <wp:positionV relativeFrom="paragraph">
              <wp:posOffset>0</wp:posOffset>
            </wp:positionV>
            <wp:extent cx="714375" cy="857528"/>
            <wp:effectExtent l="0" t="0" r="0" b="0"/>
            <wp:wrapNone/>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17"/>
                    <a:stretch>
                      <a:fillRect/>
                    </a:stretch>
                  </pic:blipFill>
                  <pic:spPr>
                    <a:xfrm>
                      <a:off x="0" y="0"/>
                      <a:ext cx="714375" cy="857528"/>
                    </a:xfrm>
                    <a:prstGeom prst="rect">
                      <a:avLst/>
                    </a:prstGeom>
                  </pic:spPr>
                </pic:pic>
              </a:graphicData>
            </a:graphic>
          </wp:anchor>
        </w:drawing>
      </w:r>
    </w:p>
    <w:p w14:paraId="1CB124C6"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52DC8F6E"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2773E15"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6395A4A3"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ED9E88A"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08BAE27C" w14:textId="77777777" w:rsidR="00B52B82" w:rsidRDefault="0023657E" w:rsidP="00631A36">
      <w:pPr>
        <w:pStyle w:val="Prrafodelista"/>
        <w:numPr>
          <w:ilvl w:val="0"/>
          <w:numId w:val="1"/>
        </w:numPr>
        <w:tabs>
          <w:tab w:val="center" w:pos="1031"/>
          <w:tab w:val="center" w:pos="2172"/>
          <w:tab w:val="center" w:pos="3440"/>
          <w:tab w:val="center" w:pos="4668"/>
          <w:tab w:val="center" w:pos="5937"/>
          <w:tab w:val="center" w:pos="7192"/>
          <w:tab w:val="center" w:pos="8414"/>
          <w:tab w:val="center" w:pos="9653"/>
          <w:tab w:val="center" w:pos="10900"/>
          <w:tab w:val="right" w:pos="12556"/>
        </w:tabs>
        <w:ind w:left="284" w:hanging="142"/>
      </w:pPr>
      <w:r>
        <w:t>GARCÍA C.</w:t>
      </w:r>
    </w:p>
    <w:p w14:paraId="048F5557" w14:textId="5D8E3377" w:rsidR="0023657E" w:rsidRDefault="00416B9D"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r>
        <w:rPr>
          <w:noProof/>
        </w:rPr>
        <w:pict w14:anchorId="31E6BF2B">
          <v:shape id="_x0000_s1041" type="#_x0000_t202" style="position:absolute;left:0;text-align:left;margin-left:98.55pt;margin-top:4.1pt;width:484.25pt;height:80.25pt;z-index:2519034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">
            <v:textbox>
              <w:txbxContent>
                <w:p w14:paraId="6DD1706D" w14:textId="4D918E8D" w:rsidR="00391FC2" w:rsidRPr="00391FC2" w:rsidRDefault="00A711FD" w:rsidP="00391FC2">
                  <w:pPr>
                    <w:ind w:left="0" w:firstLine="0"/>
                    <w:jc w:val="both"/>
                    <w:rPr>
                      <w:caps/>
                      <w:sz w:val="22"/>
                    </w:rPr>
                  </w:pPr>
                  <w:r w:rsidRPr="00A711FD">
                    <w:rPr>
                      <w:sz w:val="22"/>
                      <w:u w:val="single"/>
                    </w:rPr>
                    <w:t>Decana</w:t>
                  </w:r>
                  <w:r>
                    <w:rPr>
                      <w:sz w:val="22"/>
                    </w:rPr>
                    <w:t xml:space="preserve">: </w:t>
                  </w:r>
                  <w:r w:rsidRPr="00391FC2">
                    <w:rPr>
                      <w:sz w:val="22"/>
                    </w:rPr>
                    <w:t xml:space="preserve">presenta </w:t>
                  </w:r>
                  <w:r>
                    <w:rPr>
                      <w:sz w:val="22"/>
                    </w:rPr>
                    <w:t xml:space="preserve">muy buen </w:t>
                  </w:r>
                  <w:r w:rsidRPr="00391FC2">
                    <w:rPr>
                      <w:sz w:val="22"/>
                    </w:rPr>
                    <w:t>dominio de las materias, explica de manera simple y clara</w:t>
                  </w:r>
                  <w:r>
                    <w:rPr>
                      <w:sz w:val="22"/>
                    </w:rPr>
                    <w:t xml:space="preserve"> y</w:t>
                  </w:r>
                  <w:r w:rsidRPr="00391FC2">
                    <w:rPr>
                      <w:sz w:val="22"/>
                    </w:rPr>
                    <w:t xml:space="preserve"> siempre está dispuesta a resolver las dudas</w:t>
                  </w:r>
                  <w:r>
                    <w:rPr>
                      <w:sz w:val="22"/>
                    </w:rPr>
                    <w:t xml:space="preserve">. Presenta una </w:t>
                  </w:r>
                  <w:r w:rsidRPr="00391FC2">
                    <w:rPr>
                      <w:sz w:val="22"/>
                    </w:rPr>
                    <w:t>excelente relación con alumnos y profesores, promoviendo un grato ambiente</w:t>
                  </w:r>
                  <w:r>
                    <w:rPr>
                      <w:sz w:val="22"/>
                    </w:rPr>
                    <w:t>. Como jefe de facultad, presenta algunas dificultades de liderazgo, no realiza reuniones de facultad y no promueve las reuniones de las cátedras. Participa de las actividades de la Escuela.</w:t>
                  </w:r>
                </w:p>
              </w:txbxContent>
            </v:textbox>
            <w10:wrap type="square"/>
          </v:shape>
        </w:pict>
      </w:r>
    </w:p>
    <w:p w14:paraId="09C9971E" w14:textId="3FE8B5AB"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r>
        <w:rPr>
          <w:noProof/>
        </w:rPr>
        <w:drawing>
          <wp:anchor distT="0" distB="0" distL="114300" distR="114300" simplePos="0" relativeHeight="251866624" behindDoc="0" locked="0" layoutInCell="1" allowOverlap="1" wp14:anchorId="7C40955B" wp14:editId="54AEC1DD">
            <wp:simplePos x="0" y="0"/>
            <wp:positionH relativeFrom="column">
              <wp:posOffset>0</wp:posOffset>
            </wp:positionH>
            <wp:positionV relativeFrom="paragraph">
              <wp:posOffset>0</wp:posOffset>
            </wp:positionV>
            <wp:extent cx="714375" cy="860552"/>
            <wp:effectExtent l="0" t="0" r="0" b="0"/>
            <wp:wrapNone/>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8"/>
                    <a:stretch>
                      <a:fillRect/>
                    </a:stretch>
                  </pic:blipFill>
                  <pic:spPr>
                    <a:xfrm>
                      <a:off x="0" y="0"/>
                      <a:ext cx="714375" cy="860552"/>
                    </a:xfrm>
                    <a:prstGeom prst="rect">
                      <a:avLst/>
                    </a:prstGeom>
                  </pic:spPr>
                </pic:pic>
              </a:graphicData>
            </a:graphic>
          </wp:anchor>
        </w:drawing>
      </w:r>
    </w:p>
    <w:p w14:paraId="15B70955" w14:textId="77777777"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14:paraId="29EDB488" w14:textId="77777777"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14:paraId="1F339728" w14:textId="77777777"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14:paraId="193A9387" w14:textId="77777777"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14:paraId="773A6C25" w14:textId="77777777"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14:paraId="1753B9EF" w14:textId="77777777" w:rsidR="0023657E" w:rsidRDefault="0023657E" w:rsidP="00631A36">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pPr>
      <w:r>
        <w:t>C. HARDY G.</w:t>
      </w:r>
    </w:p>
    <w:p w14:paraId="0210CE49" w14:textId="77777777" w:rsidR="0023657E" w:rsidRDefault="00416B9D"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r>
        <w:rPr>
          <w:noProof/>
        </w:rPr>
        <w:pict w14:anchorId="4F501439">
          <v:shape id="_x0000_s1042" type="#_x0000_t202" style="position:absolute;left:0;text-align:left;margin-left:97.7pt;margin-top:10.15pt;width:484.25pt;height:64.1pt;z-index:2519055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">
            <v:textbox>
              <w:txbxContent>
                <w:p w14:paraId="2B4A3ED9" w14:textId="12E84595" w:rsidR="009B1D41" w:rsidRPr="009B1D41" w:rsidRDefault="00A711FD" w:rsidP="009B1D41">
                  <w:pPr>
                    <w:ind w:left="0" w:firstLine="0"/>
                    <w:jc w:val="both"/>
                    <w:rPr>
                      <w:caps/>
                      <w:sz w:val="22"/>
                    </w:rPr>
                  </w:pPr>
                  <w:r w:rsidRPr="00A711FD">
                    <w:rPr>
                      <w:sz w:val="22"/>
                      <w:u w:val="single"/>
                    </w:rPr>
                    <w:t>Decana</w:t>
                  </w:r>
                  <w:r>
                    <w:rPr>
                      <w:sz w:val="22"/>
                    </w:rPr>
                    <w:t>: d</w:t>
                  </w:r>
                  <w:r w:rsidRPr="009B1D41">
                    <w:rPr>
                      <w:sz w:val="22"/>
                    </w:rPr>
                    <w:t>emuestra un gran dominio de los contenidos, explica de manera clara</w:t>
                  </w:r>
                  <w:r>
                    <w:rPr>
                      <w:sz w:val="22"/>
                    </w:rPr>
                    <w:t xml:space="preserve"> y </w:t>
                  </w:r>
                  <w:r w:rsidRPr="009B1D41">
                    <w:rPr>
                      <w:sz w:val="22"/>
                    </w:rPr>
                    <w:t xml:space="preserve">con preocupación por del aprendizaje de sus alumnos. </w:t>
                  </w:r>
                  <w:r>
                    <w:rPr>
                      <w:sz w:val="22"/>
                    </w:rPr>
                    <w:t xml:space="preserve">Participa en general de las actividades de la Escuela. En ocasiones su disposición no es de lo mejor, es un tanto crítico de la escuela. </w:t>
                  </w:r>
                  <w:r w:rsidRPr="009B1D41">
                    <w:rPr>
                      <w:sz w:val="22"/>
                    </w:rPr>
                    <w:t xml:space="preserve"> </w:t>
                  </w:r>
                </w:p>
              </w:txbxContent>
            </v:textbox>
            <w10:wrap type="square"/>
          </v:shape>
        </w:pict>
      </w:r>
    </w:p>
    <w:p w14:paraId="59C66C6F" w14:textId="77777777"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r>
        <w:rPr>
          <w:noProof/>
        </w:rPr>
        <w:drawing>
          <wp:anchor distT="0" distB="0" distL="114300" distR="114300" simplePos="0" relativeHeight="251868672" behindDoc="0" locked="0" layoutInCell="1" allowOverlap="1" wp14:anchorId="4E24BFD9" wp14:editId="72E0CC4F">
            <wp:simplePos x="0" y="0"/>
            <wp:positionH relativeFrom="column">
              <wp:posOffset>0</wp:posOffset>
            </wp:positionH>
            <wp:positionV relativeFrom="paragraph">
              <wp:posOffset>0</wp:posOffset>
            </wp:positionV>
            <wp:extent cx="704850" cy="848597"/>
            <wp:effectExtent l="0" t="0" r="0" b="0"/>
            <wp:wrapNone/>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19"/>
                    <a:stretch>
                      <a:fillRect/>
                    </a:stretch>
                  </pic:blipFill>
                  <pic:spPr>
                    <a:xfrm>
                      <a:off x="0" y="0"/>
                      <a:ext cx="704850" cy="848597"/>
                    </a:xfrm>
                    <a:prstGeom prst="rect">
                      <a:avLst/>
                    </a:prstGeom>
                  </pic:spPr>
                </pic:pic>
              </a:graphicData>
            </a:graphic>
          </wp:anchor>
        </w:drawing>
      </w:r>
    </w:p>
    <w:p w14:paraId="2C3AB4B8"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6333D1E1"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5607992D"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C8C3786"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2A3B0A44" w14:textId="77777777"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6058C79"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H. JAIME F.</w:t>
      </w:r>
    </w:p>
    <w:p w14:paraId="0DEAD986" w14:textId="77777777" w:rsidR="0023657E"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pict w14:anchorId="350AE2CB">
          <v:shape id="_x0000_s1043" type="#_x0000_t202" style="position:absolute;margin-left:99pt;margin-top:10.65pt;width:484.25pt;height:77.5pt;z-index:2519075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">
            <v:textbox>
              <w:txbxContent>
                <w:p w14:paraId="3CF026A7" w14:textId="14C036E4" w:rsidR="009B1D41" w:rsidRPr="001A1A22" w:rsidRDefault="00A711FD" w:rsidP="001A1A22">
                  <w:pPr>
                    <w:ind w:left="0" w:firstLine="0"/>
                    <w:jc w:val="both"/>
                    <w:rPr>
                      <w:caps/>
                      <w:sz w:val="22"/>
                    </w:rPr>
                  </w:pPr>
                  <w:bookmarkStart w:id="0" w:name="_Hlk113387735"/>
                  <w:bookmarkStart w:id="1" w:name="_Hlk113387736"/>
                  <w:r w:rsidRPr="00A711FD">
                    <w:rPr>
                      <w:sz w:val="22"/>
                      <w:u w:val="single"/>
                    </w:rPr>
                    <w:t>Decana</w:t>
                  </w:r>
                  <w:r>
                    <w:rPr>
                      <w:sz w:val="22"/>
                    </w:rPr>
                    <w:t xml:space="preserve">: </w:t>
                  </w:r>
                  <w:r w:rsidRPr="001A1A22">
                    <w:rPr>
                      <w:sz w:val="22"/>
                    </w:rPr>
                    <w:t xml:space="preserve">presenta gran disposición con las diferentes actividades de la </w:t>
                  </w:r>
                  <w:r>
                    <w:rPr>
                      <w:sz w:val="22"/>
                    </w:rPr>
                    <w:t>E</w:t>
                  </w:r>
                  <w:r w:rsidRPr="001A1A22">
                    <w:rPr>
                      <w:sz w:val="22"/>
                    </w:rPr>
                    <w:t>scuela</w:t>
                  </w:r>
                  <w:r>
                    <w:rPr>
                      <w:sz w:val="22"/>
                    </w:rPr>
                    <w:t>, s</w:t>
                  </w:r>
                  <w:r w:rsidRPr="001A1A22">
                    <w:rPr>
                      <w:sz w:val="22"/>
                    </w:rPr>
                    <w:t xml:space="preserve">iendo un importante aporte </w:t>
                  </w:r>
                  <w:r>
                    <w:rPr>
                      <w:sz w:val="22"/>
                    </w:rPr>
                    <w:t>en la docencia</w:t>
                  </w:r>
                  <w:r w:rsidR="001846BE">
                    <w:rPr>
                      <w:sz w:val="22"/>
                    </w:rPr>
                    <w:t xml:space="preserve">, en particular, en la generación de actividades innovadoras. De buen trato y disposición con las tareas encomendadas. Preocupada </w:t>
                  </w:r>
                  <w:r w:rsidRPr="001A1A22">
                    <w:rPr>
                      <w:sz w:val="22"/>
                    </w:rPr>
                    <w:t>del mejoramiento continuo</w:t>
                  </w:r>
                  <w:r w:rsidR="001846BE">
                    <w:rPr>
                      <w:sz w:val="22"/>
                    </w:rPr>
                    <w:t xml:space="preserve">, sin embargo, un tanto dispersa y falta de organización en los manejos de los tiempos para realizar las tareas en la UAC. </w:t>
                  </w:r>
                  <w:bookmarkEnd w:id="0"/>
                  <w:bookmarkEnd w:id="1"/>
                </w:p>
              </w:txbxContent>
            </v:textbox>
            <w10:wrap type="square"/>
          </v:shape>
        </w:pict>
      </w:r>
    </w:p>
    <w:p w14:paraId="05A79BD0"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inline distT="0" distB="0" distL="0" distR="0" wp14:anchorId="7DAB5564" wp14:editId="30F7E0C1">
            <wp:extent cx="714375" cy="860552"/>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0"/>
                    <a:stretch>
                      <a:fillRect/>
                    </a:stretch>
                  </pic:blipFill>
                  <pic:spPr>
                    <a:xfrm>
                      <a:off x="0" y="0"/>
                      <a:ext cx="714375" cy="860552"/>
                    </a:xfrm>
                    <a:prstGeom prst="rect">
                      <a:avLst/>
                    </a:prstGeom>
                  </pic:spPr>
                </pic:pic>
              </a:graphicData>
            </a:graphic>
          </wp:inline>
        </w:drawing>
      </w:r>
    </w:p>
    <w:p w14:paraId="0A111B89" w14:textId="77777777"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Y. LEIVA A.</w:t>
      </w:r>
    </w:p>
    <w:p w14:paraId="4D5A073F"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11D4E9BC" w14:textId="77777777" w:rsidR="00631A36"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pict w14:anchorId="307616AB">
          <v:shape id="_x0000_s1044" type="#_x0000_t202" style="position:absolute;margin-left:99pt;margin-top:3.75pt;width:484.25pt;height:65.95pt;z-index:2519096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">
            <v:textbox>
              <w:txbxContent>
                <w:p w14:paraId="6611B3A6" w14:textId="7C2D6B80" w:rsidR="000D6E07" w:rsidRDefault="001846BE" w:rsidP="00633E6E">
                  <w:pPr>
                    <w:ind w:left="0" w:firstLine="0"/>
                    <w:jc w:val="both"/>
                    <w:rPr>
                      <w:caps/>
                      <w:sz w:val="22"/>
                    </w:rPr>
                  </w:pPr>
                  <w:r w:rsidRPr="001846BE">
                    <w:rPr>
                      <w:sz w:val="22"/>
                      <w:u w:val="single"/>
                    </w:rPr>
                    <w:t>Decana</w:t>
                  </w:r>
                  <w:r>
                    <w:rPr>
                      <w:sz w:val="22"/>
                    </w:rPr>
                    <w:t xml:space="preserve">: </w:t>
                  </w:r>
                  <w:r w:rsidRPr="00633E6E">
                    <w:rPr>
                      <w:sz w:val="22"/>
                    </w:rPr>
                    <w:t>presenta un</w:t>
                  </w:r>
                  <w:r>
                    <w:rPr>
                      <w:sz w:val="22"/>
                    </w:rPr>
                    <w:t xml:space="preserve"> buen </w:t>
                  </w:r>
                  <w:r w:rsidRPr="00633E6E">
                    <w:rPr>
                      <w:sz w:val="22"/>
                    </w:rPr>
                    <w:t>manejo de las materias, promoviendo siempre la reflexión en los cadetes</w:t>
                  </w:r>
                  <w:r>
                    <w:rPr>
                      <w:sz w:val="22"/>
                    </w:rPr>
                    <w:t xml:space="preserve">, en ocasiones sus clases son un tanto monótonas. Realiza una buena gestión con el aula virtual de la escuela. Participa de las actividades de la escuela sólo en su horario laboral. </w:t>
                  </w:r>
                </w:p>
                <w:p w14:paraId="5025D560" w14:textId="77777777" w:rsidR="000D6E07" w:rsidRDefault="000D6E07"/>
              </w:txbxContent>
            </v:textbox>
            <w10:wrap type="square"/>
          </v:shape>
        </w:pict>
      </w:r>
      <w:r w:rsidR="00631A36">
        <w:rPr>
          <w:noProof/>
        </w:rPr>
        <w:drawing>
          <wp:anchor distT="0" distB="0" distL="114300" distR="114300" simplePos="0" relativeHeight="251870720" behindDoc="0" locked="0" layoutInCell="1" allowOverlap="1" wp14:anchorId="3D506DB2" wp14:editId="518D1BC2">
            <wp:simplePos x="0" y="0"/>
            <wp:positionH relativeFrom="column">
              <wp:posOffset>0</wp:posOffset>
            </wp:positionH>
            <wp:positionV relativeFrom="paragraph">
              <wp:posOffset>0</wp:posOffset>
            </wp:positionV>
            <wp:extent cx="721920" cy="856948"/>
            <wp:effectExtent l="0" t="0" r="0" b="0"/>
            <wp:wrapNone/>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21"/>
                    <a:stretch>
                      <a:fillRect/>
                    </a:stretch>
                  </pic:blipFill>
                  <pic:spPr>
                    <a:xfrm>
                      <a:off x="0" y="0"/>
                      <a:ext cx="721920" cy="856948"/>
                    </a:xfrm>
                    <a:prstGeom prst="rect">
                      <a:avLst/>
                    </a:prstGeom>
                  </pic:spPr>
                </pic:pic>
              </a:graphicData>
            </a:graphic>
          </wp:anchor>
        </w:drawing>
      </w:r>
    </w:p>
    <w:p w14:paraId="30178FB7"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12F11EB9"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47345E5F"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3F154112"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2D6E3239"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78970A6" w14:textId="77777777" w:rsidR="0023657E" w:rsidRDefault="00631A36">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A. LUCERO L.</w:t>
      </w:r>
    </w:p>
    <w:p w14:paraId="6EB37621"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75C7CA7E" w14:textId="77777777"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14:paraId="0CB04361" w14:textId="77777777" w:rsidR="0023657E" w:rsidRDefault="00416B9D">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pict w14:anchorId="2D6EB001">
          <v:shape id="_x0000_s1045" type="#_x0000_t202" style="position:absolute;margin-left:96.85pt;margin-top:12.25pt;width:484.25pt;height:65.95pt;z-index:25191168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">
            <v:textbox>
              <w:txbxContent>
                <w:p w14:paraId="4DCA8012" w14:textId="0FC9AB30" w:rsidR="005A15F1" w:rsidRPr="005A15F1" w:rsidRDefault="001846BE" w:rsidP="005A15F1">
                  <w:pPr>
                    <w:ind w:left="0" w:firstLine="0"/>
                    <w:jc w:val="both"/>
                    <w:rPr>
                      <w:caps/>
                      <w:sz w:val="22"/>
                    </w:rPr>
                  </w:pPr>
                  <w:r w:rsidRPr="001846BE">
                    <w:rPr>
                      <w:sz w:val="22"/>
                      <w:u w:val="single"/>
                    </w:rPr>
                    <w:t>Decana</w:t>
                  </w:r>
                  <w:r>
                    <w:rPr>
                      <w:sz w:val="22"/>
                    </w:rPr>
                    <w:t xml:space="preserve">: </w:t>
                  </w:r>
                  <w:r w:rsidRPr="005A15F1">
                    <w:rPr>
                      <w:sz w:val="22"/>
                    </w:rPr>
                    <w:t>con gran dominio de las materias, con su cercanía a los cadetes</w:t>
                  </w:r>
                  <w:r>
                    <w:rPr>
                      <w:sz w:val="22"/>
                    </w:rPr>
                    <w:t xml:space="preserve">, </w:t>
                  </w:r>
                  <w:r w:rsidRPr="005A15F1">
                    <w:rPr>
                      <w:sz w:val="22"/>
                    </w:rPr>
                    <w:t xml:space="preserve">promueve la reflexión y el diálogo en aula. </w:t>
                  </w:r>
                  <w:r>
                    <w:rPr>
                      <w:sz w:val="22"/>
                    </w:rPr>
                    <w:t xml:space="preserve">De trato amable y cordial. Participa, de las tareas encomendadas por la escuela. En general, participa de las actividades de la Escuela en su horario laboral. Su interacción con los profesores es mínima. </w:t>
                  </w:r>
                </w:p>
                <w:p w14:paraId="6CA00688" w14:textId="77777777" w:rsidR="007D205B" w:rsidRPr="00D12C73" w:rsidRDefault="007D205B" w:rsidP="00631A36">
                  <w:pPr>
                    <w:ind w:left="0" w:firstLine="0"/>
                    <w:rPr>
                      <w:sz w:val="24"/>
                      <w:szCs w:val="24"/>
                    </w:rPr>
                  </w:pPr>
                </w:p>
              </w:txbxContent>
            </v:textbox>
            <w10:wrap type="square"/>
          </v:shape>
        </w:pict>
      </w:r>
    </w:p>
    <w:p w14:paraId="6115A09A" w14:textId="77777777" w:rsidR="0023657E" w:rsidRDefault="00631A36">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872768" behindDoc="0" locked="0" layoutInCell="1" allowOverlap="1" wp14:anchorId="0A62D7A1" wp14:editId="0CF6F6FC">
            <wp:simplePos x="0" y="0"/>
            <wp:positionH relativeFrom="column">
              <wp:posOffset>0</wp:posOffset>
            </wp:positionH>
            <wp:positionV relativeFrom="paragraph">
              <wp:posOffset>0</wp:posOffset>
            </wp:positionV>
            <wp:extent cx="721933" cy="856948"/>
            <wp:effectExtent l="0" t="0" r="0" b="0"/>
            <wp:wrapNone/>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22"/>
                    <a:stretch>
                      <a:fillRect/>
                    </a:stretch>
                  </pic:blipFill>
                  <pic:spPr>
                    <a:xfrm>
                      <a:off x="0" y="0"/>
                      <a:ext cx="721933" cy="856948"/>
                    </a:xfrm>
                    <a:prstGeom prst="rect">
                      <a:avLst/>
                    </a:prstGeom>
                  </pic:spPr>
                </pic:pic>
              </a:graphicData>
            </a:graphic>
          </wp:anchor>
        </w:drawing>
      </w:r>
    </w:p>
    <w:p w14:paraId="15BF0EE9" w14:textId="77777777" w:rsidR="00BE34F3"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ab/>
      </w:r>
      <w:r>
        <w:tab/>
      </w:r>
    </w:p>
    <w:p w14:paraId="5DABC7C0" w14:textId="77777777" w:rsidR="00BE34F3" w:rsidRDefault="00BE34F3">
      <w:pPr>
        <w:spacing w:after="65" w:line="259" w:lineRule="auto"/>
        <w:ind w:left="417" w:right="-124" w:firstLine="0"/>
      </w:pPr>
    </w:p>
    <w:p w14:paraId="221AF90D" w14:textId="77777777" w:rsidR="00631A36" w:rsidRDefault="001A1A22">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sz w:val="22"/>
        </w:rPr>
        <w:tab/>
      </w:r>
      <w:r>
        <w:tab/>
      </w:r>
    </w:p>
    <w:p w14:paraId="7FD13B90"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18E70D55"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72F73FD5" w14:textId="77777777" w:rsidR="00631A36" w:rsidRDefault="00631A36" w:rsidP="00631A36">
      <w:pPr>
        <w:spacing w:after="101" w:line="259" w:lineRule="auto"/>
        <w:ind w:left="-33" w:firstLine="0"/>
      </w:pPr>
      <w:r>
        <w:rPr>
          <w:sz w:val="14"/>
        </w:rPr>
        <w:t>M. MAYNE-NICHOLLS K</w:t>
      </w:r>
    </w:p>
    <w:p w14:paraId="1258B2F0" w14:textId="77777777" w:rsidR="00631A36" w:rsidRDefault="00416B9D">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noProof/>
        </w:rPr>
        <w:pict w14:anchorId="796DDD90">
          <v:shape id="_x0000_s1046" type="#_x0000_t202" style="position:absolute;margin-left:98.2pt;margin-top:11pt;width:484.25pt;height:69.1pt;z-index:2519137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">
            <v:textbox>
              <w:txbxContent>
                <w:p w14:paraId="3DABD1AE" w14:textId="509617AB" w:rsidR="00B97C6C" w:rsidRPr="00BD6392" w:rsidRDefault="001846BE" w:rsidP="00BD6392">
                  <w:pPr>
                    <w:ind w:left="0" w:firstLine="0"/>
                    <w:jc w:val="both"/>
                    <w:rPr>
                      <w:caps/>
                      <w:sz w:val="22"/>
                    </w:rPr>
                  </w:pPr>
                  <w:r w:rsidRPr="001846BE">
                    <w:rPr>
                      <w:sz w:val="22"/>
                      <w:u w:val="single"/>
                    </w:rPr>
                    <w:t>Decana</w:t>
                  </w:r>
                  <w:r>
                    <w:rPr>
                      <w:sz w:val="22"/>
                    </w:rPr>
                    <w:t xml:space="preserve">: con dominio </w:t>
                  </w:r>
                  <w:r w:rsidRPr="00BD6392">
                    <w:rPr>
                      <w:sz w:val="22"/>
                    </w:rPr>
                    <w:t>de sus materias</w:t>
                  </w:r>
                  <w:r w:rsidR="0010372B">
                    <w:rPr>
                      <w:sz w:val="22"/>
                    </w:rPr>
                    <w:t xml:space="preserve">, </w:t>
                  </w:r>
                  <w:r>
                    <w:rPr>
                      <w:sz w:val="22"/>
                    </w:rPr>
                    <w:t xml:space="preserve">siempre </w:t>
                  </w:r>
                  <w:r w:rsidRPr="00BD6392">
                    <w:rPr>
                      <w:sz w:val="22"/>
                    </w:rPr>
                    <w:t>transmite a los cadetes su experiencia laboral</w:t>
                  </w:r>
                  <w:r>
                    <w:rPr>
                      <w:sz w:val="22"/>
                    </w:rPr>
                    <w:t xml:space="preserve">, </w:t>
                  </w:r>
                  <w:r w:rsidRPr="00BD6392">
                    <w:rPr>
                      <w:sz w:val="22"/>
                    </w:rPr>
                    <w:t>preocupado por el aprendizaje de sus alumnos.</w:t>
                  </w:r>
                  <w:r>
                    <w:rPr>
                      <w:sz w:val="22"/>
                    </w:rPr>
                    <w:t xml:space="preserve"> </w:t>
                  </w:r>
                  <w:r w:rsidR="0010372B">
                    <w:rPr>
                      <w:sz w:val="22"/>
                    </w:rPr>
                    <w:t xml:space="preserve">Un tanto ansioso, de </w:t>
                  </w:r>
                  <w:r>
                    <w:rPr>
                      <w:sz w:val="22"/>
                    </w:rPr>
                    <w:t xml:space="preserve">trato amable y cordial. Participa de las actividades de la escuela. </w:t>
                  </w:r>
                </w:p>
              </w:txbxContent>
            </v:textbox>
            <w10:wrap type="square"/>
          </v:shape>
        </w:pict>
      </w:r>
    </w:p>
    <w:p w14:paraId="6FD54BAB"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noProof/>
        </w:rPr>
        <w:drawing>
          <wp:anchor distT="0" distB="0" distL="114300" distR="114300" simplePos="0" relativeHeight="251874816" behindDoc="0" locked="0" layoutInCell="1" allowOverlap="1" wp14:anchorId="06D9CA1D" wp14:editId="6C2B641E">
            <wp:simplePos x="0" y="0"/>
            <wp:positionH relativeFrom="column">
              <wp:posOffset>0</wp:posOffset>
            </wp:positionH>
            <wp:positionV relativeFrom="paragraph">
              <wp:posOffset>0</wp:posOffset>
            </wp:positionV>
            <wp:extent cx="714402" cy="856948"/>
            <wp:effectExtent l="0" t="0" r="0" b="0"/>
            <wp:wrapNone/>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23"/>
                    <a:stretch>
                      <a:fillRect/>
                    </a:stretch>
                  </pic:blipFill>
                  <pic:spPr>
                    <a:xfrm>
                      <a:off x="0" y="0"/>
                      <a:ext cx="714402" cy="856948"/>
                    </a:xfrm>
                    <a:prstGeom prst="rect">
                      <a:avLst/>
                    </a:prstGeom>
                  </pic:spPr>
                </pic:pic>
              </a:graphicData>
            </a:graphic>
          </wp:anchor>
        </w:drawing>
      </w:r>
    </w:p>
    <w:p w14:paraId="64C4DEF2"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6FA9E59E"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63DADA54"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5DF6B323"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5C4331C3"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18D8DCD6" w14:textId="3CD3E503" w:rsidR="00631A36" w:rsidRDefault="00631A36" w:rsidP="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r>
        <w:t>H.</w:t>
      </w:r>
      <w:r w:rsidR="001846BE">
        <w:t xml:space="preserve"> GUNLANCH </w:t>
      </w:r>
      <w:proofErr w:type="gramStart"/>
      <w:r w:rsidR="001846BE">
        <w:t>N.</w:t>
      </w:r>
      <w:r>
        <w:t>.</w:t>
      </w:r>
      <w:proofErr w:type="gramEnd"/>
      <w:r>
        <w:tab/>
        <w:t>H.</w:t>
      </w:r>
    </w:p>
    <w:p w14:paraId="529CACCC"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5F9DEAA5" w14:textId="77777777" w:rsidR="00631A36" w:rsidRDefault="00416B9D">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noProof/>
        </w:rPr>
        <w:pict w14:anchorId="57ACCBD5">
          <v:shape id="_x0000_s1047" type="#_x0000_t202" style="position:absolute;margin-left:99pt;margin-top:.55pt;width:484.25pt;height:78.95pt;z-index:25191577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">
            <v:textbox>
              <w:txbxContent>
                <w:p w14:paraId="0B9581AD" w14:textId="0737FF40" w:rsidR="0026495E" w:rsidRPr="0026495E" w:rsidRDefault="0010372B" w:rsidP="0026495E">
                  <w:pPr>
                    <w:ind w:left="0" w:firstLine="0"/>
                    <w:jc w:val="both"/>
                    <w:rPr>
                      <w:caps/>
                      <w:sz w:val="22"/>
                    </w:rPr>
                  </w:pPr>
                  <w:bookmarkStart w:id="2" w:name="_Hlk113391473"/>
                  <w:bookmarkStart w:id="3" w:name="_Hlk113391474"/>
                  <w:r w:rsidRPr="0010372B">
                    <w:rPr>
                      <w:sz w:val="22"/>
                      <w:u w:val="single"/>
                    </w:rPr>
                    <w:t>Decana</w:t>
                  </w:r>
                  <w:r>
                    <w:rPr>
                      <w:sz w:val="22"/>
                    </w:rPr>
                    <w:t>: bue</w:t>
                  </w:r>
                  <w:r w:rsidRPr="0026495E">
                    <w:rPr>
                      <w:sz w:val="22"/>
                    </w:rPr>
                    <w:t>na docente, interesada por el aprendizaje de sus alumnos, siempre dispuesta a atender consultas y dudas</w:t>
                  </w:r>
                  <w:r>
                    <w:rPr>
                      <w:sz w:val="22"/>
                    </w:rPr>
                    <w:t xml:space="preserve"> </w:t>
                  </w:r>
                  <w:r w:rsidRPr="0026495E">
                    <w:rPr>
                      <w:sz w:val="22"/>
                    </w:rPr>
                    <w:t xml:space="preserve">tanto en aula como en el laboratorio. </w:t>
                  </w:r>
                  <w:r>
                    <w:rPr>
                      <w:sz w:val="22"/>
                    </w:rPr>
                    <w:t>P</w:t>
                  </w:r>
                  <w:r w:rsidRPr="0026495E">
                    <w:rPr>
                      <w:sz w:val="22"/>
                    </w:rPr>
                    <w:t>articipa</w:t>
                  </w:r>
                  <w:r>
                    <w:rPr>
                      <w:sz w:val="22"/>
                    </w:rPr>
                    <w:t xml:space="preserve">tiva </w:t>
                  </w:r>
                  <w:r w:rsidRPr="0026495E">
                    <w:rPr>
                      <w:sz w:val="22"/>
                    </w:rPr>
                    <w:t>en las distintas actividades de la escuela.</w:t>
                  </w:r>
                  <w:r>
                    <w:rPr>
                      <w:sz w:val="22"/>
                    </w:rPr>
                    <w:t xml:space="preserve"> De </w:t>
                  </w:r>
                  <w:r w:rsidRPr="0026495E">
                    <w:rPr>
                      <w:sz w:val="22"/>
                    </w:rPr>
                    <w:t>trato cordial</w:t>
                  </w:r>
                  <w:proofErr w:type="gramStart"/>
                  <w:r>
                    <w:rPr>
                      <w:sz w:val="22"/>
                    </w:rPr>
                    <w:t>. .</w:t>
                  </w:r>
                  <w:proofErr w:type="gramEnd"/>
                  <w:r w:rsidRPr="0026495E">
                    <w:rPr>
                      <w:sz w:val="22"/>
                    </w:rPr>
                    <w:t xml:space="preserve"> </w:t>
                  </w:r>
                  <w:bookmarkEnd w:id="2"/>
                  <w:bookmarkEnd w:id="3"/>
                </w:p>
              </w:txbxContent>
            </v:textbox>
            <w10:wrap type="square"/>
          </v:shape>
        </w:pict>
      </w:r>
      <w:r w:rsidR="00631A36">
        <w:rPr>
          <w:noProof/>
        </w:rPr>
        <w:drawing>
          <wp:anchor distT="0" distB="0" distL="114300" distR="114300" simplePos="0" relativeHeight="251876864" behindDoc="0" locked="0" layoutInCell="1" allowOverlap="1" wp14:anchorId="1B148AD0" wp14:editId="7E1E1EA2">
            <wp:simplePos x="0" y="0"/>
            <wp:positionH relativeFrom="column">
              <wp:posOffset>0</wp:posOffset>
            </wp:positionH>
            <wp:positionV relativeFrom="paragraph">
              <wp:posOffset>0</wp:posOffset>
            </wp:positionV>
            <wp:extent cx="714402" cy="856949"/>
            <wp:effectExtent l="0" t="0" r="0" b="0"/>
            <wp:wrapNone/>
            <wp:docPr id="96" name="Pictu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24"/>
                    <a:stretch>
                      <a:fillRect/>
                    </a:stretch>
                  </pic:blipFill>
                  <pic:spPr>
                    <a:xfrm>
                      <a:off x="0" y="0"/>
                      <a:ext cx="714402" cy="856949"/>
                    </a:xfrm>
                    <a:prstGeom prst="rect">
                      <a:avLst/>
                    </a:prstGeom>
                  </pic:spPr>
                </pic:pic>
              </a:graphicData>
            </a:graphic>
          </wp:anchor>
        </w:drawing>
      </w:r>
    </w:p>
    <w:p w14:paraId="483FA24B"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4C41F5BB"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197CE2A6"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14:paraId="670FBA5E" w14:textId="77777777" w:rsidR="00631A36" w:rsidRDefault="001A1A22">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rPr>
          <w:sz w:val="14"/>
        </w:rPr>
        <w:tab/>
        <w:t>.</w:t>
      </w:r>
      <w:r>
        <w:rPr>
          <w:sz w:val="14"/>
        </w:rPr>
        <w:tab/>
      </w:r>
    </w:p>
    <w:p w14:paraId="616D8D9A"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p>
    <w:p w14:paraId="42DE2489"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p>
    <w:p w14:paraId="5F2C8292" w14:textId="77777777"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t>L. PIZARRO H</w:t>
      </w:r>
    </w:p>
    <w:p w14:paraId="4999FCF8" w14:textId="77777777" w:rsidR="00631A36" w:rsidRDefault="00416B9D">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rPr>
          <w:noProof/>
        </w:rPr>
        <w:pict w14:anchorId="648A1B38">
          <v:shape id="_x0000_s1048" type="#_x0000_t202" style="position:absolute;margin-left:99.15pt;margin-top:8.4pt;width:484.25pt;height:79.1pt;z-index:2519178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">
            <v:textbox>
              <w:txbxContent>
                <w:p w14:paraId="2AD714DA" w14:textId="4BD94E96" w:rsidR="0026495E" w:rsidRPr="00936A37" w:rsidRDefault="0010372B" w:rsidP="0026495E">
                  <w:pPr>
                    <w:ind w:left="0" w:firstLine="0"/>
                    <w:jc w:val="both"/>
                    <w:rPr>
                      <w:caps/>
                      <w:sz w:val="22"/>
                    </w:rPr>
                  </w:pPr>
                  <w:bookmarkStart w:id="4" w:name="_Hlk113391247"/>
                  <w:r w:rsidRPr="0010372B">
                    <w:rPr>
                      <w:sz w:val="22"/>
                      <w:u w:val="single"/>
                    </w:rPr>
                    <w:t>Decana</w:t>
                  </w:r>
                  <w:r>
                    <w:rPr>
                      <w:sz w:val="22"/>
                    </w:rPr>
                    <w:t xml:space="preserve">: con manejo de sus materias y actividades de laboratorio. </w:t>
                  </w:r>
                  <w:r>
                    <w:rPr>
                      <w:sz w:val="22"/>
                    </w:rPr>
                    <w:t xml:space="preserve">Como asesor de la UAC cumple </w:t>
                  </w:r>
                  <w:r w:rsidR="00416B9D">
                    <w:rPr>
                      <w:sz w:val="22"/>
                    </w:rPr>
                    <w:t xml:space="preserve">sólo con </w:t>
                  </w:r>
                  <w:bookmarkStart w:id="5" w:name="_GoBack"/>
                  <w:bookmarkEnd w:id="5"/>
                  <w:r>
                    <w:rPr>
                      <w:sz w:val="22"/>
                    </w:rPr>
                    <w:t>las tareas solicitadas</w:t>
                  </w:r>
                  <w:r w:rsidR="00416B9D">
                    <w:rPr>
                      <w:sz w:val="22"/>
                    </w:rPr>
                    <w:t>. S</w:t>
                  </w:r>
                  <w:r>
                    <w:rPr>
                      <w:sz w:val="22"/>
                    </w:rPr>
                    <w:t xml:space="preserve">in embargo, no genera innovaciones en el ámbito metodológico. De </w:t>
                  </w:r>
                  <w:r w:rsidRPr="00936A37">
                    <w:rPr>
                      <w:sz w:val="22"/>
                    </w:rPr>
                    <w:t>trato cordial</w:t>
                  </w:r>
                  <w:r>
                    <w:rPr>
                      <w:sz w:val="22"/>
                    </w:rPr>
                    <w:t>. En general, participa de las actividades de la Escuela.</w:t>
                  </w:r>
                </w:p>
                <w:bookmarkEnd w:id="4"/>
                <w:p w14:paraId="1847AED0" w14:textId="77777777" w:rsidR="00631A36" w:rsidRPr="00D12C73" w:rsidRDefault="00631A36" w:rsidP="00631A36">
                  <w:pPr>
                    <w:ind w:left="0" w:firstLine="0"/>
                    <w:rPr>
                      <w:sz w:val="24"/>
                      <w:szCs w:val="24"/>
                    </w:rPr>
                  </w:pPr>
                </w:p>
              </w:txbxContent>
            </v:textbox>
            <w10:wrap type="square"/>
          </v:shape>
        </w:pict>
      </w:r>
    </w:p>
    <w:p w14:paraId="338A9F72" w14:textId="77777777" w:rsidR="00631A36" w:rsidRDefault="008C4C43">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rPr>
          <w:noProof/>
        </w:rPr>
        <w:drawing>
          <wp:inline distT="0" distB="0" distL="0" distR="0" wp14:anchorId="2143229D" wp14:editId="2793B0C3">
            <wp:extent cx="714402" cy="848024"/>
            <wp:effectExtent l="0" t="0" r="0" b="9525"/>
            <wp:docPr id="107" name="Picture 107" descr="Un hombre en traje posando para fotografia&#10;&#10;Descripción generada automáticamente"/>
            <wp:cNvGraphicFramePr/>
            <a:graphic xmlns:a="http://schemas.openxmlformats.org/drawingml/2006/main">
              <a:graphicData uri="http://schemas.openxmlformats.org/drawingml/2006/picture">
                <pic:pic xmlns:pic="http://schemas.openxmlformats.org/drawingml/2006/picture">
                  <pic:nvPicPr>
                    <pic:cNvPr id="107" name="Picture 107" descr="Un hombre en traje posando para fotografia&#10;&#10;Descripción generada automáticamente"/>
                    <pic:cNvPicPr/>
                  </pic:nvPicPr>
                  <pic:blipFill>
                    <a:blip r:embed="rId25"/>
                    <a:stretch>
                      <a:fillRect/>
                    </a:stretch>
                  </pic:blipFill>
                  <pic:spPr>
                    <a:xfrm>
                      <a:off x="0" y="0"/>
                      <a:ext cx="714402" cy="848024"/>
                    </a:xfrm>
                    <a:prstGeom prst="rect">
                      <a:avLst/>
                    </a:prstGeom>
                  </pic:spPr>
                </pic:pic>
              </a:graphicData>
            </a:graphic>
          </wp:inline>
        </w:drawing>
      </w:r>
    </w:p>
    <w:p w14:paraId="68139AB9" w14:textId="77777777" w:rsidR="00BE34F3" w:rsidRDefault="001A1A22">
      <w:pPr>
        <w:tabs>
          <w:tab w:val="center" w:pos="991"/>
          <w:tab w:val="center" w:pos="2251"/>
          <w:tab w:val="center" w:pos="3436"/>
          <w:tab w:val="center" w:pos="4736"/>
          <w:tab w:val="center" w:pos="5960"/>
          <w:tab w:val="center" w:pos="7158"/>
          <w:tab w:val="center" w:pos="8976"/>
          <w:tab w:val="center" w:pos="10945"/>
          <w:tab w:val="right" w:pos="12556"/>
        </w:tabs>
        <w:ind w:left="0" w:firstLine="0"/>
      </w:pPr>
      <w:r>
        <w:t>M. PLAZA B.</w:t>
      </w:r>
    </w:p>
    <w:p w14:paraId="5323A1E5" w14:textId="77777777" w:rsidR="00631A36" w:rsidRDefault="008C4C43">
      <w:pPr>
        <w:spacing w:after="101" w:line="259" w:lineRule="auto"/>
        <w:ind w:left="-33" w:firstLine="0"/>
      </w:pPr>
      <w:r>
        <w:rPr>
          <w:noProof/>
        </w:rPr>
        <w:drawing>
          <wp:anchor distT="0" distB="0" distL="114300" distR="114300" simplePos="0" relativeHeight="251648512" behindDoc="0" locked="0" layoutInCell="1" allowOverlap="1" wp14:anchorId="67F0E681" wp14:editId="1FC7CF83">
            <wp:simplePos x="0" y="0"/>
            <wp:positionH relativeFrom="column">
              <wp:posOffset>0</wp:posOffset>
            </wp:positionH>
            <wp:positionV relativeFrom="paragraph">
              <wp:posOffset>134813</wp:posOffset>
            </wp:positionV>
            <wp:extent cx="714402" cy="848096"/>
            <wp:effectExtent l="0" t="0" r="0" b="0"/>
            <wp:wrapNone/>
            <wp:docPr id="187" name="Picture 187"/>
            <wp:cNvGraphicFramePr/>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26"/>
                    <a:stretch>
                      <a:fillRect/>
                    </a:stretch>
                  </pic:blipFill>
                  <pic:spPr>
                    <a:xfrm>
                      <a:off x="0" y="0"/>
                      <a:ext cx="714402" cy="848096"/>
                    </a:xfrm>
                    <a:prstGeom prst="rect">
                      <a:avLst/>
                    </a:prstGeom>
                  </pic:spPr>
                </pic:pic>
              </a:graphicData>
            </a:graphic>
          </wp:anchor>
        </w:drawing>
      </w:r>
    </w:p>
    <w:p w14:paraId="19069D3E" w14:textId="77777777" w:rsidR="00631A36" w:rsidRDefault="00416B9D">
      <w:pPr>
        <w:spacing w:after="101" w:line="259" w:lineRule="auto"/>
        <w:ind w:left="-33" w:firstLine="0"/>
      </w:pPr>
      <w:r>
        <w:rPr>
          <w:noProof/>
        </w:rPr>
        <w:pict w14:anchorId="4F70969A">
          <v:shape id="_x0000_s1049" type="#_x0000_t202" style="position:absolute;left:0;text-align:left;margin-left:99.15pt;margin-top:1.05pt;width:484.25pt;height:67.85pt;z-index:251919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">
            <v:textbox>
              <w:txbxContent>
                <w:p w14:paraId="00B889D0" w14:textId="16F7CA9B" w:rsidR="000F1F22" w:rsidRPr="000F1F22" w:rsidRDefault="0010372B" w:rsidP="000F1F22">
                  <w:pPr>
                    <w:ind w:left="0" w:firstLine="0"/>
                    <w:jc w:val="both"/>
                    <w:rPr>
                      <w:caps/>
                      <w:sz w:val="22"/>
                    </w:rPr>
                  </w:pPr>
                  <w:r>
                    <w:rPr>
                      <w:sz w:val="22"/>
                      <w:u w:val="single"/>
                    </w:rPr>
                    <w:t>D</w:t>
                  </w:r>
                  <w:r w:rsidRPr="0010372B">
                    <w:rPr>
                      <w:sz w:val="22"/>
                      <w:u w:val="single"/>
                    </w:rPr>
                    <w:t>ecana</w:t>
                  </w:r>
                  <w:r>
                    <w:rPr>
                      <w:sz w:val="22"/>
                    </w:rPr>
                    <w:t xml:space="preserve">: de </w:t>
                  </w:r>
                  <w:r w:rsidRPr="000F1F22">
                    <w:rPr>
                      <w:sz w:val="22"/>
                    </w:rPr>
                    <w:t xml:space="preserve">gran experiencia, respetuoso y preocupado del aprendizaje, </w:t>
                  </w:r>
                  <w:r>
                    <w:rPr>
                      <w:sz w:val="22"/>
                    </w:rPr>
                    <w:t xml:space="preserve">efectúa clases tradicionales, sin innovaciones, </w:t>
                  </w:r>
                  <w:r w:rsidRPr="000F1F22">
                    <w:rPr>
                      <w:sz w:val="22"/>
                    </w:rPr>
                    <w:t xml:space="preserve">siempre atento a las dudas y consultas de sus alumnos. </w:t>
                  </w:r>
                  <w:r>
                    <w:rPr>
                      <w:sz w:val="22"/>
                    </w:rPr>
                    <w:t>De trato</w:t>
                  </w:r>
                  <w:r w:rsidRPr="000F1F22">
                    <w:rPr>
                      <w:sz w:val="22"/>
                    </w:rPr>
                    <w:t xml:space="preserve"> cordial, buena disposición</w:t>
                  </w:r>
                  <w:r>
                    <w:rPr>
                      <w:sz w:val="22"/>
                    </w:rPr>
                    <w:t>. En general, participa de las actividades de la Escuela.</w:t>
                  </w:r>
                </w:p>
              </w:txbxContent>
            </v:textbox>
            <w10:wrap type="square"/>
          </v:shape>
        </w:pict>
      </w:r>
    </w:p>
    <w:p w14:paraId="2DCB1F34" w14:textId="77777777" w:rsidR="00631A36" w:rsidRDefault="00631A36">
      <w:pPr>
        <w:spacing w:after="101" w:line="259" w:lineRule="auto"/>
        <w:ind w:left="-33" w:firstLine="0"/>
      </w:pPr>
    </w:p>
    <w:p w14:paraId="6478D2E6" w14:textId="77777777" w:rsidR="00631A36" w:rsidRDefault="00631A36">
      <w:pPr>
        <w:spacing w:after="101" w:line="259" w:lineRule="auto"/>
        <w:ind w:left="-33" w:firstLine="0"/>
      </w:pPr>
    </w:p>
    <w:p w14:paraId="0A3FA690" w14:textId="77777777" w:rsidR="00631A36" w:rsidRDefault="00631A36">
      <w:pPr>
        <w:spacing w:after="101" w:line="259" w:lineRule="auto"/>
        <w:ind w:left="-33" w:firstLine="0"/>
      </w:pPr>
    </w:p>
    <w:p w14:paraId="46E59018" w14:textId="77777777" w:rsidR="00631A36" w:rsidRDefault="00631A36">
      <w:pPr>
        <w:spacing w:after="101" w:line="259" w:lineRule="auto"/>
        <w:ind w:left="-33" w:firstLine="0"/>
      </w:pPr>
      <w:r>
        <w:t>A. RAUCH P.</w:t>
      </w:r>
    </w:p>
    <w:p w14:paraId="6FD5C1E1" w14:textId="77777777" w:rsidR="00631A36" w:rsidRDefault="00631A36">
      <w:pPr>
        <w:spacing w:after="101" w:line="259" w:lineRule="auto"/>
        <w:ind w:left="-33" w:firstLine="0"/>
      </w:pPr>
    </w:p>
    <w:p w14:paraId="767BDAC8" w14:textId="77777777" w:rsidR="00631A36" w:rsidRDefault="00631A36">
      <w:pPr>
        <w:spacing w:after="101" w:line="259" w:lineRule="auto"/>
        <w:ind w:left="-33" w:firstLine="0"/>
      </w:pPr>
      <w:r>
        <w:rPr>
          <w:noProof/>
        </w:rPr>
        <w:drawing>
          <wp:anchor distT="0" distB="0" distL="114300" distR="114300" simplePos="0" relativeHeight="251880960" behindDoc="0" locked="0" layoutInCell="1" allowOverlap="1" wp14:anchorId="2D4E6CC3" wp14:editId="34AF2E03">
            <wp:simplePos x="0" y="0"/>
            <wp:positionH relativeFrom="column">
              <wp:posOffset>0</wp:posOffset>
            </wp:positionH>
            <wp:positionV relativeFrom="paragraph">
              <wp:posOffset>183424</wp:posOffset>
            </wp:positionV>
            <wp:extent cx="716915" cy="856615"/>
            <wp:effectExtent l="0" t="0" r="6985" b="635"/>
            <wp:wrapNone/>
            <wp:docPr id="184" name="Picture 184"/>
            <wp:cNvGraphicFramePr/>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27"/>
                    <a:stretch>
                      <a:fillRect/>
                    </a:stretch>
                  </pic:blipFill>
                  <pic:spPr>
                    <a:xfrm>
                      <a:off x="0" y="0"/>
                      <a:ext cx="716915" cy="856615"/>
                    </a:xfrm>
                    <a:prstGeom prst="rect">
                      <a:avLst/>
                    </a:prstGeom>
                  </pic:spPr>
                </pic:pic>
              </a:graphicData>
            </a:graphic>
          </wp:anchor>
        </w:drawing>
      </w:r>
    </w:p>
    <w:p w14:paraId="08852937" w14:textId="77777777" w:rsidR="00631A36" w:rsidRDefault="00416B9D">
      <w:pPr>
        <w:spacing w:after="101" w:line="259" w:lineRule="auto"/>
        <w:ind w:left="-33" w:firstLine="0"/>
      </w:pPr>
      <w:r>
        <w:rPr>
          <w:noProof/>
        </w:rPr>
        <w:pict w14:anchorId="3F84F345">
          <v:shape id="_x0000_s1050" type="#_x0000_t202" style="position:absolute;left:0;text-align:left;margin-left:97.7pt;margin-top:1pt;width:484.25pt;height:65.95pt;z-index:2519219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">
            <v:textbox>
              <w:txbxContent>
                <w:p w14:paraId="357B4F88" w14:textId="74054A70" w:rsidR="00C9392B" w:rsidRPr="00B44B6B" w:rsidRDefault="0010372B" w:rsidP="00B44B6B">
                  <w:pPr>
                    <w:ind w:left="0" w:firstLine="0"/>
                    <w:jc w:val="both"/>
                    <w:rPr>
                      <w:caps/>
                      <w:sz w:val="22"/>
                    </w:rPr>
                  </w:pPr>
                  <w:r w:rsidRPr="0010372B">
                    <w:rPr>
                      <w:sz w:val="22"/>
                      <w:u w:val="single"/>
                    </w:rPr>
                    <w:t>Decana</w:t>
                  </w:r>
                  <w:r>
                    <w:rPr>
                      <w:sz w:val="22"/>
                    </w:rPr>
                    <w:t xml:space="preserve">: </w:t>
                  </w:r>
                  <w:r w:rsidRPr="00B44B6B">
                    <w:rPr>
                      <w:sz w:val="22"/>
                    </w:rPr>
                    <w:t>buen docente, con gran domino temático, preocupado por el aprendizaje de sus alumnos, siempre dispuesto a atender dudas de sus alumnos.</w:t>
                  </w:r>
                  <w:r>
                    <w:rPr>
                      <w:sz w:val="22"/>
                    </w:rPr>
                    <w:t xml:space="preserve"> Puntual en </w:t>
                  </w:r>
                  <w:r w:rsidRPr="00B44B6B">
                    <w:rPr>
                      <w:sz w:val="22"/>
                    </w:rPr>
                    <w:t xml:space="preserve">la entrega de </w:t>
                  </w:r>
                  <w:r>
                    <w:rPr>
                      <w:sz w:val="22"/>
                    </w:rPr>
                    <w:t xml:space="preserve">la </w:t>
                  </w:r>
                  <w:r w:rsidRPr="00B44B6B">
                    <w:rPr>
                      <w:sz w:val="22"/>
                    </w:rPr>
                    <w:t>documentación</w:t>
                  </w:r>
                  <w:r>
                    <w:rPr>
                      <w:sz w:val="22"/>
                    </w:rPr>
                    <w:t xml:space="preserve"> solicitada</w:t>
                  </w:r>
                  <w:r w:rsidRPr="00B44B6B">
                    <w:rPr>
                      <w:sz w:val="22"/>
                    </w:rPr>
                    <w:t xml:space="preserve">. </w:t>
                  </w:r>
                  <w:r>
                    <w:rPr>
                      <w:sz w:val="22"/>
                    </w:rPr>
                    <w:t>De trato cordial. Participa de las actividades de la Escuela.</w:t>
                  </w:r>
                </w:p>
              </w:txbxContent>
            </v:textbox>
            <w10:wrap type="square"/>
          </v:shape>
        </w:pict>
      </w:r>
    </w:p>
    <w:p w14:paraId="778ACE83" w14:textId="77777777" w:rsidR="00631A36" w:rsidRDefault="00631A36">
      <w:pPr>
        <w:spacing w:after="101" w:line="259" w:lineRule="auto"/>
        <w:ind w:left="-33" w:firstLine="0"/>
      </w:pPr>
    </w:p>
    <w:p w14:paraId="232165E3" w14:textId="77777777" w:rsidR="00631A36" w:rsidRDefault="00631A36">
      <w:pPr>
        <w:spacing w:after="101" w:line="259" w:lineRule="auto"/>
        <w:ind w:left="-33" w:firstLine="0"/>
      </w:pPr>
    </w:p>
    <w:p w14:paraId="534E7753" w14:textId="77777777" w:rsidR="00631A36" w:rsidRDefault="00631A36">
      <w:pPr>
        <w:spacing w:after="101" w:line="259" w:lineRule="auto"/>
        <w:ind w:left="-33" w:firstLine="0"/>
      </w:pPr>
    </w:p>
    <w:p w14:paraId="04449E65" w14:textId="77777777" w:rsidR="00631A36" w:rsidRDefault="00416B9D">
      <w:pPr>
        <w:spacing w:after="101" w:line="259" w:lineRule="auto"/>
        <w:ind w:left="-33" w:firstLine="0"/>
      </w:pPr>
      <w:r>
        <w:rPr>
          <w:noProof/>
        </w:rPr>
        <w:pict w14:anchorId="6A757129">
          <v:shape id="_x0000_s1051" type="#_x0000_t202" style="position:absolute;left:0;text-align:left;margin-left:95.95pt;margin-top:13pt;width:484.25pt;height:71.4pt;z-index:2519239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">
            <v:textbox>
              <w:txbxContent>
                <w:p w14:paraId="077E02EB" w14:textId="46158B92" w:rsidR="00F519A1" w:rsidRPr="00764848" w:rsidRDefault="0010372B" w:rsidP="00764848">
                  <w:pPr>
                    <w:ind w:left="0" w:firstLine="0"/>
                    <w:jc w:val="both"/>
                    <w:rPr>
                      <w:caps/>
                      <w:sz w:val="22"/>
                    </w:rPr>
                  </w:pPr>
                  <w:r w:rsidRPr="0010372B">
                    <w:rPr>
                      <w:sz w:val="22"/>
                      <w:u w:val="single"/>
                    </w:rPr>
                    <w:t>Decana</w:t>
                  </w:r>
                  <w:r>
                    <w:rPr>
                      <w:sz w:val="22"/>
                    </w:rPr>
                    <w:t xml:space="preserve">: </w:t>
                  </w:r>
                  <w:r w:rsidRPr="00764848">
                    <w:rPr>
                      <w:sz w:val="22"/>
                    </w:rPr>
                    <w:t xml:space="preserve">buen docente, preocupado por el aprendizaje de sus alumnos, en las clases transmite sus experiencias del ámbito naval, promoviendo un mayor interés por </w:t>
                  </w:r>
                  <w:r>
                    <w:rPr>
                      <w:sz w:val="22"/>
                    </w:rPr>
                    <w:t>las</w:t>
                  </w:r>
                  <w:r w:rsidRPr="00764848">
                    <w:rPr>
                      <w:sz w:val="22"/>
                    </w:rPr>
                    <w:t xml:space="preserve"> temáticas.</w:t>
                  </w:r>
                  <w:r>
                    <w:rPr>
                      <w:sz w:val="22"/>
                    </w:rPr>
                    <w:t xml:space="preserve"> Presenta una buena d</w:t>
                  </w:r>
                  <w:r w:rsidRPr="00764848">
                    <w:rPr>
                      <w:sz w:val="22"/>
                    </w:rPr>
                    <w:t>isposición, buen trato con alumnos y profesores.</w:t>
                  </w:r>
                  <w:r>
                    <w:rPr>
                      <w:sz w:val="22"/>
                    </w:rPr>
                    <w:t xml:space="preserve"> En ocasiones, crítico de la Escuela.</w:t>
                  </w:r>
                </w:p>
              </w:txbxContent>
            </v:textbox>
            <w10:wrap type="square"/>
          </v:shape>
        </w:pict>
      </w:r>
      <w:r w:rsidR="00631A36">
        <w:rPr>
          <w:noProof/>
        </w:rPr>
        <w:drawing>
          <wp:anchor distT="0" distB="0" distL="114300" distR="114300" simplePos="0" relativeHeight="251649536" behindDoc="0" locked="0" layoutInCell="1" allowOverlap="1" wp14:anchorId="36831C98" wp14:editId="5EECBFDE">
            <wp:simplePos x="0" y="0"/>
            <wp:positionH relativeFrom="column">
              <wp:posOffset>0</wp:posOffset>
            </wp:positionH>
            <wp:positionV relativeFrom="paragraph">
              <wp:posOffset>183424</wp:posOffset>
            </wp:positionV>
            <wp:extent cx="706755" cy="856615"/>
            <wp:effectExtent l="0" t="0" r="0" b="635"/>
            <wp:wrapNone/>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28"/>
                    <a:stretch>
                      <a:fillRect/>
                    </a:stretch>
                  </pic:blipFill>
                  <pic:spPr>
                    <a:xfrm>
                      <a:off x="0" y="0"/>
                      <a:ext cx="706755" cy="856615"/>
                    </a:xfrm>
                    <a:prstGeom prst="rect">
                      <a:avLst/>
                    </a:prstGeom>
                  </pic:spPr>
                </pic:pic>
              </a:graphicData>
            </a:graphic>
          </wp:anchor>
        </w:drawing>
      </w:r>
      <w:r w:rsidR="00631A36">
        <w:t>J. RÍOS G.</w:t>
      </w:r>
    </w:p>
    <w:p w14:paraId="577D4A1A" w14:textId="77777777" w:rsidR="00631A36" w:rsidRDefault="00631A36">
      <w:pPr>
        <w:spacing w:after="101" w:line="259" w:lineRule="auto"/>
        <w:ind w:left="-33" w:firstLine="0"/>
      </w:pPr>
    </w:p>
    <w:p w14:paraId="7C90B73C" w14:textId="77777777" w:rsidR="00631A36" w:rsidRDefault="00631A36">
      <w:pPr>
        <w:spacing w:after="101" w:line="259" w:lineRule="auto"/>
        <w:ind w:left="-33" w:firstLine="0"/>
      </w:pPr>
    </w:p>
    <w:p w14:paraId="56D2794C" w14:textId="77777777" w:rsidR="00631A36" w:rsidRDefault="00631A36">
      <w:pPr>
        <w:spacing w:after="101" w:line="259" w:lineRule="auto"/>
        <w:ind w:left="-33" w:firstLine="0"/>
      </w:pPr>
    </w:p>
    <w:p w14:paraId="6384463A" w14:textId="77777777" w:rsidR="00631A36" w:rsidRDefault="00631A36">
      <w:pPr>
        <w:spacing w:after="101" w:line="259" w:lineRule="auto"/>
        <w:ind w:left="-33" w:firstLine="0"/>
      </w:pPr>
    </w:p>
    <w:p w14:paraId="6487154E" w14:textId="77777777" w:rsidR="00631A36" w:rsidRDefault="00416B9D" w:rsidP="00631A36">
      <w:pPr>
        <w:spacing w:after="101" w:line="259" w:lineRule="auto"/>
        <w:ind w:left="-33" w:firstLine="0"/>
      </w:pPr>
      <w:r>
        <w:rPr>
          <w:noProof/>
        </w:rPr>
        <w:pict w14:anchorId="3B89A0E2">
          <v:shape id="_x0000_s1052" type="#_x0000_t202" style="position:absolute;left:0;text-align:left;margin-left:97.85pt;margin-top:5.3pt;width:484.25pt;height:75.35pt;z-index:2519260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">
            <v:textbox>
              <w:txbxContent>
                <w:p w14:paraId="41016A77" w14:textId="5F1EF03B" w:rsidR="003E1FD3" w:rsidRPr="003E1FD3" w:rsidRDefault="0010372B" w:rsidP="003E1FD3">
                  <w:pPr>
                    <w:ind w:left="0" w:firstLine="0"/>
                    <w:jc w:val="both"/>
                    <w:rPr>
                      <w:caps/>
                      <w:sz w:val="22"/>
                    </w:rPr>
                  </w:pPr>
                  <w:r w:rsidRPr="0010372B">
                    <w:rPr>
                      <w:sz w:val="22"/>
                      <w:u w:val="single"/>
                    </w:rPr>
                    <w:t>Decana</w:t>
                  </w:r>
                  <w:r>
                    <w:rPr>
                      <w:sz w:val="22"/>
                    </w:rPr>
                    <w:t xml:space="preserve">: </w:t>
                  </w:r>
                  <w:r w:rsidRPr="003E1FD3">
                    <w:rPr>
                      <w:sz w:val="22"/>
                    </w:rPr>
                    <w:t xml:space="preserve">docente de experiencia, con gran conocimiento de sus materias, preocupada por el aprendizaje de sus alumnos. </w:t>
                  </w:r>
                  <w:r w:rsidR="006E719E">
                    <w:rPr>
                      <w:sz w:val="22"/>
                    </w:rPr>
                    <w:t>P</w:t>
                  </w:r>
                  <w:r w:rsidRPr="003E1FD3">
                    <w:rPr>
                      <w:sz w:val="22"/>
                    </w:rPr>
                    <w:t>articipa de todas las actividades de la escuela</w:t>
                  </w:r>
                  <w:r w:rsidR="006E719E">
                    <w:rPr>
                      <w:sz w:val="22"/>
                    </w:rPr>
                    <w:t>. En la pastoral, acompaña en la entrega de comida</w:t>
                  </w:r>
                  <w:r w:rsidRPr="003E1FD3">
                    <w:rPr>
                      <w:sz w:val="22"/>
                    </w:rPr>
                    <w:t>.</w:t>
                  </w:r>
                  <w:r w:rsidR="006E719E">
                    <w:rPr>
                      <w:sz w:val="22"/>
                    </w:rPr>
                    <w:t xml:space="preserve"> E</w:t>
                  </w:r>
                  <w:r w:rsidRPr="003E1FD3">
                    <w:rPr>
                      <w:sz w:val="22"/>
                    </w:rPr>
                    <w:t>xcelente disposición y cordialidad en el trato con alumnos y profesores.</w:t>
                  </w:r>
                  <w:r w:rsidR="006E719E">
                    <w:rPr>
                      <w:sz w:val="22"/>
                    </w:rPr>
                    <w:t xml:space="preserve"> Constantemente, presenta demoras en las responsabilidades administrativas.  </w:t>
                  </w:r>
                </w:p>
              </w:txbxContent>
            </v:textbox>
            <w10:wrap type="square"/>
          </v:shape>
        </w:pict>
      </w:r>
      <w:r w:rsidR="00631A36">
        <w:rPr>
          <w:noProof/>
        </w:rPr>
        <w:drawing>
          <wp:anchor distT="0" distB="0" distL="114300" distR="114300" simplePos="0" relativeHeight="251885056" behindDoc="0" locked="0" layoutInCell="1" allowOverlap="1" wp14:anchorId="29EDD3E5" wp14:editId="23E6D135">
            <wp:simplePos x="0" y="0"/>
            <wp:positionH relativeFrom="column">
              <wp:posOffset>0</wp:posOffset>
            </wp:positionH>
            <wp:positionV relativeFrom="paragraph">
              <wp:posOffset>184059</wp:posOffset>
            </wp:positionV>
            <wp:extent cx="714375" cy="859790"/>
            <wp:effectExtent l="0" t="0" r="9525" b="0"/>
            <wp:wrapNone/>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29"/>
                    <a:stretch>
                      <a:fillRect/>
                    </a:stretch>
                  </pic:blipFill>
                  <pic:spPr>
                    <a:xfrm>
                      <a:off x="0" y="0"/>
                      <a:ext cx="714375" cy="859790"/>
                    </a:xfrm>
                    <a:prstGeom prst="rect">
                      <a:avLst/>
                    </a:prstGeom>
                  </pic:spPr>
                </pic:pic>
              </a:graphicData>
            </a:graphic>
          </wp:anchor>
        </w:drawing>
      </w:r>
      <w:r w:rsidR="00631A36">
        <w:tab/>
        <w:t>M. ROJAS B.</w:t>
      </w:r>
    </w:p>
    <w:p w14:paraId="2D49434E" w14:textId="77777777" w:rsidR="00D12C73" w:rsidRDefault="00D12C73">
      <w:pPr>
        <w:spacing w:after="101" w:line="259" w:lineRule="auto"/>
        <w:ind w:left="-33" w:firstLine="0"/>
      </w:pPr>
    </w:p>
    <w:p w14:paraId="6EA7C560" w14:textId="77777777" w:rsidR="00631A36" w:rsidRDefault="00631A36">
      <w:pPr>
        <w:spacing w:after="101" w:line="259" w:lineRule="auto"/>
        <w:ind w:left="-33" w:firstLine="0"/>
      </w:pPr>
    </w:p>
    <w:p w14:paraId="354BDD00" w14:textId="77777777" w:rsidR="00631A36" w:rsidRDefault="00631A36">
      <w:pPr>
        <w:spacing w:after="101" w:line="259" w:lineRule="auto"/>
        <w:ind w:left="-33" w:firstLine="0"/>
      </w:pPr>
    </w:p>
    <w:p w14:paraId="3A6A1CD8" w14:textId="77777777" w:rsidR="00631A36" w:rsidRDefault="00631A36">
      <w:pPr>
        <w:spacing w:after="101" w:line="259" w:lineRule="auto"/>
        <w:ind w:left="-33" w:firstLine="0"/>
      </w:pPr>
    </w:p>
    <w:p w14:paraId="13E16E20" w14:textId="045AC75F" w:rsidR="00631A36" w:rsidRDefault="00631A36">
      <w:pPr>
        <w:spacing w:after="101" w:line="259" w:lineRule="auto"/>
        <w:ind w:left="-33" w:firstLine="0"/>
      </w:pPr>
      <w:r>
        <w:t>M. ROMÁN C.</w:t>
      </w:r>
    </w:p>
    <w:p w14:paraId="4A4A8B6E" w14:textId="13F34EFB" w:rsidR="00631A36" w:rsidRDefault="00416B9D">
      <w:pPr>
        <w:spacing w:after="101" w:line="259" w:lineRule="auto"/>
        <w:ind w:left="-33" w:firstLine="0"/>
      </w:pPr>
      <w:r>
        <w:rPr>
          <w:noProof/>
        </w:rPr>
        <w:pict w14:anchorId="36162387">
          <v:shape id="_x0000_s1053" type="#_x0000_t202" style="position:absolute;left:0;text-align:left;margin-left:97.85pt;margin-top:.65pt;width:484.25pt;height:65.95pt;z-index:2519280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">
            <v:textbox>
              <w:txbxContent>
                <w:p w14:paraId="42F45E1A" w14:textId="5DCB4AAA" w:rsidR="006F7B03" w:rsidRPr="006E719E" w:rsidRDefault="006E719E" w:rsidP="00F804DF">
                  <w:pPr>
                    <w:ind w:left="0" w:firstLine="0"/>
                    <w:jc w:val="both"/>
                    <w:rPr>
                      <w:sz w:val="22"/>
                    </w:rPr>
                  </w:pPr>
                  <w:r w:rsidRPr="006E719E">
                    <w:rPr>
                      <w:sz w:val="22"/>
                      <w:u w:val="single"/>
                    </w:rPr>
                    <w:t>Decana</w:t>
                  </w:r>
                  <w:r>
                    <w:rPr>
                      <w:sz w:val="22"/>
                    </w:rPr>
                    <w:t>: docente conocedor de sus materias, de buena disposición y trato con alumnos y profesores. Participa en general de las actividades de la escuela.</w:t>
                  </w:r>
                </w:p>
              </w:txbxContent>
            </v:textbox>
            <w10:wrap type="square"/>
          </v:shape>
        </w:pict>
      </w:r>
    </w:p>
    <w:p w14:paraId="74526BE1" w14:textId="77777777" w:rsidR="006E719E" w:rsidRDefault="006E719E">
      <w:pPr>
        <w:spacing w:after="101" w:line="259" w:lineRule="auto"/>
        <w:ind w:left="-33" w:firstLine="0"/>
      </w:pPr>
    </w:p>
    <w:p w14:paraId="28D3D194" w14:textId="77777777" w:rsidR="00631A36" w:rsidRDefault="00631A36">
      <w:pPr>
        <w:spacing w:after="101" w:line="259" w:lineRule="auto"/>
        <w:ind w:left="-33" w:firstLine="0"/>
      </w:pPr>
    </w:p>
    <w:p w14:paraId="611BF3B4" w14:textId="3B75FCBC" w:rsidR="00631A36" w:rsidRDefault="006E719E">
      <w:pPr>
        <w:spacing w:after="101" w:line="259" w:lineRule="auto"/>
        <w:ind w:left="-33" w:firstLine="0"/>
      </w:pPr>
      <w:r>
        <w:t>N. RÍOS</w:t>
      </w:r>
    </w:p>
    <w:p w14:paraId="08613189" w14:textId="77777777" w:rsidR="00631A36" w:rsidRDefault="00631A36">
      <w:pPr>
        <w:spacing w:after="101" w:line="259" w:lineRule="auto"/>
        <w:ind w:left="-33" w:firstLine="0"/>
      </w:pPr>
    </w:p>
    <w:p w14:paraId="13B612E3" w14:textId="6C8FEE4C" w:rsidR="00631A36" w:rsidRDefault="00416B9D">
      <w:pPr>
        <w:spacing w:after="101" w:line="259" w:lineRule="auto"/>
        <w:ind w:left="-33" w:firstLine="0"/>
      </w:pPr>
      <w:r>
        <w:rPr>
          <w:noProof/>
        </w:rPr>
        <w:pict w14:anchorId="0A5DBE2C">
          <v:shape id="_x0000_s1054" type="#_x0000_t202" style="position:absolute;left:0;text-align:left;margin-left:97.85pt;margin-top:9.55pt;width:484.25pt;height:70.45pt;z-index:2519301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">
            <v:textbox>
              <w:txbxContent>
                <w:p w14:paraId="614EBA7D" w14:textId="13020856" w:rsidR="00F804DF" w:rsidRPr="00936A37" w:rsidRDefault="006E719E" w:rsidP="00F804DF">
                  <w:pPr>
                    <w:ind w:left="0" w:firstLine="0"/>
                    <w:jc w:val="both"/>
                    <w:rPr>
                      <w:caps/>
                      <w:sz w:val="22"/>
                    </w:rPr>
                  </w:pPr>
                  <w:r w:rsidRPr="006E719E">
                    <w:rPr>
                      <w:sz w:val="22"/>
                      <w:u w:val="single"/>
                    </w:rPr>
                    <w:t>Decana</w:t>
                  </w:r>
                  <w:r>
                    <w:rPr>
                      <w:sz w:val="22"/>
                    </w:rPr>
                    <w:t>: mu</w:t>
                  </w:r>
                  <w:r w:rsidRPr="00936A37">
                    <w:rPr>
                      <w:sz w:val="22"/>
                    </w:rPr>
                    <w:t>y preocupad</w:t>
                  </w:r>
                  <w:r>
                    <w:rPr>
                      <w:sz w:val="22"/>
                    </w:rPr>
                    <w:t>a</w:t>
                  </w:r>
                  <w:r w:rsidRPr="00936A37">
                    <w:rPr>
                      <w:sz w:val="22"/>
                    </w:rPr>
                    <w:t xml:space="preserve"> por el proceso de enseñanza aprendizaje de los cadetes de la escuela</w:t>
                  </w:r>
                  <w:r>
                    <w:rPr>
                      <w:sz w:val="22"/>
                    </w:rPr>
                    <w:t>. Realiza una excelente gestión como asesora en la UAC. Participa de las actividades de la escuela.</w:t>
                  </w:r>
                  <w:r w:rsidR="008F705E">
                    <w:rPr>
                      <w:sz w:val="22"/>
                    </w:rPr>
                    <w:t xml:space="preserve">  En general de trato cordial, en ocasiones un tanto intensa en su actuar, lo que implica molestia en algunos docentes.</w:t>
                  </w:r>
                </w:p>
                <w:p w14:paraId="245543B9" w14:textId="77777777" w:rsidR="00613720" w:rsidRPr="00D12C73" w:rsidRDefault="00613720" w:rsidP="00613720">
                  <w:pPr>
                    <w:ind w:left="0" w:firstLine="0"/>
                    <w:rPr>
                      <w:sz w:val="24"/>
                      <w:szCs w:val="24"/>
                    </w:rPr>
                  </w:pPr>
                </w:p>
              </w:txbxContent>
            </v:textbox>
            <w10:wrap type="square"/>
          </v:shape>
        </w:pict>
      </w:r>
      <w:r w:rsidR="00631A36">
        <w:tab/>
      </w:r>
    </w:p>
    <w:p w14:paraId="4AFF5832" w14:textId="77777777" w:rsidR="00631A36" w:rsidRDefault="00631A36">
      <w:pPr>
        <w:spacing w:after="101" w:line="259" w:lineRule="auto"/>
        <w:ind w:left="-33" w:firstLine="0"/>
      </w:pPr>
      <w:r>
        <w:rPr>
          <w:noProof/>
        </w:rPr>
        <w:drawing>
          <wp:anchor distT="0" distB="0" distL="114300" distR="114300" simplePos="0" relativeHeight="251889152" behindDoc="0" locked="0" layoutInCell="1" allowOverlap="1" wp14:anchorId="49556671" wp14:editId="05E60B58">
            <wp:simplePos x="0" y="0"/>
            <wp:positionH relativeFrom="column">
              <wp:posOffset>0</wp:posOffset>
            </wp:positionH>
            <wp:positionV relativeFrom="paragraph">
              <wp:posOffset>5715</wp:posOffset>
            </wp:positionV>
            <wp:extent cx="698412" cy="857022"/>
            <wp:effectExtent l="0" t="0" r="6985" b="635"/>
            <wp:wrapNone/>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30"/>
                    <a:stretch>
                      <a:fillRect/>
                    </a:stretch>
                  </pic:blipFill>
                  <pic:spPr>
                    <a:xfrm>
                      <a:off x="0" y="0"/>
                      <a:ext cx="698412" cy="857022"/>
                    </a:xfrm>
                    <a:prstGeom prst="rect">
                      <a:avLst/>
                    </a:prstGeom>
                  </pic:spPr>
                </pic:pic>
              </a:graphicData>
            </a:graphic>
          </wp:anchor>
        </w:drawing>
      </w:r>
    </w:p>
    <w:p w14:paraId="40E745D0" w14:textId="77777777" w:rsidR="00631A36" w:rsidRDefault="00631A36">
      <w:pPr>
        <w:spacing w:after="101" w:line="259" w:lineRule="auto"/>
        <w:ind w:left="-33" w:firstLine="0"/>
      </w:pPr>
    </w:p>
    <w:p w14:paraId="036E19A1" w14:textId="77777777" w:rsidR="00631A36" w:rsidRDefault="00631A36">
      <w:pPr>
        <w:spacing w:after="101" w:line="259" w:lineRule="auto"/>
        <w:ind w:left="-33" w:firstLine="0"/>
      </w:pPr>
    </w:p>
    <w:p w14:paraId="31D9D988" w14:textId="77777777" w:rsidR="00631A36" w:rsidRDefault="00631A36">
      <w:pPr>
        <w:spacing w:after="101" w:line="259" w:lineRule="auto"/>
        <w:ind w:left="-33" w:firstLine="0"/>
      </w:pPr>
    </w:p>
    <w:p w14:paraId="789319F8" w14:textId="77777777" w:rsidR="008F705E" w:rsidRDefault="008F705E">
      <w:pPr>
        <w:spacing w:after="101" w:line="259" w:lineRule="auto"/>
        <w:ind w:left="-33" w:firstLine="0"/>
      </w:pPr>
    </w:p>
    <w:p w14:paraId="418A9C55" w14:textId="654DE690" w:rsidR="00631A36" w:rsidRDefault="00631A36">
      <w:pPr>
        <w:spacing w:after="101" w:line="259" w:lineRule="auto"/>
        <w:ind w:left="-33" w:firstLine="0"/>
      </w:pPr>
      <w:r>
        <w:t>M. RUIZ D.</w:t>
      </w:r>
    </w:p>
    <w:p w14:paraId="7D9C36A7" w14:textId="77777777" w:rsidR="00631A36" w:rsidRDefault="00631A36">
      <w:pPr>
        <w:spacing w:after="101" w:line="259" w:lineRule="auto"/>
        <w:ind w:left="-33" w:firstLine="0"/>
      </w:pPr>
    </w:p>
    <w:p w14:paraId="6CE99356" w14:textId="77777777" w:rsidR="00631A36" w:rsidRDefault="00631A36">
      <w:pPr>
        <w:spacing w:after="101" w:line="259" w:lineRule="auto"/>
        <w:ind w:left="-33" w:firstLine="0"/>
      </w:pPr>
    </w:p>
    <w:p w14:paraId="57C62F05" w14:textId="77777777" w:rsidR="00631A36" w:rsidRDefault="00631A36">
      <w:pPr>
        <w:spacing w:after="101" w:line="259" w:lineRule="auto"/>
        <w:ind w:left="-33" w:firstLine="0"/>
      </w:pPr>
    </w:p>
    <w:p w14:paraId="6906B87E" w14:textId="77777777" w:rsidR="00631A36" w:rsidRDefault="00631A36">
      <w:pPr>
        <w:spacing w:after="101" w:line="259" w:lineRule="auto"/>
        <w:ind w:left="-33" w:firstLine="0"/>
      </w:pPr>
      <w:r>
        <w:rPr>
          <w:noProof/>
        </w:rPr>
        <w:drawing>
          <wp:anchor distT="0" distB="0" distL="114300" distR="114300" simplePos="0" relativeHeight="251891200" behindDoc="0" locked="0" layoutInCell="1" allowOverlap="1" wp14:anchorId="190371E9" wp14:editId="3435BBC1">
            <wp:simplePos x="0" y="0"/>
            <wp:positionH relativeFrom="column">
              <wp:posOffset>0</wp:posOffset>
            </wp:positionH>
            <wp:positionV relativeFrom="paragraph">
              <wp:posOffset>171994</wp:posOffset>
            </wp:positionV>
            <wp:extent cx="681990" cy="856615"/>
            <wp:effectExtent l="0" t="0" r="3810" b="635"/>
            <wp:wrapNone/>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31"/>
                    <a:stretch>
                      <a:fillRect/>
                    </a:stretch>
                  </pic:blipFill>
                  <pic:spPr>
                    <a:xfrm>
                      <a:off x="0" y="0"/>
                      <a:ext cx="681990" cy="856615"/>
                    </a:xfrm>
                    <a:prstGeom prst="rect">
                      <a:avLst/>
                    </a:prstGeom>
                  </pic:spPr>
                </pic:pic>
              </a:graphicData>
            </a:graphic>
          </wp:anchor>
        </w:drawing>
      </w:r>
    </w:p>
    <w:p w14:paraId="41E0A645" w14:textId="77777777" w:rsidR="00631A36" w:rsidRDefault="00416B9D">
      <w:pPr>
        <w:spacing w:after="101" w:line="259" w:lineRule="auto"/>
        <w:ind w:left="-33" w:firstLine="0"/>
      </w:pPr>
      <w:r>
        <w:rPr>
          <w:noProof/>
        </w:rPr>
        <w:pict w14:anchorId="0C70B93A">
          <v:shape id="_x0000_s1055" type="#_x0000_t202" style="position:absolute;left:0;text-align:left;margin-left:96.85pt;margin-top:.95pt;width:484.25pt;height:55.3pt;z-index:2519321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">
            <v:textbox>
              <w:txbxContent>
                <w:p w14:paraId="51880CFA" w14:textId="2B26C1D0" w:rsidR="00A72148" w:rsidRPr="002E3D9F" w:rsidRDefault="008F705E" w:rsidP="00A72148">
                  <w:pPr>
                    <w:ind w:left="0" w:firstLine="0"/>
                    <w:jc w:val="both"/>
                    <w:rPr>
                      <w:caps/>
                      <w:sz w:val="22"/>
                    </w:rPr>
                  </w:pPr>
                  <w:r w:rsidRPr="008F705E">
                    <w:rPr>
                      <w:sz w:val="22"/>
                      <w:u w:val="single"/>
                    </w:rPr>
                    <w:t>Decana</w:t>
                  </w:r>
                  <w:r>
                    <w:rPr>
                      <w:sz w:val="22"/>
                    </w:rPr>
                    <w:t xml:space="preserve">: </w:t>
                  </w:r>
                  <w:r w:rsidRPr="002E3D9F">
                    <w:rPr>
                      <w:sz w:val="22"/>
                    </w:rPr>
                    <w:t>muy buena docente, interesada por el aprendizaje de sus alumnos, siempre dispuesta a atender consultas y dudas</w:t>
                  </w:r>
                  <w:r>
                    <w:rPr>
                      <w:sz w:val="22"/>
                    </w:rPr>
                    <w:t xml:space="preserve">. Realiza actividades metodológicas innovadoras. Presenta un </w:t>
                  </w:r>
                  <w:r w:rsidRPr="002E3D9F">
                    <w:rPr>
                      <w:sz w:val="22"/>
                    </w:rPr>
                    <w:t xml:space="preserve">trato respetuoso y </w:t>
                  </w:r>
                  <w:r>
                    <w:rPr>
                      <w:sz w:val="22"/>
                    </w:rPr>
                    <w:t xml:space="preserve">cordial. </w:t>
                  </w:r>
                  <w:r w:rsidRPr="002E3D9F">
                    <w:rPr>
                      <w:sz w:val="22"/>
                    </w:rPr>
                    <w:t xml:space="preserve"> </w:t>
                  </w:r>
                </w:p>
                <w:p w14:paraId="6B66AA1C" w14:textId="77777777" w:rsidR="00613720" w:rsidRPr="002E3D9F" w:rsidRDefault="00613720" w:rsidP="00613720">
                  <w:pPr>
                    <w:ind w:left="0" w:firstLine="0"/>
                    <w:rPr>
                      <w:caps/>
                      <w:sz w:val="24"/>
                      <w:szCs w:val="24"/>
                    </w:rPr>
                  </w:pPr>
                </w:p>
              </w:txbxContent>
            </v:textbox>
            <w10:wrap type="square"/>
          </v:shape>
        </w:pict>
      </w:r>
    </w:p>
    <w:p w14:paraId="62577F81" w14:textId="77777777" w:rsidR="00631A36" w:rsidRDefault="00631A36">
      <w:pPr>
        <w:spacing w:after="101" w:line="259" w:lineRule="auto"/>
        <w:ind w:left="-33" w:firstLine="0"/>
      </w:pPr>
    </w:p>
    <w:p w14:paraId="51C35AEB" w14:textId="77777777" w:rsidR="00631A36" w:rsidRDefault="00631A36">
      <w:pPr>
        <w:spacing w:after="101" w:line="259" w:lineRule="auto"/>
        <w:ind w:left="-33" w:firstLine="0"/>
      </w:pPr>
    </w:p>
    <w:p w14:paraId="4E83C828" w14:textId="77777777" w:rsidR="00631A36" w:rsidRDefault="00631A36">
      <w:pPr>
        <w:spacing w:after="101" w:line="259" w:lineRule="auto"/>
        <w:ind w:left="-33" w:firstLine="0"/>
      </w:pPr>
    </w:p>
    <w:p w14:paraId="30A277C1" w14:textId="77777777" w:rsidR="00631A36" w:rsidRDefault="00416B9D">
      <w:pPr>
        <w:spacing w:after="101" w:line="259" w:lineRule="auto"/>
        <w:ind w:left="-33" w:firstLine="0"/>
      </w:pPr>
      <w:r>
        <w:rPr>
          <w:noProof/>
        </w:rPr>
        <w:pict w14:anchorId="5B7E9EF1">
          <v:shape id="_x0000_s1056" type="#_x0000_t202" style="position:absolute;left:0;text-align:left;margin-left:97pt;margin-top:12.95pt;width:484.25pt;height:79.6pt;z-index:2519342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">
            <v:textbox>
              <w:txbxContent>
                <w:p w14:paraId="713AFC01" w14:textId="444094A1" w:rsidR="009B56AA" w:rsidRPr="009C0B67" w:rsidRDefault="008F705E" w:rsidP="009C0B67">
                  <w:pPr>
                    <w:ind w:left="0" w:firstLine="0"/>
                    <w:jc w:val="both"/>
                    <w:rPr>
                      <w:caps/>
                      <w:sz w:val="22"/>
                    </w:rPr>
                  </w:pPr>
                  <w:bookmarkStart w:id="6" w:name="_Hlk113392640"/>
                  <w:bookmarkStart w:id="7" w:name="_Hlk113392641"/>
                  <w:r w:rsidRPr="008F705E">
                    <w:rPr>
                      <w:sz w:val="22"/>
                      <w:u w:val="single"/>
                    </w:rPr>
                    <w:t>Decana</w:t>
                  </w:r>
                  <w:r>
                    <w:rPr>
                      <w:sz w:val="22"/>
                    </w:rPr>
                    <w:t xml:space="preserve">: </w:t>
                  </w:r>
                  <w:r w:rsidR="00BA1AA7">
                    <w:rPr>
                      <w:sz w:val="22"/>
                    </w:rPr>
                    <w:t xml:space="preserve">con buen </w:t>
                  </w:r>
                  <w:r w:rsidRPr="009C0B67">
                    <w:rPr>
                      <w:sz w:val="22"/>
                    </w:rPr>
                    <w:t xml:space="preserve">domino temático, didáctico en sus enseñanzas, dando cuenta en sus clases de sus experiencias como </w:t>
                  </w:r>
                  <w:r>
                    <w:rPr>
                      <w:sz w:val="22"/>
                    </w:rPr>
                    <w:t>O</w:t>
                  </w:r>
                  <w:r w:rsidRPr="009C0B67">
                    <w:rPr>
                      <w:sz w:val="22"/>
                    </w:rPr>
                    <w:t xml:space="preserve">ficial </w:t>
                  </w:r>
                  <w:r>
                    <w:rPr>
                      <w:sz w:val="22"/>
                    </w:rPr>
                    <w:t>IM. P</w:t>
                  </w:r>
                  <w:r w:rsidRPr="009C0B67">
                    <w:rPr>
                      <w:sz w:val="22"/>
                    </w:rPr>
                    <w:t>articipa de todas las actividades de la escuela</w:t>
                  </w:r>
                  <w:r>
                    <w:rPr>
                      <w:sz w:val="22"/>
                    </w:rPr>
                    <w:t xml:space="preserve">. De </w:t>
                  </w:r>
                  <w:r w:rsidRPr="009C0B67">
                    <w:rPr>
                      <w:sz w:val="22"/>
                    </w:rPr>
                    <w:t>trato cordial</w:t>
                  </w:r>
                  <w:r>
                    <w:rPr>
                      <w:sz w:val="22"/>
                    </w:rPr>
                    <w:t xml:space="preserve"> </w:t>
                  </w:r>
                  <w:r w:rsidRPr="009C0B67">
                    <w:rPr>
                      <w:sz w:val="22"/>
                    </w:rPr>
                    <w:t xml:space="preserve">y excelente disposición </w:t>
                  </w:r>
                  <w:r>
                    <w:rPr>
                      <w:sz w:val="22"/>
                    </w:rPr>
                    <w:t xml:space="preserve">y trabajo </w:t>
                  </w:r>
                  <w:r w:rsidRPr="009C0B67">
                    <w:rPr>
                      <w:sz w:val="22"/>
                    </w:rPr>
                    <w:t xml:space="preserve">como jefe de facultad.  </w:t>
                  </w:r>
                  <w:bookmarkEnd w:id="6"/>
                  <w:bookmarkEnd w:id="7"/>
                </w:p>
              </w:txbxContent>
            </v:textbox>
            <w10:wrap type="square"/>
          </v:shape>
        </w:pict>
      </w:r>
      <w:r w:rsidR="00631A36">
        <w:t>J. SÁNCHEZ E.</w:t>
      </w:r>
    </w:p>
    <w:p w14:paraId="63D8FD0E" w14:textId="77777777" w:rsidR="00631A36" w:rsidRDefault="009B56AA">
      <w:pPr>
        <w:spacing w:after="101" w:line="259" w:lineRule="auto"/>
        <w:ind w:left="-33" w:firstLine="0"/>
      </w:pPr>
      <w:r>
        <w:rPr>
          <w:noProof/>
        </w:rPr>
        <w:drawing>
          <wp:anchor distT="0" distB="0" distL="114300" distR="114300" simplePos="0" relativeHeight="251652608" behindDoc="0" locked="0" layoutInCell="1" allowOverlap="1" wp14:anchorId="23A45839" wp14:editId="72D93FEC">
            <wp:simplePos x="0" y="0"/>
            <wp:positionH relativeFrom="column">
              <wp:posOffset>0</wp:posOffset>
            </wp:positionH>
            <wp:positionV relativeFrom="paragraph">
              <wp:posOffset>4445</wp:posOffset>
            </wp:positionV>
            <wp:extent cx="714375" cy="857885"/>
            <wp:effectExtent l="0" t="0" r="9525" b="0"/>
            <wp:wrapNone/>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2"/>
                    <a:stretch>
                      <a:fillRect/>
                    </a:stretch>
                  </pic:blipFill>
                  <pic:spPr>
                    <a:xfrm>
                      <a:off x="0" y="0"/>
                      <a:ext cx="714375" cy="857885"/>
                    </a:xfrm>
                    <a:prstGeom prst="rect">
                      <a:avLst/>
                    </a:prstGeom>
                  </pic:spPr>
                </pic:pic>
              </a:graphicData>
            </a:graphic>
          </wp:anchor>
        </w:drawing>
      </w:r>
    </w:p>
    <w:p w14:paraId="1670E90A" w14:textId="77777777" w:rsidR="00631A36" w:rsidRDefault="00631A36">
      <w:pPr>
        <w:spacing w:after="101" w:line="259" w:lineRule="auto"/>
        <w:ind w:left="-33" w:firstLine="0"/>
      </w:pPr>
    </w:p>
    <w:p w14:paraId="04A8EE24" w14:textId="77777777" w:rsidR="00631A36" w:rsidRDefault="00631A36">
      <w:pPr>
        <w:spacing w:after="101" w:line="259" w:lineRule="auto"/>
        <w:ind w:left="-33" w:firstLine="0"/>
      </w:pPr>
    </w:p>
    <w:p w14:paraId="5FC495D2" w14:textId="77777777" w:rsidR="00631A36" w:rsidRDefault="00631A36">
      <w:pPr>
        <w:spacing w:after="101" w:line="259" w:lineRule="auto"/>
        <w:ind w:left="-33" w:firstLine="0"/>
      </w:pPr>
    </w:p>
    <w:p w14:paraId="13B482B7" w14:textId="77777777" w:rsidR="009B56AA" w:rsidRDefault="009B56AA">
      <w:pPr>
        <w:spacing w:after="101" w:line="259" w:lineRule="auto"/>
        <w:ind w:left="-33" w:firstLine="0"/>
      </w:pPr>
    </w:p>
    <w:p w14:paraId="0F076FC3" w14:textId="77777777" w:rsidR="00631A36" w:rsidRDefault="00631A36">
      <w:pPr>
        <w:spacing w:after="101" w:line="259" w:lineRule="auto"/>
        <w:ind w:left="-33" w:firstLine="0"/>
      </w:pPr>
      <w:r>
        <w:t>J. SIELFELD F.</w:t>
      </w:r>
    </w:p>
    <w:p w14:paraId="2B57580B" w14:textId="77777777" w:rsidR="00631A36" w:rsidRDefault="00416B9D">
      <w:pPr>
        <w:spacing w:after="101" w:line="259" w:lineRule="auto"/>
        <w:ind w:left="-33" w:firstLine="0"/>
      </w:pPr>
      <w:r>
        <w:rPr>
          <w:noProof/>
        </w:rPr>
        <w:pict w14:anchorId="137629F0">
          <v:shape id="_x0000_s1057" type="#_x0000_t202" style="position:absolute;left:0;text-align:left;margin-left:96.1pt;margin-top:4.7pt;width:484.25pt;height:65.95pt;z-index:2519362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">
            <v:textbox>
              <w:txbxContent>
                <w:p w14:paraId="78BE6339" w14:textId="68B90416" w:rsidR="009C0B67" w:rsidRPr="009C0B67" w:rsidRDefault="008F705E" w:rsidP="009C0B67">
                  <w:pPr>
                    <w:ind w:left="0" w:firstLine="0"/>
                    <w:jc w:val="both"/>
                    <w:rPr>
                      <w:caps/>
                      <w:sz w:val="22"/>
                    </w:rPr>
                  </w:pPr>
                  <w:r w:rsidRPr="008F705E">
                    <w:rPr>
                      <w:sz w:val="22"/>
                      <w:u w:val="single"/>
                    </w:rPr>
                    <w:t>Decana</w:t>
                  </w:r>
                  <w:r>
                    <w:rPr>
                      <w:sz w:val="22"/>
                    </w:rPr>
                    <w:t xml:space="preserve">: de buen </w:t>
                  </w:r>
                  <w:r w:rsidRPr="009C0B67">
                    <w:rPr>
                      <w:sz w:val="22"/>
                    </w:rPr>
                    <w:t xml:space="preserve">domino temático, en sus clases </w:t>
                  </w:r>
                  <w:r>
                    <w:rPr>
                      <w:sz w:val="22"/>
                    </w:rPr>
                    <w:t xml:space="preserve">transmite </w:t>
                  </w:r>
                  <w:r w:rsidRPr="009C0B67">
                    <w:rPr>
                      <w:sz w:val="22"/>
                    </w:rPr>
                    <w:t xml:space="preserve">sus experiencias como oficial.  </w:t>
                  </w:r>
                  <w:r>
                    <w:rPr>
                      <w:sz w:val="22"/>
                    </w:rPr>
                    <w:t>P</w:t>
                  </w:r>
                  <w:r w:rsidRPr="009C0B67">
                    <w:rPr>
                      <w:sz w:val="22"/>
                    </w:rPr>
                    <w:t>articipa de todas las actividades de la escuela</w:t>
                  </w:r>
                  <w:r>
                    <w:rPr>
                      <w:sz w:val="22"/>
                    </w:rPr>
                    <w:t xml:space="preserve">. De </w:t>
                  </w:r>
                  <w:r w:rsidRPr="009C0B67">
                    <w:rPr>
                      <w:sz w:val="22"/>
                    </w:rPr>
                    <w:t>trato cordial</w:t>
                  </w:r>
                  <w:r w:rsidR="00BA1AA7">
                    <w:rPr>
                      <w:sz w:val="22"/>
                    </w:rPr>
                    <w:t xml:space="preserve"> y buena </w:t>
                  </w:r>
                  <w:r w:rsidRPr="009C0B67">
                    <w:rPr>
                      <w:sz w:val="22"/>
                    </w:rPr>
                    <w:t>disposición</w:t>
                  </w:r>
                  <w:r w:rsidR="00BA1AA7">
                    <w:rPr>
                      <w:sz w:val="22"/>
                    </w:rPr>
                    <w:t>. C</w:t>
                  </w:r>
                  <w:r w:rsidRPr="009C0B67">
                    <w:rPr>
                      <w:sz w:val="22"/>
                    </w:rPr>
                    <w:t>omo jefe de facultad</w:t>
                  </w:r>
                  <w:r w:rsidR="00BA1AA7">
                    <w:rPr>
                      <w:sz w:val="22"/>
                    </w:rPr>
                    <w:t xml:space="preserve"> informa novedades mediante el WhatsApp, no ha efectuado reuniones de facultad. En ocasiones, crítico de la escuela (</w:t>
                  </w:r>
                  <w:proofErr w:type="spellStart"/>
                  <w:r w:rsidR="00BA1AA7">
                    <w:rPr>
                      <w:sz w:val="22"/>
                    </w:rPr>
                    <w:t>Medoc</w:t>
                  </w:r>
                  <w:proofErr w:type="spellEnd"/>
                  <w:r w:rsidR="00BA1AA7">
                    <w:rPr>
                      <w:sz w:val="22"/>
                    </w:rPr>
                    <w:t>).</w:t>
                  </w:r>
                  <w:r w:rsidRPr="009C0B67">
                    <w:rPr>
                      <w:sz w:val="22"/>
                    </w:rPr>
                    <w:t xml:space="preserve">  </w:t>
                  </w:r>
                </w:p>
                <w:p w14:paraId="3AF1710D" w14:textId="77777777" w:rsidR="00613720" w:rsidRPr="00D12C73" w:rsidRDefault="00613720" w:rsidP="00613720">
                  <w:pPr>
                    <w:ind w:left="0" w:firstLine="0"/>
                    <w:rPr>
                      <w:sz w:val="24"/>
                      <w:szCs w:val="24"/>
                    </w:rPr>
                  </w:pPr>
                </w:p>
              </w:txbxContent>
            </v:textbox>
            <w10:wrap type="square"/>
          </v:shape>
        </w:pict>
      </w:r>
      <w:r w:rsidR="00631A36">
        <w:rPr>
          <w:noProof/>
        </w:rPr>
        <w:drawing>
          <wp:anchor distT="0" distB="0" distL="114300" distR="114300" simplePos="0" relativeHeight="251895296" behindDoc="0" locked="0" layoutInCell="1" allowOverlap="1" wp14:anchorId="37339090" wp14:editId="503DBCE1">
            <wp:simplePos x="0" y="0"/>
            <wp:positionH relativeFrom="column">
              <wp:posOffset>0</wp:posOffset>
            </wp:positionH>
            <wp:positionV relativeFrom="paragraph">
              <wp:posOffset>75656</wp:posOffset>
            </wp:positionV>
            <wp:extent cx="706578" cy="858152"/>
            <wp:effectExtent l="0" t="0" r="0" b="0"/>
            <wp:wrapNone/>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33"/>
                    <a:stretch>
                      <a:fillRect/>
                    </a:stretch>
                  </pic:blipFill>
                  <pic:spPr>
                    <a:xfrm>
                      <a:off x="0" y="0"/>
                      <a:ext cx="706578" cy="858152"/>
                    </a:xfrm>
                    <a:prstGeom prst="rect">
                      <a:avLst/>
                    </a:prstGeom>
                  </pic:spPr>
                </pic:pic>
              </a:graphicData>
            </a:graphic>
          </wp:anchor>
        </w:drawing>
      </w:r>
    </w:p>
    <w:p w14:paraId="50D96D6B" w14:textId="77777777" w:rsidR="00631A36" w:rsidRDefault="00631A36">
      <w:pPr>
        <w:spacing w:after="101" w:line="259" w:lineRule="auto"/>
        <w:ind w:left="-33" w:firstLine="0"/>
      </w:pPr>
    </w:p>
    <w:p w14:paraId="40479064" w14:textId="77777777" w:rsidR="00631A36" w:rsidRDefault="00631A36">
      <w:pPr>
        <w:spacing w:after="101" w:line="259" w:lineRule="auto"/>
        <w:ind w:left="-33" w:firstLine="0"/>
      </w:pPr>
    </w:p>
    <w:p w14:paraId="147B2319" w14:textId="77777777" w:rsidR="00631A36" w:rsidRDefault="00631A36">
      <w:pPr>
        <w:spacing w:after="101" w:line="259" w:lineRule="auto"/>
        <w:ind w:left="-33" w:firstLine="0"/>
      </w:pPr>
    </w:p>
    <w:p w14:paraId="52FE3698" w14:textId="77777777" w:rsidR="00631A36" w:rsidRDefault="00631A36">
      <w:pPr>
        <w:spacing w:after="101" w:line="259" w:lineRule="auto"/>
        <w:ind w:left="-33" w:firstLine="0"/>
      </w:pPr>
    </w:p>
    <w:p w14:paraId="7D814E1D" w14:textId="77777777" w:rsidR="00631A36" w:rsidRDefault="00416B9D">
      <w:pPr>
        <w:spacing w:after="101" w:line="259" w:lineRule="auto"/>
        <w:ind w:left="-33" w:firstLine="0"/>
      </w:pPr>
      <w:r>
        <w:rPr>
          <w:noProof/>
        </w:rPr>
        <w:pict w14:anchorId="6B83D209">
          <v:shape id="_x0000_s1058" type="#_x0000_t202" style="position:absolute;left:0;text-align:left;margin-left:96.85pt;margin-top:14.5pt;width:484.25pt;height:69.1pt;z-index:2519383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">
            <v:textbox>
              <w:txbxContent>
                <w:p w14:paraId="1FE82350" w14:textId="4E5C1724" w:rsidR="001F2B15" w:rsidRPr="001F2B15" w:rsidRDefault="00BA1AA7" w:rsidP="001F2B15">
                  <w:pPr>
                    <w:ind w:left="0" w:firstLine="0"/>
                    <w:jc w:val="both"/>
                    <w:rPr>
                      <w:caps/>
                      <w:sz w:val="22"/>
                    </w:rPr>
                  </w:pPr>
                  <w:r w:rsidRPr="00BA1AA7">
                    <w:rPr>
                      <w:sz w:val="22"/>
                      <w:u w:val="single"/>
                    </w:rPr>
                    <w:t>Decana</w:t>
                  </w:r>
                  <w:r>
                    <w:rPr>
                      <w:sz w:val="22"/>
                    </w:rPr>
                    <w:t>: d</w:t>
                  </w:r>
                  <w:r w:rsidRPr="001F2B15">
                    <w:rPr>
                      <w:sz w:val="22"/>
                    </w:rPr>
                    <w:t xml:space="preserve">e gran dominio temático y de vasta experiencia, comprometido con el aprendizaje de los cadetes. </w:t>
                  </w:r>
                  <w:r>
                    <w:rPr>
                      <w:sz w:val="22"/>
                    </w:rPr>
                    <w:t>S</w:t>
                  </w:r>
                  <w:r w:rsidRPr="001F2B15">
                    <w:rPr>
                      <w:sz w:val="22"/>
                    </w:rPr>
                    <w:t>iempre comparte sus experiencias profesionales en las clases.</w:t>
                  </w:r>
                  <w:r>
                    <w:rPr>
                      <w:sz w:val="22"/>
                    </w:rPr>
                    <w:t xml:space="preserve"> participa de las actividades de la escuela. De </w:t>
                  </w:r>
                  <w:r w:rsidRPr="001F2B15">
                    <w:rPr>
                      <w:sz w:val="22"/>
                    </w:rPr>
                    <w:t>trato cordial</w:t>
                  </w:r>
                  <w:r>
                    <w:rPr>
                      <w:sz w:val="22"/>
                    </w:rPr>
                    <w:t xml:space="preserve"> y muy buena disposición. </w:t>
                  </w:r>
                </w:p>
              </w:txbxContent>
            </v:textbox>
            <w10:wrap type="square"/>
          </v:shape>
        </w:pict>
      </w:r>
      <w:r w:rsidR="00631A36">
        <w:t>E. SIMS S.</w:t>
      </w:r>
    </w:p>
    <w:p w14:paraId="649EBA20" w14:textId="77777777" w:rsidR="00631A36" w:rsidRDefault="00631A36">
      <w:pPr>
        <w:spacing w:after="101" w:line="259" w:lineRule="auto"/>
        <w:ind w:left="-33" w:firstLine="0"/>
      </w:pPr>
      <w:r>
        <w:rPr>
          <w:noProof/>
        </w:rPr>
        <w:drawing>
          <wp:inline distT="0" distB="0" distL="0" distR="0" wp14:anchorId="3B1D9C5B" wp14:editId="7A0416E9">
            <wp:extent cx="714402" cy="858152"/>
            <wp:effectExtent l="0" t="0" r="0" b="0"/>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34"/>
                    <a:stretch>
                      <a:fillRect/>
                    </a:stretch>
                  </pic:blipFill>
                  <pic:spPr>
                    <a:xfrm>
                      <a:off x="0" y="0"/>
                      <a:ext cx="714402" cy="858152"/>
                    </a:xfrm>
                    <a:prstGeom prst="rect">
                      <a:avLst/>
                    </a:prstGeom>
                  </pic:spPr>
                </pic:pic>
              </a:graphicData>
            </a:graphic>
          </wp:inline>
        </w:drawing>
      </w:r>
    </w:p>
    <w:p w14:paraId="385746C0" w14:textId="77777777" w:rsidR="00631A36" w:rsidRDefault="00631A36" w:rsidP="00631A36">
      <w:pPr>
        <w:tabs>
          <w:tab w:val="center" w:pos="1777"/>
          <w:tab w:val="center" w:pos="3055"/>
          <w:tab w:val="center" w:pos="4216"/>
          <w:tab w:val="center" w:pos="5497"/>
          <w:tab w:val="center" w:pos="6697"/>
          <w:tab w:val="center" w:pos="8023"/>
          <w:tab w:val="center" w:pos="9210"/>
          <w:tab w:val="center" w:pos="10457"/>
          <w:tab w:val="center" w:pos="11727"/>
        </w:tabs>
        <w:ind w:left="0" w:firstLine="0"/>
      </w:pPr>
      <w:r>
        <w:rPr>
          <w:sz w:val="14"/>
        </w:rPr>
        <w:t>R. SORIA-GALVARRO D.</w:t>
      </w:r>
    </w:p>
    <w:p w14:paraId="07420786" w14:textId="61262394" w:rsidR="00631A36" w:rsidRDefault="00631A36">
      <w:pPr>
        <w:spacing w:after="101" w:line="259" w:lineRule="auto"/>
        <w:ind w:left="-33" w:firstLine="0"/>
      </w:pPr>
    </w:p>
    <w:p w14:paraId="0B275602" w14:textId="6865A374" w:rsidR="00631A36" w:rsidRDefault="00631A36">
      <w:pPr>
        <w:spacing w:after="101" w:line="259" w:lineRule="auto"/>
        <w:ind w:left="-33" w:firstLine="0"/>
      </w:pPr>
    </w:p>
    <w:p w14:paraId="7F1B3249" w14:textId="77777777" w:rsidR="00631A36" w:rsidRDefault="00631A36">
      <w:pPr>
        <w:spacing w:after="101" w:line="259" w:lineRule="auto"/>
        <w:ind w:left="-33" w:firstLine="0"/>
      </w:pPr>
    </w:p>
    <w:p w14:paraId="51651720" w14:textId="77777777" w:rsidR="00631A36" w:rsidRDefault="00631A36">
      <w:pPr>
        <w:spacing w:after="101" w:line="259" w:lineRule="auto"/>
        <w:ind w:left="-33" w:firstLine="0"/>
      </w:pPr>
    </w:p>
    <w:p w14:paraId="2E35032A" w14:textId="77777777" w:rsidR="00631A36" w:rsidRDefault="00631A36">
      <w:pPr>
        <w:spacing w:after="101" w:line="259" w:lineRule="auto"/>
        <w:ind w:left="-33" w:firstLine="0"/>
      </w:pPr>
    </w:p>
    <w:p w14:paraId="42C7223F" w14:textId="4348D9C8" w:rsidR="00BE34F3" w:rsidRDefault="00BE34F3">
      <w:pPr>
        <w:tabs>
          <w:tab w:val="center" w:pos="1777"/>
          <w:tab w:val="center" w:pos="3055"/>
          <w:tab w:val="center" w:pos="4216"/>
          <w:tab w:val="center" w:pos="5497"/>
          <w:tab w:val="center" w:pos="6697"/>
          <w:tab w:val="center" w:pos="8023"/>
          <w:tab w:val="center" w:pos="9210"/>
          <w:tab w:val="center" w:pos="10457"/>
          <w:tab w:val="center" w:pos="11727"/>
        </w:tabs>
        <w:ind w:left="0" w:firstLine="0"/>
      </w:pPr>
    </w:p>
    <w:p w14:paraId="6C79A95E" w14:textId="77777777" w:rsidR="000750B5" w:rsidRDefault="00416B9D" w:rsidP="00613720">
      <w:pPr>
        <w:spacing w:after="98" w:line="259" w:lineRule="auto"/>
        <w:ind w:left="-33" w:firstLine="0"/>
      </w:pPr>
      <w:r>
        <w:rPr>
          <w:noProof/>
        </w:rPr>
        <w:pict w14:anchorId="2FB127B2">
          <v:shape id="_x0000_s1060" type="#_x0000_t202" style="position:absolute;left:0;text-align:left;margin-left:98.55pt;margin-top:1.8pt;width:484.25pt;height:65.95pt;z-index:25194240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">
            <v:textbox>
              <w:txbxContent>
                <w:p w14:paraId="34E1730E" w14:textId="61026B7A" w:rsidR="008A6932" w:rsidRPr="008A6932" w:rsidRDefault="00BA1AA7" w:rsidP="008A6932">
                  <w:pPr>
                    <w:ind w:left="0" w:firstLine="0"/>
                    <w:jc w:val="both"/>
                    <w:rPr>
                      <w:caps/>
                      <w:sz w:val="22"/>
                    </w:rPr>
                  </w:pPr>
                  <w:r w:rsidRPr="00BA1AA7">
                    <w:rPr>
                      <w:sz w:val="22"/>
                      <w:u w:val="single"/>
                    </w:rPr>
                    <w:t>Decana</w:t>
                  </w:r>
                  <w:r>
                    <w:rPr>
                      <w:sz w:val="22"/>
                    </w:rPr>
                    <w:t xml:space="preserve">: </w:t>
                  </w:r>
                  <w:r w:rsidRPr="008A6932">
                    <w:rPr>
                      <w:sz w:val="22"/>
                    </w:rPr>
                    <w:t xml:space="preserve">buen docente, con manejo temático. </w:t>
                  </w:r>
                  <w:r>
                    <w:rPr>
                      <w:sz w:val="22"/>
                    </w:rPr>
                    <w:t xml:space="preserve">En ocasiones, no claro con las instrucciones y correcciones de sus evaluaciones. Presenta demoras en la entrega de la documentación administrativa. </w:t>
                  </w:r>
                </w:p>
                <w:p w14:paraId="4807BCFF" w14:textId="77777777" w:rsidR="00613720" w:rsidRPr="00D12C73" w:rsidRDefault="00613720" w:rsidP="00613720">
                  <w:pPr>
                    <w:ind w:left="0" w:firstLine="0"/>
                    <w:rPr>
                      <w:sz w:val="24"/>
                      <w:szCs w:val="24"/>
                    </w:rPr>
                  </w:pPr>
                </w:p>
              </w:txbxContent>
            </v:textbox>
            <w10:wrap type="square"/>
          </v:shape>
        </w:pict>
      </w:r>
      <w:r w:rsidR="001A1A22">
        <w:tab/>
      </w:r>
      <w:r w:rsidR="000750B5">
        <w:rPr>
          <w:noProof/>
        </w:rPr>
        <w:drawing>
          <wp:inline distT="0" distB="0" distL="0" distR="0" wp14:anchorId="3A4CA0CB" wp14:editId="28C17060">
            <wp:extent cx="714375" cy="859536"/>
            <wp:effectExtent l="0" t="0" r="0" b="0"/>
            <wp:docPr id="142" name="Picture 142" descr="Foto montaje de la cara de un hombre con traje y corbata&#10;&#10;Descripción generada automáticamente"/>
            <wp:cNvGraphicFramePr/>
            <a:graphic xmlns:a="http://schemas.openxmlformats.org/drawingml/2006/main">
              <a:graphicData uri="http://schemas.openxmlformats.org/drawingml/2006/picture">
                <pic:pic xmlns:pic="http://schemas.openxmlformats.org/drawingml/2006/picture">
                  <pic:nvPicPr>
                    <pic:cNvPr id="142" name="Picture 142" descr="Foto montaje de la cara de un hombre con traje y corbata&#10;&#10;Descripción generada automáticamente"/>
                    <pic:cNvPicPr/>
                  </pic:nvPicPr>
                  <pic:blipFill>
                    <a:blip r:embed="rId35"/>
                    <a:stretch>
                      <a:fillRect/>
                    </a:stretch>
                  </pic:blipFill>
                  <pic:spPr>
                    <a:xfrm>
                      <a:off x="0" y="0"/>
                      <a:ext cx="714375" cy="859536"/>
                    </a:xfrm>
                    <a:prstGeom prst="rect">
                      <a:avLst/>
                    </a:prstGeom>
                  </pic:spPr>
                </pic:pic>
              </a:graphicData>
            </a:graphic>
          </wp:inline>
        </w:drawing>
      </w:r>
      <w:r w:rsidR="001A1A22">
        <w:tab/>
      </w:r>
    </w:p>
    <w:p w14:paraId="12637D3A" w14:textId="77777777" w:rsidR="00BE34F3" w:rsidRDefault="00631A36" w:rsidP="00613720">
      <w:pPr>
        <w:spacing w:after="98" w:line="259" w:lineRule="auto"/>
        <w:ind w:left="-33" w:firstLine="0"/>
      </w:pPr>
      <w:r>
        <w:t>C. VIDAL S.</w:t>
      </w:r>
    </w:p>
    <w:p w14:paraId="0DC7DA23" w14:textId="77777777" w:rsidR="00631A36" w:rsidRDefault="00416B9D">
      <w:pPr>
        <w:spacing w:after="113" w:line="259" w:lineRule="auto"/>
        <w:ind w:left="-33" w:firstLine="0"/>
      </w:pPr>
      <w:r>
        <w:rPr>
          <w:noProof/>
        </w:rPr>
        <w:pict w14:anchorId="2000EA8B">
          <v:shape id="_x0000_s1061" type="#_x0000_t202" style="position:absolute;left:0;text-align:left;margin-left:101.65pt;margin-top:9.9pt;width:484.25pt;height:83.5pt;z-index:2519444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">
            <v:textbox>
              <w:txbxContent>
                <w:p w14:paraId="2924DDB2" w14:textId="458BE37D" w:rsidR="000750B5" w:rsidRPr="00960A70" w:rsidRDefault="00BA1AA7" w:rsidP="00960A70">
                  <w:pPr>
                    <w:ind w:left="0" w:firstLine="0"/>
                    <w:jc w:val="both"/>
                    <w:rPr>
                      <w:caps/>
                      <w:sz w:val="22"/>
                    </w:rPr>
                  </w:pPr>
                  <w:r w:rsidRPr="00BA1AA7">
                    <w:rPr>
                      <w:sz w:val="22"/>
                      <w:u w:val="single"/>
                    </w:rPr>
                    <w:t>Decana</w:t>
                  </w:r>
                  <w:r>
                    <w:rPr>
                      <w:sz w:val="22"/>
                    </w:rPr>
                    <w:t xml:space="preserve">:  de </w:t>
                  </w:r>
                  <w:r w:rsidRPr="00960A70">
                    <w:rPr>
                      <w:sz w:val="22"/>
                    </w:rPr>
                    <w:t>gran dominio temático, realiza clases muy didácticas</w:t>
                  </w:r>
                  <w:r>
                    <w:rPr>
                      <w:sz w:val="22"/>
                    </w:rPr>
                    <w:t xml:space="preserve"> permitiendo </w:t>
                  </w:r>
                  <w:r w:rsidRPr="00960A70">
                    <w:rPr>
                      <w:sz w:val="22"/>
                    </w:rPr>
                    <w:t>genera</w:t>
                  </w:r>
                  <w:r>
                    <w:rPr>
                      <w:sz w:val="22"/>
                    </w:rPr>
                    <w:t>r un grato</w:t>
                  </w:r>
                  <w:r w:rsidRPr="00960A70">
                    <w:rPr>
                      <w:sz w:val="22"/>
                    </w:rPr>
                    <w:t xml:space="preserve"> un ambiente de aprendizaje, con sus experiencias profesionales logra llamar la atención de sus alumnos. </w:t>
                  </w:r>
                  <w:r>
                    <w:rPr>
                      <w:sz w:val="22"/>
                    </w:rPr>
                    <w:t>Pa</w:t>
                  </w:r>
                  <w:r w:rsidRPr="00960A70">
                    <w:rPr>
                      <w:sz w:val="22"/>
                    </w:rPr>
                    <w:t>rticipa de todas las actividades de la escuela naval.</w:t>
                  </w:r>
                  <w:r>
                    <w:rPr>
                      <w:sz w:val="22"/>
                    </w:rPr>
                    <w:t xml:space="preserve"> De </w:t>
                  </w:r>
                  <w:r w:rsidRPr="00960A70">
                    <w:rPr>
                      <w:sz w:val="22"/>
                    </w:rPr>
                    <w:t xml:space="preserve">trato cordial y amable, siempre con excelente disposición. </w:t>
                  </w:r>
                </w:p>
              </w:txbxContent>
            </v:textbox>
            <w10:wrap type="square"/>
          </v:shape>
        </w:pict>
      </w:r>
    </w:p>
    <w:p w14:paraId="47082FCE" w14:textId="77777777" w:rsidR="00631A36" w:rsidRDefault="00960A70">
      <w:pPr>
        <w:spacing w:after="113" w:line="259" w:lineRule="auto"/>
        <w:ind w:left="-33" w:firstLine="0"/>
      </w:pPr>
      <w:r>
        <w:rPr>
          <w:noProof/>
        </w:rPr>
        <w:drawing>
          <wp:anchor distT="0" distB="0" distL="114300" distR="114300" simplePos="0" relativeHeight="251667968" behindDoc="0" locked="0" layoutInCell="1" allowOverlap="1" wp14:anchorId="5E329DE7" wp14:editId="56E084BA">
            <wp:simplePos x="0" y="0"/>
            <wp:positionH relativeFrom="margin">
              <wp:posOffset>-27</wp:posOffset>
            </wp:positionH>
            <wp:positionV relativeFrom="paragraph">
              <wp:posOffset>7537</wp:posOffset>
            </wp:positionV>
            <wp:extent cx="714375" cy="859155"/>
            <wp:effectExtent l="0" t="0" r="9525" b="0"/>
            <wp:wrapNone/>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36"/>
                    <a:stretch>
                      <a:fillRect/>
                    </a:stretch>
                  </pic:blipFill>
                  <pic:spPr>
                    <a:xfrm>
                      <a:off x="0" y="0"/>
                      <a:ext cx="714375" cy="859155"/>
                    </a:xfrm>
                    <a:prstGeom prst="rect">
                      <a:avLst/>
                    </a:prstGeom>
                  </pic:spPr>
                </pic:pic>
              </a:graphicData>
            </a:graphic>
          </wp:anchor>
        </w:drawing>
      </w:r>
    </w:p>
    <w:p w14:paraId="201EC96E" w14:textId="77777777" w:rsidR="000750B5" w:rsidRDefault="000750B5">
      <w:pPr>
        <w:spacing w:after="113" w:line="259" w:lineRule="auto"/>
        <w:ind w:left="-33" w:firstLine="0"/>
      </w:pPr>
    </w:p>
    <w:p w14:paraId="58224166" w14:textId="77777777" w:rsidR="000750B5" w:rsidRDefault="000750B5">
      <w:pPr>
        <w:spacing w:after="113" w:line="259" w:lineRule="auto"/>
        <w:ind w:left="-33" w:firstLine="0"/>
      </w:pPr>
    </w:p>
    <w:p w14:paraId="3533C7FD" w14:textId="77777777" w:rsidR="000750B5" w:rsidRDefault="000750B5">
      <w:pPr>
        <w:spacing w:after="113" w:line="259" w:lineRule="auto"/>
        <w:ind w:left="-33" w:firstLine="0"/>
      </w:pPr>
    </w:p>
    <w:p w14:paraId="1E8BF7E6" w14:textId="77777777" w:rsidR="00631A36" w:rsidRDefault="00631A36">
      <w:pPr>
        <w:spacing w:after="113" w:line="259" w:lineRule="auto"/>
        <w:ind w:left="-33" w:firstLine="0"/>
      </w:pPr>
      <w:r>
        <w:t>V. ZANELLI S.</w:t>
      </w:r>
    </w:p>
    <w:sectPr w:rsidR="00631A36" w:rsidSect="005B5066">
      <w:pgSz w:w="14400" w:h="10800" w:orient="landscape"/>
      <w:pgMar w:top="394" w:right="1024" w:bottom="506" w:left="8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C6203C"/>
    <w:multiLevelType w:val="hybridMultilevel"/>
    <w:tmpl w:val="FD2E769A"/>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2"/>
  </w:compat>
  <w:rsids>
    <w:rsidRoot w:val="00A65C87"/>
    <w:rsid w:val="000750B5"/>
    <w:rsid w:val="00084314"/>
    <w:rsid w:val="000B2222"/>
    <w:rsid w:val="000D6E07"/>
    <w:rsid w:val="000F1F22"/>
    <w:rsid w:val="0010332B"/>
    <w:rsid w:val="0010372B"/>
    <w:rsid w:val="001846BE"/>
    <w:rsid w:val="001A1A22"/>
    <w:rsid w:val="001A56A9"/>
    <w:rsid w:val="001B7B8C"/>
    <w:rsid w:val="001F2B15"/>
    <w:rsid w:val="00210713"/>
    <w:rsid w:val="00222244"/>
    <w:rsid w:val="0023657E"/>
    <w:rsid w:val="00257CD2"/>
    <w:rsid w:val="0026495E"/>
    <w:rsid w:val="002A5E38"/>
    <w:rsid w:val="002E3D9F"/>
    <w:rsid w:val="002E7282"/>
    <w:rsid w:val="00311249"/>
    <w:rsid w:val="003267AA"/>
    <w:rsid w:val="00391FC2"/>
    <w:rsid w:val="00396093"/>
    <w:rsid w:val="003D6C52"/>
    <w:rsid w:val="003E1FD3"/>
    <w:rsid w:val="00416B9D"/>
    <w:rsid w:val="00552B2D"/>
    <w:rsid w:val="005A15F1"/>
    <w:rsid w:val="005B5066"/>
    <w:rsid w:val="005D56F6"/>
    <w:rsid w:val="005E13BB"/>
    <w:rsid w:val="00613720"/>
    <w:rsid w:val="00631A36"/>
    <w:rsid w:val="00633E6E"/>
    <w:rsid w:val="00653C83"/>
    <w:rsid w:val="0068368A"/>
    <w:rsid w:val="006C55F9"/>
    <w:rsid w:val="006E719E"/>
    <w:rsid w:val="006F7B03"/>
    <w:rsid w:val="007046E3"/>
    <w:rsid w:val="00764848"/>
    <w:rsid w:val="00765223"/>
    <w:rsid w:val="00776C3F"/>
    <w:rsid w:val="007D205B"/>
    <w:rsid w:val="007E5009"/>
    <w:rsid w:val="008A6932"/>
    <w:rsid w:val="008C4C43"/>
    <w:rsid w:val="008D10D7"/>
    <w:rsid w:val="008F705E"/>
    <w:rsid w:val="009120E9"/>
    <w:rsid w:val="009141D5"/>
    <w:rsid w:val="00936A37"/>
    <w:rsid w:val="00960A70"/>
    <w:rsid w:val="00980BDF"/>
    <w:rsid w:val="009B1D41"/>
    <w:rsid w:val="009B56AA"/>
    <w:rsid w:val="009C0B67"/>
    <w:rsid w:val="009D6CB4"/>
    <w:rsid w:val="009E265C"/>
    <w:rsid w:val="00A454C2"/>
    <w:rsid w:val="00A65C87"/>
    <w:rsid w:val="00A711FD"/>
    <w:rsid w:val="00A72148"/>
    <w:rsid w:val="00AB53C0"/>
    <w:rsid w:val="00AC2707"/>
    <w:rsid w:val="00AE1C2B"/>
    <w:rsid w:val="00B03FF6"/>
    <w:rsid w:val="00B44B6B"/>
    <w:rsid w:val="00B52B82"/>
    <w:rsid w:val="00B663F9"/>
    <w:rsid w:val="00B7637E"/>
    <w:rsid w:val="00B97C6C"/>
    <w:rsid w:val="00BA1AA7"/>
    <w:rsid w:val="00BD6392"/>
    <w:rsid w:val="00BE34F3"/>
    <w:rsid w:val="00C63288"/>
    <w:rsid w:val="00C77C0E"/>
    <w:rsid w:val="00C9392B"/>
    <w:rsid w:val="00D12C73"/>
    <w:rsid w:val="00D23747"/>
    <w:rsid w:val="00D36555"/>
    <w:rsid w:val="00D553D7"/>
    <w:rsid w:val="00DE3270"/>
    <w:rsid w:val="00E517E7"/>
    <w:rsid w:val="00E601BB"/>
    <w:rsid w:val="00F42DAA"/>
    <w:rsid w:val="00F519A1"/>
    <w:rsid w:val="00F67072"/>
    <w:rsid w:val="00F804DF"/>
    <w:rsid w:val="00FD65D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4:docId w14:val="2336F16F"/>
  <w15:docId w15:val="{8B0286FD-598C-488A-8DA0-D73783A83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066"/>
    <w:pPr>
      <w:spacing w:after="3" w:line="265" w:lineRule="auto"/>
      <w:ind w:left="1715" w:hanging="10"/>
    </w:pPr>
    <w:rPr>
      <w:rFonts w:eastAsia="Calibri" w:cs="Calibri"/>
      <w:color w:val="000000"/>
      <w:sz w:val="17"/>
      <w:szCs w:val="22"/>
    </w:rPr>
  </w:style>
  <w:style w:type="paragraph" w:styleId="Ttulo1">
    <w:name w:val="heading 1"/>
    <w:next w:val="Normal"/>
    <w:link w:val="Ttulo1Car"/>
    <w:uiPriority w:val="9"/>
    <w:unhideWhenUsed/>
    <w:qFormat/>
    <w:rsid w:val="005B5066"/>
    <w:pPr>
      <w:keepNext/>
      <w:keepLines/>
      <w:spacing w:line="259" w:lineRule="auto"/>
      <w:ind w:left="1699" w:hanging="10"/>
      <w:outlineLvl w:val="0"/>
    </w:pPr>
    <w:rPr>
      <w:rFonts w:eastAsia="Calibri" w:cs="Calibri"/>
      <w:color w:val="000000"/>
      <w:sz w:val="36"/>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B5066"/>
    <w:rPr>
      <w:rFonts w:ascii="Calibri" w:eastAsia="Calibri" w:hAnsi="Calibri" w:cs="Calibri"/>
      <w:color w:val="000000"/>
      <w:sz w:val="36"/>
    </w:rPr>
  </w:style>
  <w:style w:type="paragraph" w:styleId="Prrafodelista">
    <w:name w:val="List Paragraph"/>
    <w:basedOn w:val="Normal"/>
    <w:uiPriority w:val="34"/>
    <w:qFormat/>
    <w:rsid w:val="0023657E"/>
    <w:pPr>
      <w:ind w:left="720"/>
      <w:contextualSpacing/>
    </w:pPr>
  </w:style>
  <w:style w:type="paragraph" w:styleId="Textodeglobo">
    <w:name w:val="Balloon Text"/>
    <w:basedOn w:val="Normal"/>
    <w:link w:val="TextodegloboCar"/>
    <w:uiPriority w:val="99"/>
    <w:semiHidden/>
    <w:unhideWhenUsed/>
    <w:rsid w:val="00A65C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5C87"/>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416032-4\Desktop\CALIFICACIONES%20PC.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CALIFICACIONES PC</Template>
  <TotalTime>698</TotalTime>
  <Pages>8</Pages>
  <Words>126</Words>
  <Characters>693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CUERPO DOCENTE AÑO 2019</vt:lpstr>
    </vt:vector>
  </TitlesOfParts>
  <Company>RevolucionUnattended</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CUERPO DOCENTE AÑO 2019</dc:title>
  <dc:creator>9416032-4</dc:creator>
  <cp:lastModifiedBy>9416032-4</cp:lastModifiedBy>
  <cp:revision>14</cp:revision>
  <dcterms:created xsi:type="dcterms:W3CDTF">2022-09-06T14:04:00Z</dcterms:created>
  <dcterms:modified xsi:type="dcterms:W3CDTF">2024-09-02T12:03:00Z</dcterms:modified>
</cp:coreProperties>
</file>