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F5005" w14:textId="77777777" w:rsidR="00BE34F3" w:rsidRDefault="00BE34F3">
      <w:pPr>
        <w:spacing w:after="119" w:line="259" w:lineRule="auto"/>
        <w:ind w:left="1317" w:firstLine="0"/>
      </w:pPr>
    </w:p>
    <w:p w14:paraId="658DBCD6" w14:textId="77777777" w:rsidR="00BE34F3" w:rsidRDefault="001A1A22" w:rsidP="00D12C73">
      <w:pPr>
        <w:tabs>
          <w:tab w:val="center" w:pos="2161"/>
          <w:tab w:val="center" w:pos="4239"/>
        </w:tabs>
        <w:ind w:left="0" w:firstLine="0"/>
      </w:pPr>
      <w:r>
        <w:rPr>
          <w:sz w:val="22"/>
        </w:rPr>
        <w:tab/>
      </w:r>
    </w:p>
    <w:p w14:paraId="09924299" w14:textId="77777777" w:rsidR="00BE34F3" w:rsidRDefault="001A1A22">
      <w:pPr>
        <w:pStyle w:val="Ttulo1"/>
        <w:ind w:left="431" w:firstLine="0"/>
        <w:jc w:val="center"/>
      </w:pPr>
      <w:r>
        <w:t>PROFESORES CIVILES ÁREA ACADÉMICA</w:t>
      </w:r>
      <w:r w:rsidR="00776C3F">
        <w:t xml:space="preserve"> 2022:</w:t>
      </w:r>
    </w:p>
    <w:p w14:paraId="4B11ADCA" w14:textId="77777777" w:rsidR="00D12C73" w:rsidRDefault="001A1A22">
      <w:pPr>
        <w:tabs>
          <w:tab w:val="center" w:pos="984"/>
          <w:tab w:val="center" w:pos="2213"/>
          <w:tab w:val="center" w:pos="3460"/>
          <w:tab w:val="center" w:pos="4723"/>
          <w:tab w:val="center" w:pos="5967"/>
          <w:tab w:val="center" w:pos="7170"/>
          <w:tab w:val="center" w:pos="8415"/>
          <w:tab w:val="center" w:pos="9714"/>
          <w:tab w:val="center" w:pos="10945"/>
          <w:tab w:val="right" w:pos="12556"/>
        </w:tabs>
        <w:ind w:left="0" w:firstLine="0"/>
        <w:rPr>
          <w:sz w:val="22"/>
        </w:rPr>
      </w:pPr>
      <w:r>
        <w:rPr>
          <w:sz w:val="22"/>
        </w:rPr>
        <w:tab/>
      </w:r>
    </w:p>
    <w:p w14:paraId="0044FFCB" w14:textId="77777777" w:rsidR="00BE34F3" w:rsidRDefault="001A1A22">
      <w:pPr>
        <w:tabs>
          <w:tab w:val="center" w:pos="984"/>
          <w:tab w:val="center" w:pos="2213"/>
          <w:tab w:val="center" w:pos="3460"/>
          <w:tab w:val="center" w:pos="4723"/>
          <w:tab w:val="center" w:pos="5967"/>
          <w:tab w:val="center" w:pos="7170"/>
          <w:tab w:val="center" w:pos="8415"/>
          <w:tab w:val="center" w:pos="9714"/>
          <w:tab w:val="center" w:pos="10945"/>
          <w:tab w:val="right" w:pos="12556"/>
        </w:tabs>
        <w:ind w:left="0"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215C750" w14:textId="77777777" w:rsidR="00BE34F3" w:rsidRDefault="00111328">
      <w:pPr>
        <w:spacing w:after="86" w:line="259" w:lineRule="auto"/>
        <w:ind w:left="417" w:right="-124" w:firstLine="0"/>
      </w:pPr>
      <w:r>
        <w:rPr>
          <w:noProof/>
        </w:rPr>
        <w:pict w14:anchorId="4C5FAAE5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2" o:spid="_x0000_s1059" type="#_x0000_t202" style="position:absolute;left:0;text-align:left;margin-left:105.55pt;margin-top:15.25pt;width:484.25pt;height:74.55pt;z-index:251760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">
            <v:textbox>
              <w:txbxContent>
                <w:p w14:paraId="08994A64" w14:textId="341D1632" w:rsidR="00A65C87" w:rsidRPr="00222244" w:rsidRDefault="00A65C87" w:rsidP="00A65C87">
                  <w:pPr>
                    <w:ind w:left="0" w:firstLine="0"/>
                    <w:jc w:val="both"/>
                    <w:rPr>
                      <w:caps/>
                      <w:sz w:val="24"/>
                      <w:szCs w:val="24"/>
                    </w:rPr>
                  </w:pPr>
                  <w:r w:rsidRPr="00222244">
                    <w:rPr>
                      <w:caps/>
                      <w:sz w:val="22"/>
                    </w:rPr>
                    <w:t xml:space="preserve">profesora </w:t>
                  </w:r>
                  <w:r w:rsidR="003E7FE1">
                    <w:rPr>
                      <w:caps/>
                      <w:sz w:val="22"/>
                    </w:rPr>
                    <w:t xml:space="preserve">DE MUY BUEN DESEMPEÑO QUE DESTACA POR SU </w:t>
                  </w:r>
                  <w:r w:rsidRPr="00222244">
                    <w:rPr>
                      <w:caps/>
                      <w:sz w:val="22"/>
                    </w:rPr>
                    <w:t>disposición</w:t>
                  </w:r>
                  <w:r w:rsidR="00222244" w:rsidRPr="00222244">
                    <w:rPr>
                      <w:caps/>
                      <w:sz w:val="22"/>
                    </w:rPr>
                    <w:t xml:space="preserve"> </w:t>
                  </w:r>
                  <w:r w:rsidR="003E7FE1">
                    <w:rPr>
                      <w:caps/>
                      <w:sz w:val="22"/>
                    </w:rPr>
                    <w:t>HACIA sus alumnos Y</w:t>
                  </w:r>
                  <w:r w:rsidR="00552B2D">
                    <w:rPr>
                      <w:caps/>
                      <w:sz w:val="22"/>
                    </w:rPr>
                    <w:t xml:space="preserve"> su</w:t>
                  </w:r>
                  <w:r w:rsidR="00222244" w:rsidRPr="00222244">
                    <w:rPr>
                      <w:caps/>
                      <w:sz w:val="22"/>
                    </w:rPr>
                    <w:t xml:space="preserve"> gran </w:t>
                  </w:r>
                  <w:r w:rsidRPr="00222244">
                    <w:rPr>
                      <w:caps/>
                      <w:sz w:val="22"/>
                    </w:rPr>
                    <w:t>compromiso</w:t>
                  </w:r>
                  <w:r w:rsidR="00222244" w:rsidRPr="00222244">
                    <w:rPr>
                      <w:caps/>
                      <w:sz w:val="22"/>
                    </w:rPr>
                    <w:t xml:space="preserve"> y participación </w:t>
                  </w:r>
                  <w:r w:rsidR="003E7FE1">
                    <w:rPr>
                      <w:caps/>
                      <w:sz w:val="22"/>
                    </w:rPr>
                    <w:t xml:space="preserve">EN </w:t>
                  </w:r>
                  <w:r w:rsidR="00222244" w:rsidRPr="00222244">
                    <w:rPr>
                      <w:caps/>
                      <w:sz w:val="22"/>
                    </w:rPr>
                    <w:t xml:space="preserve">las </w:t>
                  </w:r>
                  <w:r w:rsidR="003E7FE1">
                    <w:rPr>
                      <w:caps/>
                      <w:sz w:val="22"/>
                    </w:rPr>
                    <w:t xml:space="preserve">DIVERSAS </w:t>
                  </w:r>
                  <w:r w:rsidR="00222244" w:rsidRPr="00222244">
                    <w:rPr>
                      <w:caps/>
                      <w:sz w:val="22"/>
                    </w:rPr>
                    <w:t xml:space="preserve">actividades </w:t>
                  </w:r>
                  <w:r w:rsidR="00222244">
                    <w:rPr>
                      <w:caps/>
                      <w:sz w:val="22"/>
                    </w:rPr>
                    <w:t xml:space="preserve">de </w:t>
                  </w:r>
                  <w:r w:rsidR="00222244" w:rsidRPr="00222244">
                    <w:rPr>
                      <w:caps/>
                      <w:sz w:val="22"/>
                    </w:rPr>
                    <w:t>la Escuela</w:t>
                  </w:r>
                  <w:r w:rsidR="00222244">
                    <w:rPr>
                      <w:caps/>
                      <w:sz w:val="22"/>
                    </w:rPr>
                    <w:t xml:space="preserve"> Naval</w:t>
                  </w:r>
                  <w:r w:rsidR="00222244" w:rsidRPr="00222244">
                    <w:rPr>
                      <w:caps/>
                      <w:sz w:val="24"/>
                      <w:szCs w:val="24"/>
                    </w:rPr>
                    <w:t>.</w:t>
                  </w:r>
                </w:p>
              </w:txbxContent>
            </v:textbox>
            <w10:wrap type="square"/>
          </v:shape>
        </w:pict>
      </w:r>
    </w:p>
    <w:p w14:paraId="488C4D96" w14:textId="77777777" w:rsidR="00D12C73" w:rsidRDefault="00980BDF" w:rsidP="00D12C73">
      <w:pPr>
        <w:spacing w:after="86" w:line="259" w:lineRule="auto"/>
        <w:ind w:left="-142" w:right="-124" w:firstLine="142"/>
      </w:pPr>
      <w:r w:rsidRPr="007D1094">
        <w:rPr>
          <w:noProof/>
        </w:rPr>
        <w:drawing>
          <wp:inline distT="0" distB="0" distL="0" distR="0" wp14:anchorId="04D5DAD5" wp14:editId="1B38C3F9">
            <wp:extent cx="718185" cy="979805"/>
            <wp:effectExtent l="0" t="0" r="0" b="0"/>
            <wp:docPr id="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894F94" w14:textId="77777777" w:rsidR="00D12C73" w:rsidRDefault="00111328" w:rsidP="00D12C73">
      <w:pPr>
        <w:spacing w:after="86" w:line="259" w:lineRule="auto"/>
        <w:ind w:left="-142" w:right="-124" w:firstLine="142"/>
      </w:pPr>
      <w:r>
        <w:rPr>
          <w:noProof/>
        </w:rPr>
        <w:pict w14:anchorId="7734109F">
          <v:shape id="_x0000_s1058" type="#_x0000_t202" style="position:absolute;left:0;text-align:left;margin-left:106.4pt;margin-top:14.9pt;width:484.25pt;height:74.55pt;z-index:251790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">
            <v:textbox>
              <w:txbxContent>
                <w:p w14:paraId="55ADA006" w14:textId="17E77201" w:rsidR="00311249" w:rsidRPr="00552B2D" w:rsidRDefault="00311249" w:rsidP="00311249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311249">
                    <w:rPr>
                      <w:caps/>
                      <w:sz w:val="22"/>
                    </w:rPr>
                    <w:t xml:space="preserve">profesora </w:t>
                  </w:r>
                  <w:r w:rsidR="003E7FE1">
                    <w:rPr>
                      <w:caps/>
                      <w:sz w:val="22"/>
                    </w:rPr>
                    <w:t xml:space="preserve">DE </w:t>
                  </w:r>
                  <w:r w:rsidR="00585DA2">
                    <w:rPr>
                      <w:caps/>
                      <w:sz w:val="22"/>
                    </w:rPr>
                    <w:t>MUY BUEN</w:t>
                  </w:r>
                  <w:r w:rsidRPr="00311249">
                    <w:rPr>
                      <w:caps/>
                      <w:sz w:val="22"/>
                    </w:rPr>
                    <w:t xml:space="preserve"> </w:t>
                  </w:r>
                  <w:r w:rsidR="003E7FE1">
                    <w:rPr>
                      <w:caps/>
                      <w:sz w:val="22"/>
                    </w:rPr>
                    <w:t xml:space="preserve">DESEMPEÑO QUE DESTACA POR SU </w:t>
                  </w:r>
                  <w:r w:rsidRPr="00311249">
                    <w:rPr>
                      <w:caps/>
                      <w:sz w:val="22"/>
                    </w:rPr>
                    <w:t>disposición en clases</w:t>
                  </w:r>
                  <w:r w:rsidR="003E7FE1">
                    <w:rPr>
                      <w:caps/>
                      <w:sz w:val="22"/>
                    </w:rPr>
                    <w:t>. SABE COMBINAR LA EXIGENCIA</w:t>
                  </w:r>
                  <w:r w:rsidRPr="00311249">
                    <w:rPr>
                      <w:caps/>
                      <w:sz w:val="22"/>
                    </w:rPr>
                    <w:t xml:space="preserve"> en sus métodos de enseñanza con </w:t>
                  </w:r>
                  <w:r w:rsidR="003E7FE1">
                    <w:rPr>
                      <w:caps/>
                      <w:sz w:val="22"/>
                    </w:rPr>
                    <w:t xml:space="preserve">EL </w:t>
                  </w:r>
                  <w:r w:rsidRPr="00311249">
                    <w:rPr>
                      <w:caps/>
                      <w:sz w:val="22"/>
                    </w:rPr>
                    <w:t xml:space="preserve">propósito </w:t>
                  </w:r>
                  <w:r w:rsidR="003E7FE1">
                    <w:rPr>
                      <w:caps/>
                      <w:sz w:val="22"/>
                    </w:rPr>
                    <w:t xml:space="preserve">DE </w:t>
                  </w:r>
                  <w:r w:rsidRPr="00311249">
                    <w:rPr>
                      <w:caps/>
                      <w:sz w:val="22"/>
                    </w:rPr>
                    <w:t>que todos sus alumnos aprendan.</w:t>
                  </w:r>
                  <w:r w:rsidR="003E7FE1">
                    <w:rPr>
                      <w:caps/>
                      <w:sz w:val="22"/>
                    </w:rPr>
                    <w:t xml:space="preserve"> ES </w:t>
                  </w:r>
                  <w:r w:rsidRPr="00552B2D">
                    <w:rPr>
                      <w:caps/>
                      <w:sz w:val="22"/>
                    </w:rPr>
                    <w:t xml:space="preserve">cercana y preocupada por los cadetes, receptiva al diálogo </w:t>
                  </w:r>
                  <w:r w:rsidR="003E7FE1">
                    <w:rPr>
                      <w:caps/>
                      <w:sz w:val="22"/>
                    </w:rPr>
                    <w:t>Y mantIENE</w:t>
                  </w:r>
                  <w:r w:rsidRPr="00552B2D">
                    <w:rPr>
                      <w:caps/>
                      <w:sz w:val="22"/>
                    </w:rPr>
                    <w:t xml:space="preserve"> siempre el respeto en el aula.</w:t>
                  </w:r>
                </w:p>
              </w:txbxContent>
            </v:textbox>
            <w10:wrap type="square"/>
          </v:shape>
        </w:pict>
      </w:r>
      <w:r w:rsidR="00D12C73">
        <w:t>D. ARANCIBIA B.</w:t>
      </w:r>
    </w:p>
    <w:p w14:paraId="33BEC3AC" w14:textId="77777777" w:rsidR="00D12C73" w:rsidRDefault="00980BDF">
      <w:pPr>
        <w:spacing w:after="86" w:line="259" w:lineRule="auto"/>
        <w:ind w:left="417" w:right="-124" w:firstLine="0"/>
      </w:pPr>
      <w:r>
        <w:rPr>
          <w:noProof/>
        </w:rPr>
        <w:drawing>
          <wp:anchor distT="0" distB="0" distL="114300" distR="114300" simplePos="0" relativeHeight="251457024" behindDoc="0" locked="0" layoutInCell="1" allowOverlap="1" wp14:anchorId="2C7120C6" wp14:editId="0B0312B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12470" cy="965835"/>
            <wp:effectExtent l="0" t="0" r="0" b="0"/>
            <wp:wrapNone/>
            <wp:docPr id="56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8656E55" w14:textId="77777777" w:rsidR="00D12C73" w:rsidRDefault="00D12C73" w:rsidP="00D12C73">
      <w:pPr>
        <w:tabs>
          <w:tab w:val="left" w:pos="2777"/>
        </w:tabs>
        <w:spacing w:after="86" w:line="259" w:lineRule="auto"/>
        <w:ind w:left="417" w:right="-124" w:firstLine="0"/>
      </w:pPr>
      <w:r>
        <w:tab/>
      </w:r>
    </w:p>
    <w:p w14:paraId="26468C58" w14:textId="77777777" w:rsidR="00D12C73" w:rsidRDefault="00D12C73" w:rsidP="00D12C73">
      <w:pPr>
        <w:tabs>
          <w:tab w:val="left" w:pos="2777"/>
        </w:tabs>
        <w:spacing w:after="86" w:line="259" w:lineRule="auto"/>
        <w:ind w:left="417" w:right="-124" w:firstLine="0"/>
      </w:pPr>
    </w:p>
    <w:p w14:paraId="7B82E129" w14:textId="77777777" w:rsidR="00D12C73" w:rsidRDefault="00D12C73" w:rsidP="00D12C73">
      <w:pPr>
        <w:tabs>
          <w:tab w:val="left" w:pos="2777"/>
        </w:tabs>
        <w:spacing w:after="86" w:line="259" w:lineRule="auto"/>
        <w:ind w:left="417" w:right="-124" w:firstLine="0"/>
      </w:pPr>
    </w:p>
    <w:p w14:paraId="6704CFE3" w14:textId="77777777" w:rsidR="00D12C73" w:rsidRDefault="00D12C73" w:rsidP="00D12C73">
      <w:pPr>
        <w:tabs>
          <w:tab w:val="left" w:pos="2777"/>
        </w:tabs>
        <w:spacing w:after="86" w:line="259" w:lineRule="auto"/>
        <w:ind w:left="417" w:right="-124" w:firstLine="0"/>
      </w:pPr>
    </w:p>
    <w:p w14:paraId="3EA82A2E" w14:textId="77777777" w:rsidR="00D12C73" w:rsidRDefault="00D12C73" w:rsidP="00D12C73">
      <w:pPr>
        <w:tabs>
          <w:tab w:val="left" w:pos="2777"/>
        </w:tabs>
        <w:spacing w:after="86" w:line="259" w:lineRule="auto"/>
        <w:ind w:left="0" w:right="-124" w:firstLine="0"/>
      </w:pPr>
      <w:r>
        <w:t>L. ARANCIBIA O.</w:t>
      </w:r>
    </w:p>
    <w:p w14:paraId="54670412" w14:textId="77777777" w:rsidR="00D12C73" w:rsidRDefault="00111328" w:rsidP="00D12C73">
      <w:pPr>
        <w:tabs>
          <w:tab w:val="left" w:pos="2777"/>
        </w:tabs>
        <w:spacing w:after="86" w:line="259" w:lineRule="auto"/>
        <w:ind w:left="417" w:right="-124" w:firstLine="0"/>
      </w:pPr>
      <w:r>
        <w:rPr>
          <w:noProof/>
        </w:rPr>
        <w:pict w14:anchorId="287D7FC1">
          <v:shape id="_x0000_s1057" type="#_x0000_t202" style="position:absolute;left:0;text-align:left;margin-left:104.65pt;margin-top:2.25pt;width:484.25pt;height:74.55pt;z-index:251784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">
            <v:textbox>
              <w:txbxContent>
                <w:p w14:paraId="521DE206" w14:textId="3712578D" w:rsidR="00D12C73" w:rsidRPr="00C63288" w:rsidRDefault="00311249" w:rsidP="00C63288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C63288">
                    <w:rPr>
                      <w:caps/>
                      <w:sz w:val="22"/>
                    </w:rPr>
                    <w:t>profesora</w:t>
                  </w:r>
                  <w:r w:rsidR="003A6668">
                    <w:rPr>
                      <w:caps/>
                      <w:sz w:val="22"/>
                    </w:rPr>
                    <w:t xml:space="preserve"> DE </w:t>
                  </w:r>
                  <w:r w:rsidR="00585DA2">
                    <w:rPr>
                      <w:caps/>
                      <w:sz w:val="22"/>
                    </w:rPr>
                    <w:t>EXCELENTE</w:t>
                  </w:r>
                  <w:r w:rsidR="003A6668">
                    <w:rPr>
                      <w:caps/>
                      <w:sz w:val="22"/>
                    </w:rPr>
                    <w:t xml:space="preserve"> DESEMPEÑO GENERAL</w:t>
                  </w:r>
                  <w:r w:rsidR="00084314" w:rsidRPr="00C63288">
                    <w:rPr>
                      <w:caps/>
                      <w:sz w:val="22"/>
                    </w:rPr>
                    <w:t xml:space="preserve">, </w:t>
                  </w:r>
                  <w:r w:rsidR="003A6668">
                    <w:rPr>
                      <w:caps/>
                      <w:sz w:val="22"/>
                    </w:rPr>
                    <w:t>SE CARACTERIZA POR SUS</w:t>
                  </w:r>
                  <w:r w:rsidR="00084314" w:rsidRPr="00C63288">
                    <w:rPr>
                      <w:caps/>
                      <w:sz w:val="22"/>
                    </w:rPr>
                    <w:t xml:space="preserve"> clases didácticas que generan la participación</w:t>
                  </w:r>
                  <w:r w:rsidR="00C63288" w:rsidRPr="00C63288">
                    <w:rPr>
                      <w:caps/>
                      <w:sz w:val="22"/>
                    </w:rPr>
                    <w:t xml:space="preserve">, </w:t>
                  </w:r>
                  <w:r w:rsidR="00084314" w:rsidRPr="00C63288">
                    <w:rPr>
                      <w:caps/>
                      <w:sz w:val="22"/>
                    </w:rPr>
                    <w:t>buen ambiente para el diálogo y el aprendizaje</w:t>
                  </w:r>
                  <w:r w:rsidR="003A6668">
                    <w:rPr>
                      <w:caps/>
                      <w:sz w:val="22"/>
                    </w:rPr>
                    <w:t xml:space="preserve"> DE LOS CADETES</w:t>
                  </w:r>
                  <w:r w:rsidR="00084314" w:rsidRPr="00C63288">
                    <w:rPr>
                      <w:caps/>
                      <w:sz w:val="22"/>
                    </w:rPr>
                    <w:t>.</w:t>
                  </w:r>
                </w:p>
              </w:txbxContent>
            </v:textbox>
            <w10:wrap type="square"/>
          </v:shape>
        </w:pict>
      </w:r>
      <w:r w:rsidR="00980BDF">
        <w:rPr>
          <w:noProof/>
        </w:rPr>
        <w:drawing>
          <wp:anchor distT="0" distB="0" distL="114300" distR="114300" simplePos="0" relativeHeight="251460096" behindDoc="0" locked="0" layoutInCell="1" allowOverlap="1" wp14:anchorId="6B4D9552" wp14:editId="1A664CF3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712470" cy="979170"/>
            <wp:effectExtent l="0" t="0" r="0" b="0"/>
            <wp:wrapNone/>
            <wp:docPr id="54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97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F140CD2" w14:textId="77777777" w:rsidR="00D12C73" w:rsidRDefault="00D12C73" w:rsidP="00D12C73">
      <w:pPr>
        <w:tabs>
          <w:tab w:val="left" w:pos="2777"/>
        </w:tabs>
        <w:spacing w:after="86" w:line="259" w:lineRule="auto"/>
        <w:ind w:left="417" w:right="-124" w:firstLine="0"/>
      </w:pPr>
    </w:p>
    <w:p w14:paraId="0F3C8572" w14:textId="77777777" w:rsidR="00D12C73" w:rsidRDefault="00D12C73" w:rsidP="00D12C73">
      <w:pPr>
        <w:tabs>
          <w:tab w:val="left" w:pos="2777"/>
        </w:tabs>
        <w:spacing w:after="86" w:line="259" w:lineRule="auto"/>
        <w:ind w:left="417" w:right="-124" w:firstLine="0"/>
      </w:pPr>
    </w:p>
    <w:p w14:paraId="1FD81FE3" w14:textId="77777777" w:rsidR="00D12C73" w:rsidRDefault="00D12C73" w:rsidP="00D12C73">
      <w:pPr>
        <w:tabs>
          <w:tab w:val="left" w:pos="2777"/>
        </w:tabs>
        <w:spacing w:after="86" w:line="259" w:lineRule="auto"/>
        <w:ind w:left="417" w:right="-124" w:firstLine="0"/>
      </w:pPr>
    </w:p>
    <w:p w14:paraId="414C0727" w14:textId="77777777" w:rsidR="00D12C73" w:rsidRDefault="00D12C73" w:rsidP="00D12C73">
      <w:pPr>
        <w:tabs>
          <w:tab w:val="left" w:pos="2777"/>
        </w:tabs>
        <w:spacing w:after="86" w:line="259" w:lineRule="auto"/>
        <w:ind w:left="417" w:right="-124" w:firstLine="0"/>
      </w:pPr>
    </w:p>
    <w:p w14:paraId="1CBB4C25" w14:textId="0ACF8873" w:rsidR="00D12C73" w:rsidRDefault="00111328" w:rsidP="00D12C73">
      <w:pPr>
        <w:tabs>
          <w:tab w:val="left" w:pos="2777"/>
        </w:tabs>
        <w:spacing w:after="86" w:line="259" w:lineRule="auto"/>
        <w:ind w:left="142" w:right="-124" w:hanging="142"/>
      </w:pPr>
      <w:r>
        <w:rPr>
          <w:noProof/>
        </w:rPr>
        <w:pict w14:anchorId="32A2DFDE">
          <v:shape id="_x0000_s1056" type="#_x0000_t202" style="position:absolute;left:0;text-align:left;margin-left:107.95pt;margin-top:17.2pt;width:484.25pt;height:80.6pt;z-index:251794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">
            <v:textbox>
              <w:txbxContent>
                <w:p w14:paraId="67844C0E" w14:textId="55B598AF" w:rsidR="00DE3270" w:rsidRPr="00DE3270" w:rsidRDefault="00E517E7" w:rsidP="00E517E7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DE3270">
                    <w:rPr>
                      <w:caps/>
                      <w:sz w:val="22"/>
                    </w:rPr>
                    <w:t xml:space="preserve">profesora </w:t>
                  </w:r>
                  <w:r w:rsidR="00257CD2">
                    <w:rPr>
                      <w:caps/>
                      <w:sz w:val="22"/>
                    </w:rPr>
                    <w:t>de</w:t>
                  </w:r>
                  <w:r w:rsidR="003A6668">
                    <w:rPr>
                      <w:caps/>
                      <w:sz w:val="22"/>
                    </w:rPr>
                    <w:t xml:space="preserve"> BUEN DESEMPEÑO GENERAL CON UNA </w:t>
                  </w:r>
                  <w:r w:rsidR="00257CD2">
                    <w:rPr>
                      <w:caps/>
                      <w:sz w:val="22"/>
                    </w:rPr>
                    <w:t xml:space="preserve">gran </w:t>
                  </w:r>
                  <w:r w:rsidRPr="00DE3270">
                    <w:rPr>
                      <w:caps/>
                      <w:sz w:val="22"/>
                    </w:rPr>
                    <w:t xml:space="preserve">experiencia y buena disposición </w:t>
                  </w:r>
                  <w:r w:rsidR="009E265C" w:rsidRPr="00DE3270">
                    <w:rPr>
                      <w:caps/>
                      <w:sz w:val="22"/>
                    </w:rPr>
                    <w:t>en las clases,</w:t>
                  </w:r>
                  <w:r w:rsidR="000B2222" w:rsidRPr="00DE3270">
                    <w:rPr>
                      <w:caps/>
                      <w:sz w:val="22"/>
                    </w:rPr>
                    <w:t xml:space="preserve"> se esfuerza para </w:t>
                  </w:r>
                  <w:r w:rsidR="003D6C52" w:rsidRPr="00DE3270">
                    <w:rPr>
                      <w:caps/>
                      <w:sz w:val="22"/>
                    </w:rPr>
                    <w:t xml:space="preserve">que </w:t>
                  </w:r>
                  <w:r w:rsidR="000B2222" w:rsidRPr="00DE3270">
                    <w:rPr>
                      <w:caps/>
                      <w:sz w:val="22"/>
                    </w:rPr>
                    <w:t xml:space="preserve">todos sus alumnos entiendan, explicando de distintas </w:t>
                  </w:r>
                  <w:r w:rsidR="00710B9C" w:rsidRPr="00DE3270">
                    <w:rPr>
                      <w:caps/>
                      <w:sz w:val="22"/>
                    </w:rPr>
                    <w:t>MANERAS DE</w:t>
                  </w:r>
                  <w:r w:rsidR="003D6C52" w:rsidRPr="00DE3270">
                    <w:rPr>
                      <w:caps/>
                      <w:sz w:val="22"/>
                    </w:rPr>
                    <w:t xml:space="preserve"> acuerdo al nivel </w:t>
                  </w:r>
                  <w:r w:rsidR="0068368A">
                    <w:rPr>
                      <w:caps/>
                      <w:sz w:val="22"/>
                    </w:rPr>
                    <w:t xml:space="preserve">de aprendizaje </w:t>
                  </w:r>
                  <w:r w:rsidR="00DE3270" w:rsidRPr="00DE3270">
                    <w:rPr>
                      <w:caps/>
                      <w:sz w:val="22"/>
                    </w:rPr>
                    <w:t xml:space="preserve">que presenta cada </w:t>
                  </w:r>
                  <w:r w:rsidR="003D6C52" w:rsidRPr="00DE3270">
                    <w:rPr>
                      <w:caps/>
                      <w:sz w:val="22"/>
                    </w:rPr>
                    <w:t>alumno.</w:t>
                  </w:r>
                  <w:r w:rsidR="00D17A4F">
                    <w:rPr>
                      <w:caps/>
                      <w:sz w:val="22"/>
                    </w:rPr>
                    <w:t xml:space="preserve"> </w:t>
                  </w:r>
                  <w:r w:rsidR="00257CD2">
                    <w:rPr>
                      <w:caps/>
                      <w:sz w:val="22"/>
                    </w:rPr>
                    <w:t xml:space="preserve">Destaca por generar un </w:t>
                  </w:r>
                  <w:r w:rsidR="00DE3270" w:rsidRPr="00DE3270">
                    <w:rPr>
                      <w:caps/>
                      <w:sz w:val="22"/>
                    </w:rPr>
                    <w:t>grato ambiente de aula y cercanía con sus alumnos.</w:t>
                  </w:r>
                </w:p>
                <w:p w14:paraId="5966A939" w14:textId="77777777" w:rsidR="00D12C73" w:rsidRPr="00E517E7" w:rsidRDefault="00DE3270" w:rsidP="00E517E7">
                  <w:pPr>
                    <w:ind w:left="0" w:firstLine="0"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  <w:r w:rsidR="00D12C73">
        <w:t>C. ARENTSEN A.</w:t>
      </w:r>
    </w:p>
    <w:p w14:paraId="284525D8" w14:textId="4B6207BC" w:rsidR="00D12C73" w:rsidRDefault="00980BDF">
      <w:pPr>
        <w:spacing w:after="86" w:line="259" w:lineRule="auto"/>
        <w:ind w:left="417" w:right="-124" w:firstLine="0"/>
      </w:pPr>
      <w:r>
        <w:rPr>
          <w:noProof/>
        </w:rPr>
        <w:drawing>
          <wp:anchor distT="0" distB="0" distL="114300" distR="114300" simplePos="0" relativeHeight="251792896" behindDoc="0" locked="0" layoutInCell="1" allowOverlap="1" wp14:anchorId="60766B68" wp14:editId="3A0362ED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712470" cy="975995"/>
            <wp:effectExtent l="0" t="0" r="0" b="0"/>
            <wp:wrapNone/>
            <wp:docPr id="4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97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FC9A6AF" w14:textId="77777777" w:rsidR="00D12C73" w:rsidRDefault="00D12C73">
      <w:pPr>
        <w:spacing w:after="86" w:line="259" w:lineRule="auto"/>
        <w:ind w:left="417" w:right="-124" w:firstLine="0"/>
      </w:pPr>
    </w:p>
    <w:p w14:paraId="760C71E5" w14:textId="77777777" w:rsidR="00D12C73" w:rsidRDefault="00D12C73">
      <w:pPr>
        <w:spacing w:after="86" w:line="259" w:lineRule="auto"/>
        <w:ind w:left="417" w:right="-124" w:firstLine="0"/>
      </w:pPr>
    </w:p>
    <w:p w14:paraId="567A54CD" w14:textId="77777777" w:rsidR="00D12C73" w:rsidRDefault="00D12C73">
      <w:pPr>
        <w:spacing w:after="86" w:line="259" w:lineRule="auto"/>
        <w:ind w:left="417" w:right="-124" w:firstLine="0"/>
      </w:pPr>
    </w:p>
    <w:p w14:paraId="2E142AFE" w14:textId="77777777" w:rsidR="00D12C73" w:rsidRDefault="00D12C73">
      <w:pPr>
        <w:spacing w:after="86" w:line="259" w:lineRule="auto"/>
        <w:ind w:left="417" w:right="-124" w:firstLine="0"/>
      </w:pPr>
    </w:p>
    <w:p w14:paraId="56C2290A" w14:textId="33787EF3" w:rsidR="00D12C73" w:rsidRDefault="00B52B82" w:rsidP="00B52B82">
      <w:pPr>
        <w:spacing w:after="86" w:line="259" w:lineRule="auto"/>
        <w:ind w:left="0" w:right="-124" w:firstLine="0"/>
      </w:pPr>
      <w:r>
        <w:t>S. BAQUEDANO J.</w:t>
      </w:r>
    </w:p>
    <w:p w14:paraId="67FB946F" w14:textId="397A5299" w:rsidR="00585DA2" w:rsidRDefault="00585DA2" w:rsidP="00B52B82">
      <w:pPr>
        <w:spacing w:after="86" w:line="259" w:lineRule="auto"/>
        <w:ind w:left="0" w:right="-124" w:firstLine="0"/>
      </w:pPr>
    </w:p>
    <w:p w14:paraId="24BF7D1E" w14:textId="3F2CBEE7" w:rsidR="00585DA2" w:rsidRDefault="00111328" w:rsidP="00B52B82">
      <w:pPr>
        <w:spacing w:after="86" w:line="259" w:lineRule="auto"/>
        <w:ind w:left="0" w:right="-124" w:firstLine="0"/>
      </w:pPr>
      <w:r>
        <w:rPr>
          <w:noProof/>
        </w:rPr>
        <w:lastRenderedPageBreak/>
        <w:pict w14:anchorId="1D2A8143">
          <v:shape id="_x0000_s1055" type="#_x0000_t202" style="position:absolute;margin-left:100.85pt;margin-top:14.55pt;width:484.25pt;height:80.5pt;z-index:251802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">
            <v:textbox>
              <w:txbxContent>
                <w:p w14:paraId="23D02567" w14:textId="42458742" w:rsidR="005E13BB" w:rsidRPr="00311249" w:rsidRDefault="00257CD2" w:rsidP="005E13BB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5E13BB">
                    <w:rPr>
                      <w:caps/>
                      <w:sz w:val="22"/>
                    </w:rPr>
                    <w:t xml:space="preserve">profesora </w:t>
                  </w:r>
                  <w:r w:rsidR="00D17A4F">
                    <w:rPr>
                      <w:caps/>
                      <w:sz w:val="22"/>
                    </w:rPr>
                    <w:t>DE BUEN DESEMPEÑO GENERAL, DEMUESTRA</w:t>
                  </w:r>
                  <w:r w:rsidR="005E13BB" w:rsidRPr="005E13BB">
                    <w:rPr>
                      <w:caps/>
                      <w:sz w:val="22"/>
                    </w:rPr>
                    <w:t xml:space="preserve"> un excelente manejo de los</w:t>
                  </w:r>
                  <w:r w:rsidR="00D17A4F">
                    <w:rPr>
                      <w:caps/>
                      <w:sz w:val="22"/>
                    </w:rPr>
                    <w:t xml:space="preserve"> contenidos </w:t>
                  </w:r>
                  <w:r w:rsidR="00E71CBD">
                    <w:rPr>
                      <w:caps/>
                      <w:sz w:val="22"/>
                    </w:rPr>
                    <w:t>Y ALTA</w:t>
                  </w:r>
                  <w:r w:rsidR="0068368A">
                    <w:rPr>
                      <w:caps/>
                      <w:sz w:val="22"/>
                    </w:rPr>
                    <w:t xml:space="preserve"> </w:t>
                  </w:r>
                  <w:r w:rsidR="005E13BB" w:rsidRPr="005E13BB">
                    <w:rPr>
                      <w:caps/>
                      <w:sz w:val="22"/>
                    </w:rPr>
                    <w:t>Exigen</w:t>
                  </w:r>
                  <w:r w:rsidR="00E71CBD">
                    <w:rPr>
                      <w:caps/>
                      <w:sz w:val="22"/>
                    </w:rPr>
                    <w:t>CIA</w:t>
                  </w:r>
                  <w:r w:rsidR="005E13BB" w:rsidRPr="005E13BB">
                    <w:rPr>
                      <w:caps/>
                      <w:sz w:val="22"/>
                    </w:rPr>
                    <w:t xml:space="preserve"> </w:t>
                  </w:r>
                  <w:r w:rsidR="0068368A" w:rsidRPr="005E13BB">
                    <w:rPr>
                      <w:caps/>
                      <w:sz w:val="22"/>
                    </w:rPr>
                    <w:t>EN SUS</w:t>
                  </w:r>
                  <w:r w:rsidR="005E13BB" w:rsidRPr="00311249">
                    <w:rPr>
                      <w:caps/>
                      <w:sz w:val="22"/>
                    </w:rPr>
                    <w:t xml:space="preserve"> métodos de enseñanza con </w:t>
                  </w:r>
                  <w:r w:rsidR="0068368A">
                    <w:rPr>
                      <w:caps/>
                      <w:sz w:val="22"/>
                    </w:rPr>
                    <w:t xml:space="preserve">el </w:t>
                  </w:r>
                  <w:r w:rsidR="005E13BB" w:rsidRPr="00311249">
                    <w:rPr>
                      <w:caps/>
                      <w:sz w:val="22"/>
                    </w:rPr>
                    <w:t xml:space="preserve">propósito </w:t>
                  </w:r>
                  <w:r w:rsidR="00E71CBD">
                    <w:rPr>
                      <w:caps/>
                      <w:sz w:val="22"/>
                    </w:rPr>
                    <w:t>DE ASEGURAR LA ENSEÑANZA DE SUS ALUMNOS</w:t>
                  </w:r>
                  <w:r w:rsidR="005E13BB" w:rsidRPr="00311249">
                    <w:rPr>
                      <w:caps/>
                      <w:sz w:val="22"/>
                    </w:rPr>
                    <w:t>.</w:t>
                  </w:r>
                  <w:r w:rsidR="00E71CBD">
                    <w:rPr>
                      <w:caps/>
                      <w:sz w:val="22"/>
                    </w:rPr>
                    <w:t xml:space="preserve"> </w:t>
                  </w:r>
                  <w:r w:rsidR="005E13BB">
                    <w:rPr>
                      <w:caps/>
                      <w:sz w:val="22"/>
                    </w:rPr>
                    <w:t xml:space="preserve">Destaca por </w:t>
                  </w:r>
                  <w:r w:rsidR="00E71CBD">
                    <w:rPr>
                      <w:caps/>
                      <w:sz w:val="22"/>
                    </w:rPr>
                    <w:t>LA</w:t>
                  </w:r>
                  <w:r w:rsidR="005E13BB">
                    <w:rPr>
                      <w:caps/>
                      <w:sz w:val="22"/>
                    </w:rPr>
                    <w:t xml:space="preserve"> preocupación </w:t>
                  </w:r>
                  <w:r w:rsidR="00E71CBD">
                    <w:rPr>
                      <w:caps/>
                      <w:sz w:val="22"/>
                    </w:rPr>
                    <w:t>EN SUS ALUMNOS, TANTO EN EL APRENDIZAJE COMO EN SUS VIDAS PERSONALES</w:t>
                  </w:r>
                  <w:r w:rsidR="005E13BB">
                    <w:rPr>
                      <w:caps/>
                      <w:sz w:val="22"/>
                    </w:rPr>
                    <w:t>.</w:t>
                  </w:r>
                </w:p>
                <w:p w14:paraId="0337A3B5" w14:textId="77777777" w:rsidR="00B52B82" w:rsidRDefault="00B52B82" w:rsidP="00B52B82">
                  <w:pPr>
                    <w:ind w:left="0" w:firstLine="0"/>
                    <w:rPr>
                      <w:sz w:val="24"/>
                      <w:szCs w:val="24"/>
                    </w:rPr>
                  </w:pPr>
                </w:p>
                <w:p w14:paraId="08900E94" w14:textId="77777777" w:rsidR="005E13BB" w:rsidRDefault="005E13BB" w:rsidP="00B52B82">
                  <w:pPr>
                    <w:ind w:left="0" w:firstLine="0"/>
                    <w:rPr>
                      <w:sz w:val="24"/>
                      <w:szCs w:val="24"/>
                    </w:rPr>
                  </w:pPr>
                </w:p>
                <w:p w14:paraId="198C039C" w14:textId="77777777" w:rsidR="00552B2D" w:rsidRPr="00D12C73" w:rsidRDefault="00552B2D" w:rsidP="00B52B82">
                  <w:pPr>
                    <w:ind w:left="0" w:firstLine="0"/>
                    <w:rPr>
                      <w:sz w:val="24"/>
                      <w:szCs w:val="24"/>
                    </w:rPr>
                  </w:pPr>
                </w:p>
              </w:txbxContent>
            </v:textbox>
            <w10:wrap type="square"/>
          </v:shape>
        </w:pict>
      </w:r>
    </w:p>
    <w:p w14:paraId="71AD4B82" w14:textId="07EA362B" w:rsidR="00D12C73" w:rsidRDefault="00980BDF" w:rsidP="00B52B82">
      <w:pPr>
        <w:spacing w:after="86" w:line="259" w:lineRule="auto"/>
        <w:ind w:left="0" w:right="-124" w:firstLine="0"/>
      </w:pPr>
      <w:r>
        <w:rPr>
          <w:noProof/>
        </w:rPr>
        <w:drawing>
          <wp:anchor distT="0" distB="0" distL="114300" distR="114300" simplePos="0" relativeHeight="251510272" behindDoc="0" locked="0" layoutInCell="1" allowOverlap="1" wp14:anchorId="53A3C315" wp14:editId="4C7FE3A8">
            <wp:simplePos x="0" y="0"/>
            <wp:positionH relativeFrom="column">
              <wp:posOffset>0</wp:posOffset>
            </wp:positionH>
            <wp:positionV relativeFrom="paragraph">
              <wp:posOffset>14605</wp:posOffset>
            </wp:positionV>
            <wp:extent cx="711835" cy="967740"/>
            <wp:effectExtent l="0" t="0" r="0" b="0"/>
            <wp:wrapNone/>
            <wp:docPr id="48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835" cy="96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036A321" w14:textId="77777777" w:rsidR="00D12C73" w:rsidRDefault="00D12C73" w:rsidP="00B52B82">
      <w:pPr>
        <w:spacing w:after="86" w:line="259" w:lineRule="auto"/>
        <w:ind w:left="0" w:right="-124" w:firstLine="0"/>
      </w:pPr>
    </w:p>
    <w:p w14:paraId="6B1CE7DA" w14:textId="77777777" w:rsidR="00D12C73" w:rsidRDefault="00D12C73" w:rsidP="00B52B82">
      <w:pPr>
        <w:spacing w:after="86" w:line="259" w:lineRule="auto"/>
        <w:ind w:left="0" w:right="-124" w:firstLine="0"/>
      </w:pPr>
    </w:p>
    <w:p w14:paraId="4EF77F3F" w14:textId="77777777" w:rsidR="00D12C73" w:rsidRDefault="00D12C73" w:rsidP="00B52B82">
      <w:pPr>
        <w:spacing w:after="86" w:line="259" w:lineRule="auto"/>
        <w:ind w:left="0" w:right="-124" w:firstLine="0"/>
      </w:pPr>
    </w:p>
    <w:p w14:paraId="07D960D8" w14:textId="77777777" w:rsidR="00D12C73" w:rsidRDefault="00D12C73" w:rsidP="00B52B82">
      <w:pPr>
        <w:spacing w:after="86" w:line="259" w:lineRule="auto"/>
        <w:ind w:left="0" w:right="-124" w:firstLine="0"/>
      </w:pPr>
    </w:p>
    <w:p w14:paraId="3964E07D" w14:textId="5A770573" w:rsidR="00D12C73" w:rsidRDefault="00B52B82" w:rsidP="00B52B82">
      <w:pPr>
        <w:spacing w:after="86" w:line="259" w:lineRule="auto"/>
        <w:ind w:left="0" w:right="-124" w:firstLine="0"/>
      </w:pPr>
      <w:r>
        <w:t>C. BARRERA R.</w:t>
      </w:r>
    </w:p>
    <w:p w14:paraId="1FA0310C" w14:textId="77777777" w:rsidR="00D12C73" w:rsidRDefault="00111328" w:rsidP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sz w:val="22"/>
        </w:rPr>
      </w:pPr>
      <w:r>
        <w:rPr>
          <w:noProof/>
        </w:rPr>
        <w:pict w14:anchorId="6784365A">
          <v:shape id="_x0000_s1054" type="#_x0000_t202" style="position:absolute;margin-left:101.6pt;margin-top:8.4pt;width:484.25pt;height:74.55pt;z-index:251820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">
            <v:textbox>
              <w:txbxContent>
                <w:p w14:paraId="1A615BC6" w14:textId="77777777" w:rsidR="00B52B82" w:rsidRPr="00D12C73" w:rsidRDefault="00B52B82" w:rsidP="00B52B82">
                  <w:pPr>
                    <w:ind w:left="0" w:firstLine="0"/>
                    <w:rPr>
                      <w:sz w:val="24"/>
                      <w:szCs w:val="24"/>
                    </w:rPr>
                  </w:pPr>
                </w:p>
              </w:txbxContent>
            </v:textbox>
            <w10:wrap type="square"/>
          </v:shape>
        </w:pict>
      </w:r>
      <w:r w:rsidR="00980BDF">
        <w:rPr>
          <w:noProof/>
        </w:rPr>
        <w:drawing>
          <wp:anchor distT="0" distB="0" distL="114300" distR="114300" simplePos="0" relativeHeight="251623936" behindDoc="0" locked="0" layoutInCell="1" allowOverlap="1" wp14:anchorId="1513A1A3" wp14:editId="2D2C9526">
            <wp:simplePos x="0" y="0"/>
            <wp:positionH relativeFrom="column">
              <wp:posOffset>0</wp:posOffset>
            </wp:positionH>
            <wp:positionV relativeFrom="paragraph">
              <wp:posOffset>85725</wp:posOffset>
            </wp:positionV>
            <wp:extent cx="711835" cy="979170"/>
            <wp:effectExtent l="0" t="0" r="0" b="0"/>
            <wp:wrapNone/>
            <wp:docPr id="44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835" cy="97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F86609D" w14:textId="3B237339" w:rsidR="00D12C73" w:rsidRDefault="00D12C73" w:rsidP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sz w:val="22"/>
        </w:rPr>
      </w:pPr>
    </w:p>
    <w:p w14:paraId="41355D46" w14:textId="77777777" w:rsidR="00D12C73" w:rsidRDefault="00D12C73" w:rsidP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sz w:val="22"/>
        </w:rPr>
      </w:pPr>
    </w:p>
    <w:p w14:paraId="37481208" w14:textId="77777777" w:rsidR="00D12C73" w:rsidRDefault="00D12C73" w:rsidP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sz w:val="22"/>
        </w:rPr>
      </w:pPr>
    </w:p>
    <w:p w14:paraId="62E8A14F" w14:textId="77777777" w:rsidR="00D12C73" w:rsidRDefault="00D12C73" w:rsidP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sz w:val="22"/>
        </w:rPr>
      </w:pPr>
    </w:p>
    <w:p w14:paraId="11813CD4" w14:textId="77777777" w:rsidR="00B52B82" w:rsidRDefault="00B52B82" w:rsidP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26073E6D" w14:textId="6AF1B5B3" w:rsidR="00D12C73" w:rsidRDefault="00B52B82" w:rsidP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  <w:r>
        <w:t>R. CÁCERES R.</w:t>
      </w:r>
    </w:p>
    <w:p w14:paraId="52B9630A" w14:textId="74CDC0A1" w:rsidR="009E4713" w:rsidRDefault="009E4713" w:rsidP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3CDDE1C7" wp14:editId="604FFE23">
            <wp:simplePos x="0" y="0"/>
            <wp:positionH relativeFrom="column">
              <wp:posOffset>3175</wp:posOffset>
            </wp:positionH>
            <wp:positionV relativeFrom="paragraph">
              <wp:posOffset>40640</wp:posOffset>
            </wp:positionV>
            <wp:extent cx="752475" cy="98044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80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1328">
        <w:rPr>
          <w:noProof/>
        </w:rPr>
        <w:pict w14:anchorId="7583389F">
          <v:shape id="_x0000_s1053" type="#_x0000_t202" style="position:absolute;margin-left:101.6pt;margin-top:3.3pt;width:484.25pt;height:74.55pt;z-index:251945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">
            <v:textbox>
              <w:txbxContent>
                <w:p w14:paraId="5DA51D10" w14:textId="59E67DAF" w:rsidR="009E4713" w:rsidRPr="009E4713" w:rsidRDefault="009E4713" w:rsidP="009E4713">
                  <w:pPr>
                    <w:ind w:left="0" w:firstLine="0"/>
                    <w:rPr>
                      <w:sz w:val="24"/>
                      <w:szCs w:val="24"/>
                      <w:lang w:val="es-ES"/>
                    </w:rPr>
                  </w:pPr>
                  <w:r>
                    <w:rPr>
                      <w:sz w:val="24"/>
                      <w:szCs w:val="24"/>
                      <w:lang w:val="es-ES"/>
                    </w:rPr>
                    <w:t>PROFESOR DE MUY BUEN DESEMPEÑO GENERAL QUE SE HA DESTACADO POR SUS GESTIONES PARA MANTENER EL NIVEL OPERATIVO DEL SIMULADOR DE NAVEGACIÓN, A LA VEZ QUE ENTREGAR UN HERRAMIENTAS PARA EL FUTURO DESEMPEÑO PROFESIONAL DE LOS CADETES</w:t>
                  </w:r>
                </w:p>
              </w:txbxContent>
            </v:textbox>
            <w10:wrap type="square"/>
          </v:shape>
        </w:pict>
      </w:r>
    </w:p>
    <w:p w14:paraId="3FDD7BDF" w14:textId="407C1F68" w:rsidR="009E4713" w:rsidRDefault="009E4713" w:rsidP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44282221" w14:textId="1B530E37" w:rsidR="009E4713" w:rsidRDefault="009E4713" w:rsidP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1819FF6A" w14:textId="38683D55" w:rsidR="009E4713" w:rsidRDefault="009E4713" w:rsidP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1205A5B9" w14:textId="51E40410" w:rsidR="009E4713" w:rsidRDefault="009E4713" w:rsidP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337CB8D3" w14:textId="77777777" w:rsidR="009E4713" w:rsidRDefault="009E4713" w:rsidP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63B96448" w14:textId="5A4903FC" w:rsidR="009E4713" w:rsidRDefault="009E4713" w:rsidP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50C432F6" w14:textId="2541DAEA" w:rsidR="009E4713" w:rsidRPr="009D4331" w:rsidRDefault="009E4713" w:rsidP="009E4713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  <w:r w:rsidRPr="009D4331">
        <w:rPr>
          <w:lang w:val="en-US"/>
        </w:rPr>
        <w:t>J. CHASSIN-TRUBERT C.</w:t>
      </w:r>
    </w:p>
    <w:p w14:paraId="2CC00BA0" w14:textId="136A2F66" w:rsidR="00E71CBD" w:rsidRPr="009D4331" w:rsidRDefault="00E71CBD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</w:p>
    <w:p w14:paraId="05D638DE" w14:textId="6BA90B08" w:rsidR="00D12C73" w:rsidRPr="009D4331" w:rsidRDefault="009E4713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553C2288" wp14:editId="43E916C9">
            <wp:simplePos x="0" y="0"/>
            <wp:positionH relativeFrom="column">
              <wp:posOffset>41275</wp:posOffset>
            </wp:positionH>
            <wp:positionV relativeFrom="paragraph">
              <wp:posOffset>9525</wp:posOffset>
            </wp:positionV>
            <wp:extent cx="809625" cy="975995"/>
            <wp:effectExtent l="0" t="0" r="0" b="0"/>
            <wp:wrapNone/>
            <wp:docPr id="40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83" r="7609"/>
                    <a:stretch/>
                  </pic:blipFill>
                  <pic:spPr bwMode="auto">
                    <a:xfrm>
                      <a:off x="0" y="0"/>
                      <a:ext cx="809625" cy="97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111328">
        <w:rPr>
          <w:noProof/>
        </w:rPr>
        <w:pict w14:anchorId="2ECE37BB">
          <v:shape id="_x0000_s1052" type="#_x0000_t202" style="position:absolute;margin-left:100.4pt;margin-top:.7pt;width:484.25pt;height:74.55pt;z-index:251842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">
            <v:textbox>
              <w:txbxContent>
                <w:p w14:paraId="356EF994" w14:textId="5AF1B3AD" w:rsidR="00B52B82" w:rsidRPr="00C77C0E" w:rsidRDefault="001A56A9" w:rsidP="007046E3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C77C0E">
                    <w:rPr>
                      <w:caps/>
                      <w:sz w:val="22"/>
                    </w:rPr>
                    <w:t xml:space="preserve">profesor </w:t>
                  </w:r>
                  <w:r w:rsidR="00585DA2">
                    <w:rPr>
                      <w:caps/>
                      <w:sz w:val="22"/>
                    </w:rPr>
                    <w:t xml:space="preserve">DE MUY BUEN DESEMPEÑO GENERAL QUE </w:t>
                  </w:r>
                  <w:r w:rsidRPr="00C77C0E">
                    <w:rPr>
                      <w:caps/>
                      <w:sz w:val="22"/>
                    </w:rPr>
                    <w:t xml:space="preserve">presenta un gran dominio de </w:t>
                  </w:r>
                  <w:r w:rsidR="00F42DAA">
                    <w:rPr>
                      <w:caps/>
                      <w:sz w:val="22"/>
                    </w:rPr>
                    <w:t xml:space="preserve">los </w:t>
                  </w:r>
                  <w:r w:rsidRPr="00C77C0E">
                    <w:rPr>
                      <w:caps/>
                      <w:sz w:val="22"/>
                    </w:rPr>
                    <w:t>contenido</w:t>
                  </w:r>
                  <w:r w:rsidR="00F42DAA">
                    <w:rPr>
                      <w:caps/>
                      <w:sz w:val="22"/>
                    </w:rPr>
                    <w:t>s</w:t>
                  </w:r>
                  <w:r w:rsidRPr="00C77C0E">
                    <w:rPr>
                      <w:caps/>
                      <w:sz w:val="22"/>
                    </w:rPr>
                    <w:t xml:space="preserve">, </w:t>
                  </w:r>
                  <w:r w:rsidR="00585DA2">
                    <w:rPr>
                      <w:caps/>
                      <w:sz w:val="22"/>
                    </w:rPr>
                    <w:t>ES receptivo a resolver dudas Y</w:t>
                  </w:r>
                  <w:r w:rsidR="007046E3" w:rsidRPr="00C77C0E">
                    <w:rPr>
                      <w:caps/>
                      <w:sz w:val="22"/>
                    </w:rPr>
                    <w:t xml:space="preserve"> denota </w:t>
                  </w:r>
                  <w:r w:rsidR="00C77C0E">
                    <w:rPr>
                      <w:caps/>
                      <w:sz w:val="22"/>
                    </w:rPr>
                    <w:t xml:space="preserve">un gran </w:t>
                  </w:r>
                  <w:r w:rsidR="007046E3" w:rsidRPr="00C77C0E">
                    <w:rPr>
                      <w:caps/>
                      <w:sz w:val="22"/>
                    </w:rPr>
                    <w:t>compromiso con el aprendizaje de sus alumnos.</w:t>
                  </w:r>
                  <w:r w:rsidR="00585DA2">
                    <w:rPr>
                      <w:caps/>
                      <w:sz w:val="22"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</w:p>
    <w:p w14:paraId="06504C28" w14:textId="77777777" w:rsidR="00D12C73" w:rsidRPr="009D4331" w:rsidRDefault="00D12C73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</w:p>
    <w:p w14:paraId="295729CC" w14:textId="77777777" w:rsidR="00D12C73" w:rsidRPr="009D4331" w:rsidRDefault="00D12C73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</w:p>
    <w:p w14:paraId="0FEB317B" w14:textId="601BE7CC" w:rsidR="00D12C73" w:rsidRPr="009D4331" w:rsidRDefault="00D12C73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</w:p>
    <w:p w14:paraId="29986197" w14:textId="77777777" w:rsidR="009E4713" w:rsidRPr="009D4331" w:rsidRDefault="009E4713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</w:p>
    <w:p w14:paraId="4CD60244" w14:textId="77777777" w:rsidR="00D12C73" w:rsidRPr="009D4331" w:rsidRDefault="00D12C73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</w:p>
    <w:p w14:paraId="4921C897" w14:textId="77777777" w:rsidR="00B52B82" w:rsidRPr="009D4331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</w:p>
    <w:p w14:paraId="30191330" w14:textId="3B1C2495" w:rsidR="00B52B82" w:rsidRPr="009D4331" w:rsidRDefault="00B52B82" w:rsidP="00B52B82">
      <w:pPr>
        <w:tabs>
          <w:tab w:val="center" w:pos="984"/>
          <w:tab w:val="center" w:pos="2213"/>
          <w:tab w:val="center" w:pos="3460"/>
          <w:tab w:val="center" w:pos="4723"/>
          <w:tab w:val="center" w:pos="5967"/>
          <w:tab w:val="center" w:pos="7170"/>
          <w:tab w:val="center" w:pos="8415"/>
          <w:tab w:val="center" w:pos="9714"/>
          <w:tab w:val="center" w:pos="10945"/>
          <w:tab w:val="right" w:pos="12556"/>
        </w:tabs>
        <w:ind w:left="0" w:firstLine="0"/>
        <w:rPr>
          <w:lang w:val="en-US"/>
        </w:rPr>
      </w:pPr>
      <w:r w:rsidRPr="009D4331">
        <w:rPr>
          <w:lang w:val="en-US"/>
        </w:rPr>
        <w:t>A. CELIS N.</w:t>
      </w:r>
    </w:p>
    <w:p w14:paraId="3FFDF524" w14:textId="77777777" w:rsidR="009E4713" w:rsidRPr="009D4331" w:rsidRDefault="009E4713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</w:p>
    <w:p w14:paraId="2DC6867C" w14:textId="77777777" w:rsidR="009E4713" w:rsidRPr="009D4331" w:rsidRDefault="009E4713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</w:p>
    <w:p w14:paraId="181A8BE9" w14:textId="77777777" w:rsidR="009E4713" w:rsidRPr="009D4331" w:rsidRDefault="009E4713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</w:p>
    <w:p w14:paraId="4B38F28A" w14:textId="77777777" w:rsidR="009E4713" w:rsidRPr="009D4331" w:rsidRDefault="009E4713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</w:p>
    <w:p w14:paraId="1A6AFC61" w14:textId="77777777" w:rsidR="009E4713" w:rsidRPr="009D4331" w:rsidRDefault="009E4713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</w:p>
    <w:p w14:paraId="3F5F6ADD" w14:textId="77777777" w:rsidR="009E4713" w:rsidRPr="009D4331" w:rsidRDefault="009E4713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</w:p>
    <w:p w14:paraId="189B39F6" w14:textId="77777777" w:rsidR="009E4713" w:rsidRPr="009D4331" w:rsidRDefault="009E4713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</w:p>
    <w:p w14:paraId="4B074FAE" w14:textId="77777777" w:rsidR="009E4713" w:rsidRPr="009D4331" w:rsidRDefault="009E4713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</w:p>
    <w:p w14:paraId="013CA432" w14:textId="41B44D18" w:rsidR="009E4713" w:rsidRPr="009D4331" w:rsidRDefault="00111328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  <w:r>
        <w:rPr>
          <w:noProof/>
        </w:rPr>
        <w:pict w14:anchorId="02389699">
          <v:shape id="_x0000_s1051" type="#_x0000_t202" style="position:absolute;margin-left:99.55pt;margin-top:10.95pt;width:484.25pt;height:81.45pt;z-index:251849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">
            <v:textbox>
              <w:txbxContent>
                <w:p w14:paraId="554674B6" w14:textId="0D6C34D5" w:rsidR="00F42DAA" w:rsidRPr="003267AA" w:rsidRDefault="00C77C0E" w:rsidP="003267AA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3267AA">
                    <w:rPr>
                      <w:caps/>
                      <w:sz w:val="22"/>
                    </w:rPr>
                    <w:t xml:space="preserve">profesor </w:t>
                  </w:r>
                  <w:r w:rsidR="009E4713">
                    <w:rPr>
                      <w:caps/>
                      <w:sz w:val="22"/>
                    </w:rPr>
                    <w:t xml:space="preserve">DE </w:t>
                  </w:r>
                  <w:r w:rsidR="003267AA" w:rsidRPr="003267AA">
                    <w:rPr>
                      <w:caps/>
                      <w:sz w:val="22"/>
                    </w:rPr>
                    <w:t xml:space="preserve">excelente </w:t>
                  </w:r>
                  <w:r w:rsidR="009E4713">
                    <w:rPr>
                      <w:caps/>
                      <w:sz w:val="22"/>
                    </w:rPr>
                    <w:t xml:space="preserve">DESEMPEÑO GENERAL QUE HA DESTACADO POR SU IMPECABLE </w:t>
                  </w:r>
                  <w:r w:rsidR="00F42DAA" w:rsidRPr="003267AA">
                    <w:rPr>
                      <w:caps/>
                      <w:sz w:val="22"/>
                    </w:rPr>
                    <w:t xml:space="preserve">disposición para enseñar, </w:t>
                  </w:r>
                  <w:r w:rsidR="009E4713">
                    <w:rPr>
                      <w:caps/>
                      <w:sz w:val="22"/>
                    </w:rPr>
                    <w:t>SU PREOCUPACIÓN POR EL APRENDIZAJE ÍNTEGRO DE SUS ALUMNOS Y SU COMPROMISO CON AQUELLOS QUE PRESENTAN MÁS DIFICULTADES PARA ASIMILAR LAS MATERIAS</w:t>
                  </w:r>
                  <w:r w:rsidR="00F42DAA" w:rsidRPr="003267AA">
                    <w:rPr>
                      <w:caps/>
                      <w:sz w:val="22"/>
                    </w:rPr>
                    <w:t>.</w:t>
                  </w:r>
                  <w:r w:rsidR="009E4713">
                    <w:rPr>
                      <w:caps/>
                      <w:sz w:val="22"/>
                    </w:rPr>
                    <w:t xml:space="preserve"> POR OTRA PARTE, HA DEMOSTRADO UN </w:t>
                  </w:r>
                  <w:r w:rsidR="003267AA" w:rsidRPr="003267AA">
                    <w:rPr>
                      <w:caps/>
                      <w:sz w:val="22"/>
                    </w:rPr>
                    <w:t xml:space="preserve">gran </w:t>
                  </w:r>
                  <w:r w:rsidR="00F42DAA" w:rsidRPr="003267AA">
                    <w:rPr>
                      <w:caps/>
                      <w:sz w:val="22"/>
                    </w:rPr>
                    <w:t>compromiso</w:t>
                  </w:r>
                  <w:r w:rsidR="003267AA">
                    <w:rPr>
                      <w:caps/>
                      <w:sz w:val="22"/>
                    </w:rPr>
                    <w:t xml:space="preserve"> y </w:t>
                  </w:r>
                  <w:r w:rsidR="00F42DAA" w:rsidRPr="003267AA">
                    <w:rPr>
                      <w:caps/>
                      <w:sz w:val="22"/>
                    </w:rPr>
                    <w:t>participación con todas las actividades de la Escuela Naval</w:t>
                  </w:r>
                  <w:r w:rsidR="003267AA" w:rsidRPr="003267AA">
                    <w:rPr>
                      <w:caps/>
                      <w:sz w:val="22"/>
                    </w:rPr>
                    <w:t>.</w:t>
                  </w:r>
                </w:p>
              </w:txbxContent>
            </v:textbox>
            <w10:wrap type="square"/>
          </v:shape>
        </w:pict>
      </w:r>
    </w:p>
    <w:p w14:paraId="4D01D31B" w14:textId="7288B2B4" w:rsidR="00B52B82" w:rsidRPr="009D4331" w:rsidRDefault="00980BDF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832832" behindDoc="0" locked="0" layoutInCell="1" allowOverlap="1" wp14:anchorId="6451F3F0" wp14:editId="37081DA6">
            <wp:simplePos x="0" y="0"/>
            <wp:positionH relativeFrom="column">
              <wp:posOffset>0</wp:posOffset>
            </wp:positionH>
            <wp:positionV relativeFrom="paragraph">
              <wp:posOffset>56515</wp:posOffset>
            </wp:positionV>
            <wp:extent cx="713740" cy="856615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85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A0C9543" w14:textId="77777777" w:rsidR="00B52B82" w:rsidRPr="009D4331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</w:p>
    <w:p w14:paraId="2FC71F1B" w14:textId="77777777" w:rsidR="00B52B82" w:rsidRPr="009D4331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</w:p>
    <w:p w14:paraId="05011AA4" w14:textId="77777777" w:rsidR="00B52B82" w:rsidRPr="009D4331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</w:p>
    <w:p w14:paraId="1667B22A" w14:textId="77777777" w:rsidR="00B52B82" w:rsidRPr="009D4331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</w:p>
    <w:p w14:paraId="232AABA8" w14:textId="77777777" w:rsidR="00B52B82" w:rsidRPr="009D4331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</w:p>
    <w:p w14:paraId="370820ED" w14:textId="77777777" w:rsidR="00B52B82" w:rsidRPr="009D4331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lang w:val="en-US"/>
        </w:rPr>
      </w:pPr>
    </w:p>
    <w:p w14:paraId="4DE3F638" w14:textId="54AB634E" w:rsidR="00B52B82" w:rsidRDefault="009E4713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  <w:r>
        <w:t>M. COL</w:t>
      </w:r>
      <w:r w:rsidR="00B52B82">
        <w:t>OMA A.</w:t>
      </w:r>
    </w:p>
    <w:p w14:paraId="3D699F2E" w14:textId="77777777" w:rsidR="00B52B82" w:rsidRDefault="00111328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  <w:r>
        <w:rPr>
          <w:noProof/>
        </w:rPr>
        <w:pict w14:anchorId="64961E4A">
          <v:shape id="_x0000_s1050" type="#_x0000_t202" style="position:absolute;margin-left:100.85pt;margin-top:7.9pt;width:484.25pt;height:74.55pt;z-index:251860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">
            <v:textbox>
              <w:txbxContent>
                <w:p w14:paraId="02A522D9" w14:textId="481C6392" w:rsidR="003267AA" w:rsidRPr="00D23747" w:rsidRDefault="003267AA" w:rsidP="003267AA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D23747">
                    <w:rPr>
                      <w:caps/>
                      <w:sz w:val="22"/>
                    </w:rPr>
                    <w:t xml:space="preserve">profesor </w:t>
                  </w:r>
                  <w:r w:rsidR="009E4713">
                    <w:rPr>
                      <w:caps/>
                      <w:sz w:val="22"/>
                    </w:rPr>
                    <w:t xml:space="preserve">DE BUEN DESEMPEÑO GENERAL QUE DEMUESTRA UN CLARO </w:t>
                  </w:r>
                  <w:r w:rsidRPr="00D23747">
                    <w:rPr>
                      <w:caps/>
                      <w:sz w:val="22"/>
                    </w:rPr>
                    <w:t>manejo de los contenidos</w:t>
                  </w:r>
                  <w:r w:rsidR="009E4713">
                    <w:rPr>
                      <w:caps/>
                      <w:sz w:val="22"/>
                    </w:rPr>
                    <w:t xml:space="preserve"> </w:t>
                  </w:r>
                  <w:r w:rsidR="007062E6">
                    <w:rPr>
                      <w:caps/>
                      <w:sz w:val="22"/>
                    </w:rPr>
                    <w:t>QUE SE ENTREGAN EN EL AULA</w:t>
                  </w:r>
                  <w:r w:rsidR="009D4331">
                    <w:rPr>
                      <w:caps/>
                      <w:sz w:val="22"/>
                    </w:rPr>
                    <w:t xml:space="preserve"> y preocupación por el aprendizaje de sus alumnos.</w:t>
                  </w:r>
                </w:p>
              </w:txbxContent>
            </v:textbox>
            <w10:wrap type="square"/>
          </v:shape>
        </w:pict>
      </w:r>
    </w:p>
    <w:p w14:paraId="180C8393" w14:textId="77777777" w:rsidR="00B52B82" w:rsidRDefault="00980BDF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63C69B2B" wp14:editId="553BAAF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14375" cy="856615"/>
            <wp:effectExtent l="0" t="0" r="0" b="0"/>
            <wp:wrapNone/>
            <wp:docPr id="36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5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3206C67" w14:textId="77777777" w:rsidR="00B52B82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7DEB88A0" w14:textId="77777777" w:rsidR="00D12C73" w:rsidRDefault="00D12C73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4FE560D4" w14:textId="77777777" w:rsidR="00D12C73" w:rsidRDefault="00D12C73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2DC084DA" w14:textId="77777777" w:rsidR="00D12C73" w:rsidRDefault="00D12C73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4DB55EE2" w14:textId="77777777" w:rsidR="00D12C73" w:rsidRDefault="00D12C73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4205ED14" w14:textId="77777777" w:rsidR="00D12C73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sz w:val="14"/>
        </w:rPr>
      </w:pPr>
      <w:r>
        <w:rPr>
          <w:sz w:val="14"/>
        </w:rPr>
        <w:t>F. DE LA BARRERA Z.</w:t>
      </w:r>
      <w:r>
        <w:rPr>
          <w:sz w:val="14"/>
        </w:rPr>
        <w:tab/>
      </w:r>
    </w:p>
    <w:p w14:paraId="7864DE18" w14:textId="77777777" w:rsidR="00B52B82" w:rsidRDefault="00111328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sz w:val="14"/>
        </w:rPr>
      </w:pPr>
      <w:r>
        <w:rPr>
          <w:noProof/>
        </w:rPr>
        <w:pict w14:anchorId="40FFA721">
          <v:shape id="_x0000_s1049" type="#_x0000_t202" style="position:absolute;margin-left:100.95pt;margin-top:8.1pt;width:484.25pt;height:74.55pt;z-index:251861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">
            <v:textbox>
              <w:txbxContent>
                <w:p w14:paraId="677241E9" w14:textId="78F4F232" w:rsidR="00D23747" w:rsidRPr="00396093" w:rsidRDefault="00D23747" w:rsidP="00D23747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396093">
                    <w:rPr>
                      <w:caps/>
                      <w:sz w:val="22"/>
                    </w:rPr>
                    <w:t xml:space="preserve">profesor </w:t>
                  </w:r>
                  <w:r w:rsidR="009D4331">
                    <w:rPr>
                      <w:caps/>
                      <w:sz w:val="22"/>
                    </w:rPr>
                    <w:t xml:space="preserve">de muy buen desempeño general que se caracteriza por </w:t>
                  </w:r>
                  <w:r w:rsidRPr="00396093">
                    <w:rPr>
                      <w:caps/>
                      <w:sz w:val="22"/>
                    </w:rPr>
                    <w:t>presenta</w:t>
                  </w:r>
                  <w:r w:rsidR="009D4331">
                    <w:rPr>
                      <w:caps/>
                      <w:sz w:val="22"/>
                    </w:rPr>
                    <w:t>r</w:t>
                  </w:r>
                  <w:r w:rsidRPr="00396093">
                    <w:rPr>
                      <w:caps/>
                      <w:sz w:val="22"/>
                    </w:rPr>
                    <w:t xml:space="preserve"> un gran dominio de los contenidos y laboratorios, logra</w:t>
                  </w:r>
                  <w:r w:rsidR="009D4331">
                    <w:rPr>
                      <w:caps/>
                      <w:sz w:val="22"/>
                    </w:rPr>
                    <w:t>ndo</w:t>
                  </w:r>
                  <w:r w:rsidRPr="00396093">
                    <w:rPr>
                      <w:caps/>
                      <w:sz w:val="22"/>
                    </w:rPr>
                    <w:t xml:space="preserve"> despertar el interés de sus alumnos</w:t>
                  </w:r>
                  <w:r w:rsidR="009D4331">
                    <w:rPr>
                      <w:caps/>
                      <w:sz w:val="22"/>
                    </w:rPr>
                    <w:t xml:space="preserve"> por el conocimiento teórico y su aplicación</w:t>
                  </w:r>
                  <w:r w:rsidRPr="00396093">
                    <w:rPr>
                      <w:caps/>
                      <w:sz w:val="22"/>
                    </w:rPr>
                    <w:t>.</w:t>
                  </w:r>
                  <w:r w:rsidR="009D4331">
                    <w:rPr>
                      <w:caps/>
                      <w:sz w:val="22"/>
                    </w:rPr>
                    <w:t xml:space="preserve"> </w:t>
                  </w:r>
                  <w:r w:rsidRPr="00396093">
                    <w:rPr>
                      <w:caps/>
                      <w:sz w:val="22"/>
                    </w:rPr>
                    <w:t xml:space="preserve">Destaca por su </w:t>
                  </w:r>
                  <w:r w:rsidR="00396093" w:rsidRPr="00396093">
                    <w:rPr>
                      <w:caps/>
                      <w:sz w:val="22"/>
                    </w:rPr>
                    <w:t xml:space="preserve">buena disposición, </w:t>
                  </w:r>
                  <w:r w:rsidRPr="00396093">
                    <w:rPr>
                      <w:caps/>
                      <w:sz w:val="22"/>
                    </w:rPr>
                    <w:t xml:space="preserve">trato y cordialidad con alumnos y profesores.  </w:t>
                  </w:r>
                </w:p>
              </w:txbxContent>
            </v:textbox>
            <w10:wrap type="square"/>
          </v:shape>
        </w:pict>
      </w:r>
    </w:p>
    <w:p w14:paraId="50A94A02" w14:textId="77777777" w:rsidR="00B52B82" w:rsidRDefault="00980BDF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sz w:val="14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1336F179" wp14:editId="3DDA5C9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14375" cy="856615"/>
            <wp:effectExtent l="0" t="0" r="0" b="0"/>
            <wp:wrapNone/>
            <wp:docPr id="35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5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892258" w14:textId="77777777" w:rsidR="00B52B82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sz w:val="14"/>
        </w:rPr>
      </w:pPr>
    </w:p>
    <w:p w14:paraId="6CF747DB" w14:textId="77777777" w:rsidR="00B52B82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sz w:val="14"/>
        </w:rPr>
      </w:pPr>
    </w:p>
    <w:p w14:paraId="658C9E1C" w14:textId="77777777" w:rsidR="00B52B82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sz w:val="14"/>
        </w:rPr>
      </w:pPr>
    </w:p>
    <w:p w14:paraId="5E9A7442" w14:textId="77777777" w:rsidR="00B52B82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sz w:val="14"/>
        </w:rPr>
      </w:pPr>
    </w:p>
    <w:p w14:paraId="666AEAE1" w14:textId="77777777" w:rsidR="00B52B82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sz w:val="14"/>
        </w:rPr>
      </w:pPr>
    </w:p>
    <w:p w14:paraId="2EC1B0F3" w14:textId="77777777" w:rsidR="00B52B82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sz w:val="14"/>
        </w:rPr>
      </w:pPr>
    </w:p>
    <w:p w14:paraId="57AE33BE" w14:textId="77777777" w:rsidR="00B52B82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sz w:val="14"/>
        </w:rPr>
      </w:pPr>
      <w:r>
        <w:rPr>
          <w:sz w:val="14"/>
        </w:rPr>
        <w:t>V. DE LA FUENTE C.</w:t>
      </w:r>
    </w:p>
    <w:p w14:paraId="5103D537" w14:textId="77777777" w:rsidR="00B52B82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sz w:val="14"/>
        </w:rPr>
      </w:pPr>
    </w:p>
    <w:p w14:paraId="1B178CFA" w14:textId="77777777" w:rsidR="00B52B82" w:rsidRDefault="00111328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sz w:val="14"/>
        </w:rPr>
      </w:pPr>
      <w:r>
        <w:rPr>
          <w:noProof/>
        </w:rPr>
        <w:pict w14:anchorId="472DA2F8">
          <v:shape id="_x0000_s1048" type="#_x0000_t202" style="position:absolute;margin-left:101.05pt;margin-top:7.55pt;width:484.25pt;height:74.55pt;z-index:251862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">
            <v:textbox>
              <w:txbxContent>
                <w:p w14:paraId="693BC86D" w14:textId="73BE2EB4" w:rsidR="00396093" w:rsidRPr="00396093" w:rsidRDefault="00396093" w:rsidP="00396093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396093">
                    <w:rPr>
                      <w:caps/>
                      <w:sz w:val="22"/>
                    </w:rPr>
                    <w:t xml:space="preserve">profesor </w:t>
                  </w:r>
                  <w:r w:rsidR="001F1380">
                    <w:rPr>
                      <w:caps/>
                      <w:sz w:val="22"/>
                    </w:rPr>
                    <w:t xml:space="preserve">de muy buen desempeño general que demuestra </w:t>
                  </w:r>
                  <w:r w:rsidRPr="00396093">
                    <w:rPr>
                      <w:caps/>
                      <w:sz w:val="22"/>
                    </w:rPr>
                    <w:t>buen manejo de los contenidos y metodologías de enseñanza, tanto en las clases como en las actividades de laboratorio. Destaca por su excelente disposición</w:t>
                  </w:r>
                  <w:r w:rsidR="001F1380">
                    <w:rPr>
                      <w:caps/>
                      <w:sz w:val="22"/>
                    </w:rPr>
                    <w:t xml:space="preserve"> y</w:t>
                  </w:r>
                  <w:r w:rsidRPr="00396093">
                    <w:rPr>
                      <w:caps/>
                      <w:sz w:val="22"/>
                    </w:rPr>
                    <w:t xml:space="preserve"> </w:t>
                  </w:r>
                  <w:r w:rsidR="001F1380">
                    <w:rPr>
                      <w:caps/>
                      <w:sz w:val="22"/>
                    </w:rPr>
                    <w:t>preocupación</w:t>
                  </w:r>
                  <w:r w:rsidRPr="00396093">
                    <w:rPr>
                      <w:caps/>
                      <w:sz w:val="22"/>
                    </w:rPr>
                    <w:t xml:space="preserve"> por el aprendizaje de sus alumnos.</w:t>
                  </w:r>
                </w:p>
              </w:txbxContent>
            </v:textbox>
            <w10:wrap type="square"/>
          </v:shape>
        </w:pict>
      </w:r>
    </w:p>
    <w:p w14:paraId="71881F2B" w14:textId="77777777" w:rsidR="00B52B82" w:rsidRDefault="00980BDF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  <w:rPr>
          <w:sz w:val="14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2354858E" wp14:editId="7C94700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14375" cy="856615"/>
            <wp:effectExtent l="0" t="0" r="0" b="0"/>
            <wp:wrapNone/>
            <wp:docPr id="34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5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E20B859" w14:textId="77777777" w:rsidR="00B52B82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184CEE66" w14:textId="77777777" w:rsidR="00D12C73" w:rsidRDefault="00D12C73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5A627E25" w14:textId="77777777" w:rsidR="00B52B82" w:rsidRDefault="001A1A2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  <w:r>
        <w:t>.</w:t>
      </w:r>
      <w:r>
        <w:tab/>
      </w:r>
      <w:r>
        <w:tab/>
      </w:r>
    </w:p>
    <w:p w14:paraId="0F8E2909" w14:textId="77777777" w:rsidR="00B52B82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5BC8FEB5" w14:textId="77777777" w:rsidR="00B52B82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48E047AF" w14:textId="77777777" w:rsidR="00B52B82" w:rsidRDefault="001A1A2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  <w:r>
        <w:t>F. GALLARDO V.</w:t>
      </w:r>
      <w:r>
        <w:tab/>
      </w:r>
    </w:p>
    <w:p w14:paraId="5F2AEDEC" w14:textId="6E9BF5B9" w:rsidR="00B52B82" w:rsidRDefault="00111328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  <w:r>
        <w:rPr>
          <w:noProof/>
        </w:rPr>
        <w:pict w14:anchorId="5F121A04">
          <v:shape id="_x0000_s1047" type="#_x0000_t202" style="position:absolute;margin-left:99.55pt;margin-top:11.85pt;width:484.25pt;height:71.95pt;z-index:251901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">
            <v:textbox>
              <w:txbxContent>
                <w:p w14:paraId="7DD538B5" w14:textId="1D97DEAA" w:rsidR="00391FC2" w:rsidRPr="00391FC2" w:rsidRDefault="00396093" w:rsidP="00391FC2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391FC2">
                    <w:rPr>
                      <w:caps/>
                      <w:sz w:val="22"/>
                    </w:rPr>
                    <w:t xml:space="preserve">profesor </w:t>
                  </w:r>
                  <w:r w:rsidR="001F1380">
                    <w:rPr>
                      <w:caps/>
                      <w:sz w:val="22"/>
                    </w:rPr>
                    <w:t xml:space="preserve">de buen desempeño general. </w:t>
                  </w:r>
                  <w:r w:rsidR="00391FC2" w:rsidRPr="00391FC2">
                    <w:rPr>
                      <w:caps/>
                      <w:sz w:val="22"/>
                    </w:rPr>
                    <w:t xml:space="preserve">Destaca por </w:t>
                  </w:r>
                  <w:r w:rsidR="00FE2E7F">
                    <w:rPr>
                      <w:caps/>
                      <w:sz w:val="22"/>
                    </w:rPr>
                    <w:t>su cordialidad y buen trato, además de la preocupación por entregar</w:t>
                  </w:r>
                  <w:r w:rsidR="00391FC2" w:rsidRPr="00391FC2">
                    <w:rPr>
                      <w:caps/>
                      <w:sz w:val="22"/>
                    </w:rPr>
                    <w:t xml:space="preserve"> su experiencia </w:t>
                  </w:r>
                  <w:r w:rsidR="00FE2E7F">
                    <w:rPr>
                      <w:caps/>
                      <w:sz w:val="22"/>
                    </w:rPr>
                    <w:t>como oficial en retiro a los cadetes.</w:t>
                  </w:r>
                </w:p>
              </w:txbxContent>
            </v:textbox>
            <w10:wrap type="square"/>
          </v:shape>
        </w:pict>
      </w:r>
    </w:p>
    <w:p w14:paraId="601EAE9E" w14:textId="639BE48E" w:rsidR="00B52B82" w:rsidRDefault="0023657E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  <w:r>
        <w:rPr>
          <w:noProof/>
        </w:rPr>
        <w:drawing>
          <wp:anchor distT="0" distB="0" distL="114300" distR="114300" simplePos="0" relativeHeight="251864576" behindDoc="0" locked="0" layoutInCell="1" allowOverlap="1" wp14:anchorId="7662A11A" wp14:editId="40CB58F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14375" cy="857528"/>
            <wp:effectExtent l="0" t="0" r="0" b="0"/>
            <wp:wrapNone/>
            <wp:docPr id="73" name="Picture 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8575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1DCEC6" w14:textId="77777777" w:rsidR="00B52B82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56924092" w14:textId="77777777" w:rsidR="00B52B82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43C3F52F" w14:textId="77777777" w:rsidR="00B52B82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4FA1E53D" w14:textId="77777777" w:rsidR="00B52B82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10E434D9" w14:textId="77777777" w:rsidR="00B52B82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1DCC1A96" w14:textId="77777777" w:rsidR="00B52B82" w:rsidRDefault="0023657E" w:rsidP="00631A36">
      <w:pPr>
        <w:pStyle w:val="Prrafodelista"/>
        <w:numPr>
          <w:ilvl w:val="0"/>
          <w:numId w:val="1"/>
        </w:num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284" w:hanging="142"/>
      </w:pPr>
      <w:r>
        <w:t>GARCÍA C.</w:t>
      </w:r>
    </w:p>
    <w:p w14:paraId="3A24B759" w14:textId="77777777" w:rsidR="0023657E" w:rsidRDefault="0023657E" w:rsidP="0023657E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</w:pPr>
    </w:p>
    <w:p w14:paraId="2D9A966B" w14:textId="77777777" w:rsidR="0023657E" w:rsidRDefault="00111328" w:rsidP="0023657E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</w:pPr>
      <w:r>
        <w:rPr>
          <w:noProof/>
        </w:rPr>
        <w:lastRenderedPageBreak/>
        <w:pict w14:anchorId="191C0D37">
          <v:shape id="_x0000_s1046" type="#_x0000_t202" style="position:absolute;left:0;text-align:left;margin-left:98.75pt;margin-top:.75pt;width:484.25pt;height:66.65pt;z-index:251903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">
            <v:textbox>
              <w:txbxContent>
                <w:p w14:paraId="6AC8F894" w14:textId="57531061" w:rsidR="00391FC2" w:rsidRPr="00391FC2" w:rsidRDefault="00391FC2" w:rsidP="00391FC2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391FC2">
                    <w:rPr>
                      <w:caps/>
                      <w:sz w:val="22"/>
                    </w:rPr>
                    <w:t xml:space="preserve">profesora </w:t>
                  </w:r>
                  <w:r w:rsidR="00CE5B2F">
                    <w:rPr>
                      <w:caps/>
                      <w:sz w:val="22"/>
                    </w:rPr>
                    <w:t xml:space="preserve">de excelente desempeño general, demuestra </w:t>
                  </w:r>
                  <w:r w:rsidRPr="00391FC2">
                    <w:rPr>
                      <w:caps/>
                      <w:sz w:val="22"/>
                    </w:rPr>
                    <w:t xml:space="preserve">gran dominio de las materias, </w:t>
                  </w:r>
                  <w:r w:rsidR="00CE5B2F">
                    <w:rPr>
                      <w:caps/>
                      <w:sz w:val="22"/>
                    </w:rPr>
                    <w:t>y metodologías que son muy bien recibidas por los cadetes, QUIENES RECONOCEN EN ELLA SU CLARIDAD Y DISPOSICIÓN PARA RESOLVER DUDAS</w:t>
                  </w:r>
                  <w:r w:rsidRPr="00391FC2">
                    <w:rPr>
                      <w:caps/>
                      <w:sz w:val="22"/>
                    </w:rPr>
                    <w:t>.</w:t>
                  </w:r>
                  <w:r w:rsidR="00CE5B2F">
                    <w:rPr>
                      <w:caps/>
                      <w:sz w:val="22"/>
                    </w:rPr>
                    <w:t xml:space="preserve"> </w:t>
                  </w:r>
                  <w:r w:rsidRPr="00391FC2">
                    <w:rPr>
                      <w:caps/>
                      <w:sz w:val="22"/>
                    </w:rPr>
                    <w:t>Destaca por su excelente relación con alumnos y profesores.</w:t>
                  </w:r>
                </w:p>
              </w:txbxContent>
            </v:textbox>
            <w10:wrap type="square"/>
          </v:shape>
        </w:pict>
      </w:r>
      <w:r w:rsidR="0023657E">
        <w:rPr>
          <w:noProof/>
        </w:rPr>
        <w:drawing>
          <wp:anchor distT="0" distB="0" distL="114300" distR="114300" simplePos="0" relativeHeight="251866624" behindDoc="0" locked="0" layoutInCell="1" allowOverlap="1" wp14:anchorId="23BDF30F" wp14:editId="4922427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14375" cy="860552"/>
            <wp:effectExtent l="0" t="0" r="0" b="0"/>
            <wp:wrapNone/>
            <wp:docPr id="77" name="Picture 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77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860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894C7B" w14:textId="77777777" w:rsidR="0023657E" w:rsidRDefault="0023657E" w:rsidP="0023657E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</w:pPr>
    </w:p>
    <w:p w14:paraId="1447DAB6" w14:textId="77777777" w:rsidR="0023657E" w:rsidRDefault="0023657E" w:rsidP="0023657E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</w:pPr>
    </w:p>
    <w:p w14:paraId="239E2B4C" w14:textId="77777777" w:rsidR="0023657E" w:rsidRDefault="0023657E" w:rsidP="0023657E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</w:pPr>
    </w:p>
    <w:p w14:paraId="05EFB869" w14:textId="77777777" w:rsidR="0023657E" w:rsidRDefault="0023657E" w:rsidP="0023657E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</w:pPr>
    </w:p>
    <w:p w14:paraId="588257A7" w14:textId="77777777" w:rsidR="0023657E" w:rsidRDefault="0023657E" w:rsidP="0023657E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</w:pPr>
    </w:p>
    <w:p w14:paraId="1B6994C3" w14:textId="77777777" w:rsidR="0023657E" w:rsidRDefault="0023657E" w:rsidP="00631A36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/>
      </w:pPr>
      <w:r>
        <w:t>C. HARDY G.</w:t>
      </w:r>
    </w:p>
    <w:p w14:paraId="3C7CB051" w14:textId="77777777" w:rsidR="0023657E" w:rsidRDefault="00111328" w:rsidP="0023657E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</w:pPr>
      <w:r>
        <w:rPr>
          <w:noProof/>
        </w:rPr>
        <w:pict w14:anchorId="35C69577">
          <v:shape id="_x0000_s1045" type="#_x0000_t202" style="position:absolute;left:0;text-align:left;margin-left:97.7pt;margin-top:10.15pt;width:484.25pt;height:75.35pt;z-index:251905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">
            <v:textbox>
              <w:txbxContent>
                <w:p w14:paraId="0A43286B" w14:textId="72E8BA99" w:rsidR="009B1D41" w:rsidRPr="009B1D41" w:rsidRDefault="00391FC2" w:rsidP="009B1D41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9B1D41">
                    <w:rPr>
                      <w:caps/>
                      <w:sz w:val="22"/>
                    </w:rPr>
                    <w:t xml:space="preserve">profesor </w:t>
                  </w:r>
                  <w:r w:rsidR="00E279B9">
                    <w:rPr>
                      <w:caps/>
                      <w:sz w:val="22"/>
                    </w:rPr>
                    <w:t xml:space="preserve">DE MUY BUEN DESEMPEÑO GENERAL, </w:t>
                  </w:r>
                  <w:r w:rsidRPr="009B1D41">
                    <w:rPr>
                      <w:caps/>
                      <w:sz w:val="22"/>
                    </w:rPr>
                    <w:t xml:space="preserve">demuestra un gran dominio de los contenidos, explica de manera </w:t>
                  </w:r>
                  <w:r w:rsidR="000D6E07" w:rsidRPr="009B1D41">
                    <w:rPr>
                      <w:caps/>
                      <w:sz w:val="22"/>
                    </w:rPr>
                    <w:t>CLARA</w:t>
                  </w:r>
                  <w:r w:rsidR="000D6E07">
                    <w:rPr>
                      <w:caps/>
                      <w:sz w:val="22"/>
                    </w:rPr>
                    <w:t xml:space="preserve"> y </w:t>
                  </w:r>
                  <w:r w:rsidR="000D6E07" w:rsidRPr="009B1D41">
                    <w:rPr>
                      <w:caps/>
                      <w:sz w:val="22"/>
                    </w:rPr>
                    <w:t>CON</w:t>
                  </w:r>
                  <w:r w:rsidRPr="009B1D41">
                    <w:rPr>
                      <w:caps/>
                      <w:sz w:val="22"/>
                    </w:rPr>
                    <w:t xml:space="preserve"> preocupación</w:t>
                  </w:r>
                  <w:r w:rsidR="009B1D41" w:rsidRPr="009B1D41">
                    <w:rPr>
                      <w:caps/>
                      <w:sz w:val="22"/>
                    </w:rPr>
                    <w:t xml:space="preserve"> por </w:t>
                  </w:r>
                  <w:r w:rsidRPr="009B1D41">
                    <w:rPr>
                      <w:caps/>
                      <w:sz w:val="22"/>
                    </w:rPr>
                    <w:t xml:space="preserve">del aprendizaje de sus alumnos. </w:t>
                  </w:r>
                  <w:r w:rsidR="009B1D41" w:rsidRPr="009B1D41">
                    <w:rPr>
                      <w:caps/>
                      <w:sz w:val="22"/>
                    </w:rPr>
                    <w:t>Destaca por su buena disposición y</w:t>
                  </w:r>
                  <w:r w:rsidR="001A1A22">
                    <w:rPr>
                      <w:caps/>
                      <w:sz w:val="22"/>
                    </w:rPr>
                    <w:t xml:space="preserve"> </w:t>
                  </w:r>
                  <w:r w:rsidR="009B1D41" w:rsidRPr="009B1D41">
                    <w:rPr>
                      <w:caps/>
                      <w:sz w:val="22"/>
                    </w:rPr>
                    <w:t>por lograr</w:t>
                  </w:r>
                  <w:r w:rsidR="00E279B9">
                    <w:rPr>
                      <w:caps/>
                      <w:sz w:val="22"/>
                    </w:rPr>
                    <w:t>, A TRAVÉS DE SU EXIGENCIA,</w:t>
                  </w:r>
                  <w:r w:rsidR="009B1D41" w:rsidRPr="009B1D41">
                    <w:rPr>
                      <w:caps/>
                      <w:sz w:val="22"/>
                    </w:rPr>
                    <w:t xml:space="preserve"> un mejor desempeño académico de los cadetes. </w:t>
                  </w:r>
                </w:p>
              </w:txbxContent>
            </v:textbox>
            <w10:wrap type="square"/>
          </v:shape>
        </w:pict>
      </w:r>
    </w:p>
    <w:p w14:paraId="1684E51A" w14:textId="77777777" w:rsidR="0023657E" w:rsidRDefault="0023657E" w:rsidP="0023657E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</w:pPr>
      <w:r>
        <w:rPr>
          <w:noProof/>
        </w:rPr>
        <w:drawing>
          <wp:anchor distT="0" distB="0" distL="114300" distR="114300" simplePos="0" relativeHeight="251868672" behindDoc="0" locked="0" layoutInCell="1" allowOverlap="1" wp14:anchorId="7AA6287D" wp14:editId="536C3C5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04850" cy="848597"/>
            <wp:effectExtent l="0" t="0" r="0" b="0"/>
            <wp:wrapNone/>
            <wp:docPr id="79" name="Picture 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848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55C97A" w14:textId="77777777" w:rsidR="00B52B82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0D1EF530" w14:textId="77777777" w:rsidR="00B52B82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77B0D7D3" w14:textId="77777777" w:rsidR="00B52B82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5654ABFE" w14:textId="77777777" w:rsidR="00B52B82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0957104F" w14:textId="77777777" w:rsidR="00B52B82" w:rsidRDefault="00B52B8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6C1962CA" w14:textId="77777777" w:rsidR="0023657E" w:rsidRDefault="0023657E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  <w:r>
        <w:t>H. JAIME F.</w:t>
      </w:r>
    </w:p>
    <w:p w14:paraId="24EFD326" w14:textId="77777777" w:rsidR="0023657E" w:rsidRDefault="00111328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  <w:r>
        <w:rPr>
          <w:noProof/>
        </w:rPr>
        <w:pict w14:anchorId="616DC299">
          <v:shape id="_x0000_s1044" type="#_x0000_t202" style="position:absolute;margin-left:99pt;margin-top:10.65pt;width:484.25pt;height:77.5pt;z-index:251907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">
            <v:textbox>
              <w:txbxContent>
                <w:p w14:paraId="3455D4C3" w14:textId="2E5FD6A1" w:rsidR="00631A36" w:rsidRPr="001A1A22" w:rsidRDefault="009B1D41" w:rsidP="001A1A22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bookmarkStart w:id="0" w:name="_Hlk113387735"/>
                  <w:bookmarkStart w:id="1" w:name="_Hlk113387736"/>
                  <w:r w:rsidRPr="001A1A22">
                    <w:rPr>
                      <w:caps/>
                      <w:sz w:val="22"/>
                    </w:rPr>
                    <w:t xml:space="preserve">profesora </w:t>
                  </w:r>
                  <w:r w:rsidR="00E279B9">
                    <w:rPr>
                      <w:caps/>
                      <w:sz w:val="22"/>
                    </w:rPr>
                    <w:t>DE MUY BUEN DESEMPEÑO GENERAL,</w:t>
                  </w:r>
                  <w:r w:rsidRPr="001A1A22">
                    <w:rPr>
                      <w:caps/>
                      <w:sz w:val="22"/>
                    </w:rPr>
                    <w:t xml:space="preserve"> presenta gran disposición con las diferentes actividades de la Escuela</w:t>
                  </w:r>
                  <w:r w:rsidR="008D10D7">
                    <w:rPr>
                      <w:caps/>
                      <w:sz w:val="22"/>
                    </w:rPr>
                    <w:t xml:space="preserve"> naval</w:t>
                  </w:r>
                  <w:r w:rsidRPr="001A1A22">
                    <w:rPr>
                      <w:caps/>
                      <w:sz w:val="22"/>
                    </w:rPr>
                    <w:t xml:space="preserve">, siendo un importante aporte </w:t>
                  </w:r>
                  <w:r w:rsidR="008D10D7">
                    <w:rPr>
                      <w:caps/>
                      <w:sz w:val="22"/>
                    </w:rPr>
                    <w:t>en la docencia</w:t>
                  </w:r>
                  <w:r w:rsidR="005A74DE">
                    <w:rPr>
                      <w:caps/>
                      <w:sz w:val="22"/>
                    </w:rPr>
                    <w:t xml:space="preserve"> Y, </w:t>
                  </w:r>
                  <w:r w:rsidRPr="001A1A22">
                    <w:rPr>
                      <w:caps/>
                      <w:sz w:val="22"/>
                    </w:rPr>
                    <w:t>como asesora pedagógica</w:t>
                  </w:r>
                  <w:r w:rsidR="005A74DE">
                    <w:rPr>
                      <w:caps/>
                      <w:sz w:val="22"/>
                    </w:rPr>
                    <w:t>,</w:t>
                  </w:r>
                  <w:r w:rsidRPr="001A1A22">
                    <w:rPr>
                      <w:caps/>
                      <w:sz w:val="22"/>
                    </w:rPr>
                    <w:t xml:space="preserve"> </w:t>
                  </w:r>
                  <w:r w:rsidR="001A1A22" w:rsidRPr="001A1A22">
                    <w:rPr>
                      <w:caps/>
                      <w:sz w:val="22"/>
                    </w:rPr>
                    <w:t xml:space="preserve">preocupada del mejoramiento continuo de la Escuela Naval. </w:t>
                  </w:r>
                </w:p>
                <w:p w14:paraId="5BD015A1" w14:textId="36C6EDE9" w:rsidR="009B1D41" w:rsidRPr="001A1A22" w:rsidRDefault="009B1D41" w:rsidP="001A1A22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1A1A22">
                    <w:rPr>
                      <w:caps/>
                      <w:sz w:val="22"/>
                    </w:rPr>
                    <w:t xml:space="preserve">Destaca por su buen trato </w:t>
                  </w:r>
                  <w:r w:rsidR="001A1A22" w:rsidRPr="001A1A22">
                    <w:rPr>
                      <w:caps/>
                      <w:sz w:val="22"/>
                    </w:rPr>
                    <w:t>y disposición en las tareas encomendadas</w:t>
                  </w:r>
                  <w:r w:rsidR="00936A37">
                    <w:rPr>
                      <w:caps/>
                      <w:sz w:val="22"/>
                    </w:rPr>
                    <w:t xml:space="preserve"> en la uac</w:t>
                  </w:r>
                  <w:r w:rsidR="001A1A22" w:rsidRPr="001A1A22">
                    <w:rPr>
                      <w:caps/>
                      <w:sz w:val="22"/>
                    </w:rPr>
                    <w:t>.</w:t>
                  </w:r>
                  <w:bookmarkEnd w:id="0"/>
                  <w:bookmarkEnd w:id="1"/>
                </w:p>
              </w:txbxContent>
            </v:textbox>
            <w10:wrap type="square"/>
          </v:shape>
        </w:pict>
      </w:r>
    </w:p>
    <w:p w14:paraId="1F8424B6" w14:textId="77777777" w:rsidR="0023657E" w:rsidRDefault="0023657E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  <w:r>
        <w:rPr>
          <w:noProof/>
        </w:rPr>
        <w:drawing>
          <wp:inline distT="0" distB="0" distL="0" distR="0" wp14:anchorId="7E3B2C7D" wp14:editId="3F26A5EE">
            <wp:extent cx="714375" cy="860552"/>
            <wp:effectExtent l="0" t="0" r="0" b="0"/>
            <wp:docPr id="50" name="Picture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860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10DAB" w14:textId="77777777" w:rsidR="0023657E" w:rsidRDefault="0023657E" w:rsidP="0023657E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  <w:r>
        <w:t>Y. LEIVA A.</w:t>
      </w:r>
    </w:p>
    <w:p w14:paraId="10F631C4" w14:textId="77777777" w:rsidR="0023657E" w:rsidRDefault="0023657E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4FDFDB1C" w14:textId="77777777" w:rsidR="00631A36" w:rsidRDefault="00111328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  <w:r>
        <w:rPr>
          <w:noProof/>
        </w:rPr>
        <w:pict w14:anchorId="3DB7640D">
          <v:shape id="_x0000_s1043" type="#_x0000_t202" style="position:absolute;margin-left:99pt;margin-top:3.75pt;width:484.25pt;height:65.95pt;z-index:251909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">
            <v:textbox>
              <w:txbxContent>
                <w:p w14:paraId="45E2EDE1" w14:textId="05BFF8EC" w:rsidR="000D6E07" w:rsidRPr="00BB255C" w:rsidRDefault="008D10D7" w:rsidP="00BB255C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633E6E">
                    <w:rPr>
                      <w:caps/>
                      <w:sz w:val="22"/>
                    </w:rPr>
                    <w:t xml:space="preserve">profesor </w:t>
                  </w:r>
                  <w:r w:rsidR="005A74DE">
                    <w:rPr>
                      <w:caps/>
                      <w:sz w:val="22"/>
                    </w:rPr>
                    <w:t xml:space="preserve">DE BUEN DESEMPEÑO GENERAL QUE APORTA CON </w:t>
                  </w:r>
                  <w:r w:rsidR="000D6E07">
                    <w:rPr>
                      <w:caps/>
                      <w:sz w:val="22"/>
                    </w:rPr>
                    <w:t xml:space="preserve">una muy buena gestión </w:t>
                  </w:r>
                  <w:r w:rsidR="00BB255C">
                    <w:rPr>
                      <w:caps/>
                      <w:sz w:val="22"/>
                    </w:rPr>
                    <w:t>EN</w:t>
                  </w:r>
                  <w:r w:rsidR="000D6E07">
                    <w:rPr>
                      <w:caps/>
                      <w:sz w:val="22"/>
                    </w:rPr>
                    <w:t xml:space="preserve"> el aula virtual de la escuela naval.</w:t>
                  </w:r>
                </w:p>
              </w:txbxContent>
            </v:textbox>
            <w10:wrap type="square"/>
          </v:shape>
        </w:pict>
      </w:r>
      <w:r w:rsidR="00631A36">
        <w:rPr>
          <w:noProof/>
        </w:rPr>
        <w:drawing>
          <wp:anchor distT="0" distB="0" distL="114300" distR="114300" simplePos="0" relativeHeight="251870720" behindDoc="0" locked="0" layoutInCell="1" allowOverlap="1" wp14:anchorId="6705E1D1" wp14:editId="67B4F3B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21920" cy="856948"/>
            <wp:effectExtent l="0" t="0" r="0" b="0"/>
            <wp:wrapNone/>
            <wp:docPr id="53" name="Picture 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21920" cy="856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E58FC5" w14:textId="77777777" w:rsidR="0023657E" w:rsidRDefault="0023657E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56C96729" w14:textId="77777777" w:rsidR="0023657E" w:rsidRDefault="0023657E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07876DA2" w14:textId="77777777" w:rsidR="0023657E" w:rsidRDefault="0023657E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71859C3E" w14:textId="77777777" w:rsidR="0023657E" w:rsidRDefault="0023657E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2DC7DFCD" w14:textId="77777777" w:rsidR="0023657E" w:rsidRDefault="0023657E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</w:p>
    <w:p w14:paraId="67E176E4" w14:textId="77777777" w:rsidR="0023657E" w:rsidRDefault="00631A36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  <w:r>
        <w:t>A. LUCERO L.</w:t>
      </w:r>
    </w:p>
    <w:p w14:paraId="302473D7" w14:textId="77777777" w:rsidR="0023657E" w:rsidRDefault="00111328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  <w:r>
        <w:rPr>
          <w:noProof/>
        </w:rPr>
        <w:pict w14:anchorId="34A33DF5">
          <v:shape id="_x0000_s1042" type="#_x0000_t202" style="position:absolute;margin-left:96.85pt;margin-top:12.25pt;width:484.25pt;height:65.95pt;z-index:251911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">
            <v:textbox>
              <w:txbxContent>
                <w:p w14:paraId="4A686C42" w14:textId="7391F6CD" w:rsidR="005A15F1" w:rsidRPr="005A15F1" w:rsidRDefault="00AE1C2B" w:rsidP="005A15F1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5A15F1">
                    <w:rPr>
                      <w:caps/>
                      <w:sz w:val="22"/>
                    </w:rPr>
                    <w:t xml:space="preserve">profesor </w:t>
                  </w:r>
                  <w:r w:rsidR="00C14677">
                    <w:rPr>
                      <w:caps/>
                      <w:sz w:val="22"/>
                    </w:rPr>
                    <w:t>DE</w:t>
                  </w:r>
                  <w:r w:rsidRPr="005A15F1">
                    <w:rPr>
                      <w:caps/>
                      <w:sz w:val="22"/>
                    </w:rPr>
                    <w:t xml:space="preserve"> excelente</w:t>
                  </w:r>
                  <w:r w:rsidR="00C14677">
                    <w:rPr>
                      <w:caps/>
                      <w:sz w:val="22"/>
                    </w:rPr>
                    <w:t xml:space="preserve"> DESEMPEÑO GENERAL, QUE </w:t>
                  </w:r>
                  <w:r w:rsidR="007D205B" w:rsidRPr="005A15F1">
                    <w:rPr>
                      <w:caps/>
                      <w:sz w:val="22"/>
                    </w:rPr>
                    <w:t xml:space="preserve">con </w:t>
                  </w:r>
                  <w:r w:rsidR="00C14677">
                    <w:rPr>
                      <w:caps/>
                      <w:sz w:val="22"/>
                    </w:rPr>
                    <w:t xml:space="preserve">EL </w:t>
                  </w:r>
                  <w:r w:rsidR="007D205B" w:rsidRPr="005A15F1">
                    <w:rPr>
                      <w:caps/>
                      <w:sz w:val="22"/>
                    </w:rPr>
                    <w:t>dominio de las materias</w:t>
                  </w:r>
                  <w:r w:rsidR="00C14677">
                    <w:rPr>
                      <w:caps/>
                      <w:sz w:val="22"/>
                    </w:rPr>
                    <w:t xml:space="preserve"> Y </w:t>
                  </w:r>
                  <w:r w:rsidR="005A15F1" w:rsidRPr="005A15F1">
                    <w:rPr>
                      <w:caps/>
                      <w:sz w:val="22"/>
                    </w:rPr>
                    <w:t>su cercanía a los cadetes</w:t>
                  </w:r>
                  <w:r w:rsidRPr="005A15F1">
                    <w:rPr>
                      <w:caps/>
                      <w:sz w:val="22"/>
                    </w:rPr>
                    <w:t xml:space="preserve"> </w:t>
                  </w:r>
                  <w:r w:rsidR="007D205B" w:rsidRPr="005A15F1">
                    <w:rPr>
                      <w:caps/>
                      <w:sz w:val="22"/>
                    </w:rPr>
                    <w:t xml:space="preserve">promueve </w:t>
                  </w:r>
                  <w:r w:rsidRPr="005A15F1">
                    <w:rPr>
                      <w:caps/>
                      <w:sz w:val="22"/>
                    </w:rPr>
                    <w:t>la reflexión</w:t>
                  </w:r>
                  <w:r w:rsidR="007D205B" w:rsidRPr="005A15F1">
                    <w:rPr>
                      <w:caps/>
                      <w:sz w:val="22"/>
                    </w:rPr>
                    <w:t xml:space="preserve"> y el diálogo</w:t>
                  </w:r>
                  <w:r w:rsidRPr="005A15F1">
                    <w:rPr>
                      <w:caps/>
                      <w:sz w:val="22"/>
                    </w:rPr>
                    <w:t xml:space="preserve"> en aula</w:t>
                  </w:r>
                  <w:r w:rsidR="005A15F1" w:rsidRPr="005A15F1">
                    <w:rPr>
                      <w:caps/>
                      <w:sz w:val="22"/>
                    </w:rPr>
                    <w:t>.</w:t>
                  </w:r>
                  <w:r w:rsidR="00C14677">
                    <w:rPr>
                      <w:caps/>
                      <w:sz w:val="22"/>
                    </w:rPr>
                    <w:t xml:space="preserve"> </w:t>
                  </w:r>
                  <w:r w:rsidR="005A15F1" w:rsidRPr="005A15F1">
                    <w:rPr>
                      <w:caps/>
                      <w:sz w:val="22"/>
                    </w:rPr>
                    <w:t xml:space="preserve">Destaca por su </w:t>
                  </w:r>
                  <w:r w:rsidR="005A15F1">
                    <w:rPr>
                      <w:caps/>
                      <w:sz w:val="22"/>
                    </w:rPr>
                    <w:t>coordialidad</w:t>
                  </w:r>
                  <w:r w:rsidR="00C14677">
                    <w:rPr>
                      <w:caps/>
                      <w:sz w:val="22"/>
                    </w:rPr>
                    <w:t>,</w:t>
                  </w:r>
                  <w:r w:rsidR="005A15F1">
                    <w:rPr>
                      <w:caps/>
                      <w:sz w:val="22"/>
                    </w:rPr>
                    <w:t xml:space="preserve"> </w:t>
                  </w:r>
                  <w:r w:rsidR="005A15F1" w:rsidRPr="005A15F1">
                    <w:rPr>
                      <w:caps/>
                      <w:sz w:val="22"/>
                    </w:rPr>
                    <w:t>buen trato</w:t>
                  </w:r>
                  <w:r w:rsidR="00C14677">
                    <w:rPr>
                      <w:caps/>
                      <w:sz w:val="22"/>
                    </w:rPr>
                    <w:t xml:space="preserve"> Y COMPROMISO </w:t>
                  </w:r>
                  <w:r w:rsidR="005A15F1" w:rsidRPr="005A15F1">
                    <w:rPr>
                      <w:caps/>
                      <w:sz w:val="22"/>
                    </w:rPr>
                    <w:t>con</w:t>
                  </w:r>
                  <w:r w:rsidR="005A15F1">
                    <w:rPr>
                      <w:caps/>
                      <w:sz w:val="22"/>
                    </w:rPr>
                    <w:t xml:space="preserve"> </w:t>
                  </w:r>
                  <w:r w:rsidR="00C14677">
                    <w:rPr>
                      <w:caps/>
                      <w:sz w:val="22"/>
                    </w:rPr>
                    <w:t xml:space="preserve">SUS ALUMNOS, TANTO EN </w:t>
                  </w:r>
                  <w:r w:rsidR="005A15F1">
                    <w:rPr>
                      <w:caps/>
                      <w:sz w:val="22"/>
                    </w:rPr>
                    <w:t xml:space="preserve">el aprendizaje </w:t>
                  </w:r>
                  <w:r w:rsidR="00C14677">
                    <w:rPr>
                      <w:caps/>
                      <w:sz w:val="22"/>
                    </w:rPr>
                    <w:t>COMO EN LOS ACONTECIMIENTOS DE SU VIDA DIARIA.</w:t>
                  </w:r>
                </w:p>
                <w:p w14:paraId="5CE80F8A" w14:textId="77777777" w:rsidR="007D205B" w:rsidRPr="00D12C73" w:rsidRDefault="007D205B" w:rsidP="00631A36">
                  <w:pPr>
                    <w:ind w:left="0" w:firstLine="0"/>
                    <w:rPr>
                      <w:sz w:val="24"/>
                      <w:szCs w:val="24"/>
                    </w:rPr>
                  </w:pPr>
                </w:p>
              </w:txbxContent>
            </v:textbox>
            <w10:wrap type="square"/>
          </v:shape>
        </w:pict>
      </w:r>
    </w:p>
    <w:p w14:paraId="017CD534" w14:textId="77777777" w:rsidR="0023657E" w:rsidRDefault="00631A36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  <w:r>
        <w:rPr>
          <w:noProof/>
        </w:rPr>
        <w:drawing>
          <wp:anchor distT="0" distB="0" distL="114300" distR="114300" simplePos="0" relativeHeight="251872768" behindDoc="0" locked="0" layoutInCell="1" allowOverlap="1" wp14:anchorId="351C66CD" wp14:editId="1DA0A50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21933" cy="856948"/>
            <wp:effectExtent l="0" t="0" r="0" b="0"/>
            <wp:wrapNone/>
            <wp:docPr id="59" name="Picture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21933" cy="856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0BD40E" w14:textId="77777777" w:rsidR="00BE34F3" w:rsidRDefault="001A1A22">
      <w:pPr>
        <w:tabs>
          <w:tab w:val="center" w:pos="1031"/>
          <w:tab w:val="center" w:pos="2172"/>
          <w:tab w:val="center" w:pos="3440"/>
          <w:tab w:val="center" w:pos="4668"/>
          <w:tab w:val="center" w:pos="5937"/>
          <w:tab w:val="center" w:pos="7192"/>
          <w:tab w:val="center" w:pos="8414"/>
          <w:tab w:val="center" w:pos="9653"/>
          <w:tab w:val="center" w:pos="10900"/>
          <w:tab w:val="right" w:pos="12556"/>
        </w:tabs>
        <w:ind w:left="0" w:firstLine="0"/>
      </w:pPr>
      <w:r>
        <w:tab/>
      </w:r>
      <w:r>
        <w:tab/>
      </w:r>
    </w:p>
    <w:p w14:paraId="39D2DE5A" w14:textId="77777777" w:rsidR="00BE34F3" w:rsidRDefault="00BE34F3">
      <w:pPr>
        <w:spacing w:after="65" w:line="259" w:lineRule="auto"/>
        <w:ind w:left="417" w:right="-124" w:firstLine="0"/>
      </w:pPr>
    </w:p>
    <w:p w14:paraId="69A8E9B0" w14:textId="77777777" w:rsidR="00631A36" w:rsidRDefault="001A1A22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</w:pPr>
      <w:r>
        <w:rPr>
          <w:sz w:val="22"/>
        </w:rPr>
        <w:tab/>
      </w:r>
      <w:r>
        <w:tab/>
      </w:r>
    </w:p>
    <w:p w14:paraId="1019F5EF" w14:textId="77777777" w:rsidR="00631A36" w:rsidRDefault="00631A36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</w:pPr>
    </w:p>
    <w:p w14:paraId="4EFC8201" w14:textId="77777777" w:rsidR="00631A36" w:rsidRDefault="00631A36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</w:pPr>
    </w:p>
    <w:p w14:paraId="48143256" w14:textId="77777777" w:rsidR="00631A36" w:rsidRPr="009D4331" w:rsidRDefault="00631A36" w:rsidP="00631A36">
      <w:pPr>
        <w:spacing w:after="101" w:line="259" w:lineRule="auto"/>
        <w:ind w:left="-33" w:firstLine="0"/>
        <w:rPr>
          <w:lang w:val="en-US"/>
        </w:rPr>
      </w:pPr>
      <w:r w:rsidRPr="009D4331">
        <w:rPr>
          <w:sz w:val="14"/>
          <w:lang w:val="en-US"/>
        </w:rPr>
        <w:t>M. MAYNE-NICHOLLS K</w:t>
      </w:r>
    </w:p>
    <w:p w14:paraId="00D9F7F2" w14:textId="77777777" w:rsidR="007C16EA" w:rsidRDefault="007C16EA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  <w:rPr>
          <w:lang w:val="en-US"/>
        </w:rPr>
      </w:pPr>
    </w:p>
    <w:p w14:paraId="21216B97" w14:textId="77777777" w:rsidR="007C16EA" w:rsidRDefault="007C16EA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  <w:rPr>
          <w:lang w:val="en-US"/>
        </w:rPr>
      </w:pPr>
    </w:p>
    <w:p w14:paraId="397DB73C" w14:textId="77777777" w:rsidR="007C16EA" w:rsidRDefault="007C16EA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  <w:rPr>
          <w:lang w:val="en-US"/>
        </w:rPr>
      </w:pPr>
    </w:p>
    <w:p w14:paraId="294491A0" w14:textId="77777777" w:rsidR="007C16EA" w:rsidRDefault="007C16EA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  <w:rPr>
          <w:lang w:val="en-US"/>
        </w:rPr>
      </w:pPr>
    </w:p>
    <w:p w14:paraId="49DBDC24" w14:textId="26EB3B09" w:rsidR="00631A36" w:rsidRPr="009D4331" w:rsidRDefault="00111328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  <w:rPr>
          <w:lang w:val="en-US"/>
        </w:rPr>
      </w:pPr>
      <w:r>
        <w:rPr>
          <w:noProof/>
        </w:rPr>
        <w:pict w14:anchorId="216ADA0F">
          <v:shape id="_x0000_s1041" type="#_x0000_t202" style="position:absolute;margin-left:98.2pt;margin-top:11pt;width:484.25pt;height:69.1pt;z-index:251913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">
            <v:textbox>
              <w:txbxContent>
                <w:p w14:paraId="5445EA17" w14:textId="783E976C" w:rsidR="00B97C6C" w:rsidRPr="00BD6392" w:rsidRDefault="00B97C6C" w:rsidP="00BD6392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BD6392">
                    <w:rPr>
                      <w:caps/>
                      <w:sz w:val="22"/>
                    </w:rPr>
                    <w:t xml:space="preserve">profesor </w:t>
                  </w:r>
                  <w:r w:rsidR="008A387C">
                    <w:rPr>
                      <w:caps/>
                      <w:sz w:val="22"/>
                    </w:rPr>
                    <w:t>DE MUY BUEN DESEMPEÑO GENERAL.</w:t>
                  </w:r>
                  <w:r w:rsidR="00BD6392" w:rsidRPr="00BD6392">
                    <w:rPr>
                      <w:caps/>
                      <w:sz w:val="22"/>
                    </w:rPr>
                    <w:t xml:space="preserve"> demuestra </w:t>
                  </w:r>
                  <w:r w:rsidRPr="00BD6392">
                    <w:rPr>
                      <w:caps/>
                      <w:sz w:val="22"/>
                    </w:rPr>
                    <w:t>gran conocimiento de sus materias</w:t>
                  </w:r>
                  <w:r w:rsidR="00BD6392">
                    <w:rPr>
                      <w:caps/>
                      <w:sz w:val="22"/>
                    </w:rPr>
                    <w:t>.</w:t>
                  </w:r>
                  <w:r w:rsidR="008A387C">
                    <w:rPr>
                      <w:caps/>
                      <w:sz w:val="22"/>
                    </w:rPr>
                    <w:t xml:space="preserve"> </w:t>
                  </w:r>
                  <w:r w:rsidRPr="00BD6392">
                    <w:rPr>
                      <w:caps/>
                      <w:sz w:val="22"/>
                    </w:rPr>
                    <w:t xml:space="preserve">Destaca por su buena disposición </w:t>
                  </w:r>
                  <w:r w:rsidR="00BD6392" w:rsidRPr="00BD6392">
                    <w:rPr>
                      <w:caps/>
                      <w:sz w:val="22"/>
                    </w:rPr>
                    <w:t xml:space="preserve">y por generar la </w:t>
                  </w:r>
                  <w:r w:rsidR="0026495E" w:rsidRPr="00BD6392">
                    <w:rPr>
                      <w:caps/>
                      <w:sz w:val="22"/>
                    </w:rPr>
                    <w:t>PARTICIPACIÓN</w:t>
                  </w:r>
                  <w:r w:rsidR="00D36555">
                    <w:rPr>
                      <w:caps/>
                      <w:sz w:val="22"/>
                    </w:rPr>
                    <w:t xml:space="preserve"> </w:t>
                  </w:r>
                  <w:r w:rsidR="00BD6392" w:rsidRPr="00BD6392">
                    <w:rPr>
                      <w:caps/>
                      <w:sz w:val="22"/>
                    </w:rPr>
                    <w:t>de los cadetes en las clases.</w:t>
                  </w:r>
                </w:p>
              </w:txbxContent>
            </v:textbox>
            <w10:wrap type="square"/>
          </v:shape>
        </w:pict>
      </w:r>
    </w:p>
    <w:p w14:paraId="1299352F" w14:textId="77777777" w:rsidR="00631A36" w:rsidRPr="009D4331" w:rsidRDefault="00631A36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874816" behindDoc="0" locked="0" layoutInCell="1" allowOverlap="1" wp14:anchorId="7E518ACB" wp14:editId="194699F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14402" cy="856948"/>
            <wp:effectExtent l="0" t="0" r="0" b="0"/>
            <wp:wrapNone/>
            <wp:docPr id="65" name="Picture 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14402" cy="856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9A1954" w14:textId="77777777" w:rsidR="00631A36" w:rsidRPr="009D4331" w:rsidRDefault="00631A36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  <w:rPr>
          <w:lang w:val="en-US"/>
        </w:rPr>
      </w:pPr>
    </w:p>
    <w:p w14:paraId="24CA6969" w14:textId="77777777" w:rsidR="00631A36" w:rsidRPr="009D4331" w:rsidRDefault="00631A36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  <w:rPr>
          <w:lang w:val="en-US"/>
        </w:rPr>
      </w:pPr>
    </w:p>
    <w:p w14:paraId="043A95F9" w14:textId="77777777" w:rsidR="00631A36" w:rsidRPr="009D4331" w:rsidRDefault="00631A36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  <w:rPr>
          <w:lang w:val="en-US"/>
        </w:rPr>
      </w:pPr>
    </w:p>
    <w:p w14:paraId="5698271B" w14:textId="77777777" w:rsidR="00631A36" w:rsidRPr="009D4331" w:rsidRDefault="00631A36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  <w:rPr>
          <w:lang w:val="en-US"/>
        </w:rPr>
      </w:pPr>
    </w:p>
    <w:p w14:paraId="262112BF" w14:textId="77777777" w:rsidR="00631A36" w:rsidRPr="009D4331" w:rsidRDefault="00631A36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  <w:rPr>
          <w:lang w:val="en-US"/>
        </w:rPr>
      </w:pPr>
    </w:p>
    <w:p w14:paraId="5DD8FE5B" w14:textId="77777777" w:rsidR="00631A36" w:rsidRPr="009D4331" w:rsidRDefault="00631A36" w:rsidP="00631A36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  <w:rPr>
          <w:lang w:val="en-US"/>
        </w:rPr>
      </w:pPr>
      <w:r w:rsidRPr="009D4331">
        <w:rPr>
          <w:lang w:val="en-US"/>
        </w:rPr>
        <w:t>H. NÚÑEZ G.</w:t>
      </w:r>
      <w:r w:rsidRPr="009D4331">
        <w:rPr>
          <w:lang w:val="en-US"/>
        </w:rPr>
        <w:tab/>
        <w:t>H.</w:t>
      </w:r>
    </w:p>
    <w:p w14:paraId="68A2C225" w14:textId="69AD7899" w:rsidR="00631A36" w:rsidRPr="009D4331" w:rsidRDefault="00631A36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  <w:rPr>
          <w:lang w:val="en-US"/>
        </w:rPr>
      </w:pPr>
    </w:p>
    <w:p w14:paraId="46FF0485" w14:textId="3EF87514" w:rsidR="00631A36" w:rsidRPr="009D4331" w:rsidRDefault="00111328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  <w:rPr>
          <w:lang w:val="en-US"/>
        </w:rPr>
      </w:pPr>
      <w:r>
        <w:rPr>
          <w:noProof/>
        </w:rPr>
        <w:pict w14:anchorId="26CE634D">
          <v:shape id="_x0000_s1040" type="#_x0000_t202" style="position:absolute;margin-left:99pt;margin-top:.55pt;width:484.25pt;height:78.95pt;z-index:251915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">
            <v:textbox>
              <w:txbxContent>
                <w:p w14:paraId="341D911D" w14:textId="7E388713" w:rsidR="0026495E" w:rsidRPr="0026495E" w:rsidRDefault="00D36555" w:rsidP="0026495E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bookmarkStart w:id="2" w:name="_Hlk113391473"/>
                  <w:bookmarkStart w:id="3" w:name="_Hlk113391474"/>
                  <w:r w:rsidRPr="0026495E">
                    <w:rPr>
                      <w:caps/>
                      <w:sz w:val="22"/>
                    </w:rPr>
                    <w:t xml:space="preserve">profesora </w:t>
                  </w:r>
                  <w:r w:rsidR="00083B2D">
                    <w:rPr>
                      <w:caps/>
                      <w:sz w:val="22"/>
                    </w:rPr>
                    <w:t>DE EXCELENTE DESEMPEÑO GENERAL</w:t>
                  </w:r>
                  <w:r w:rsidR="004F119A">
                    <w:rPr>
                      <w:caps/>
                      <w:sz w:val="22"/>
                    </w:rPr>
                    <w:t xml:space="preserve">. SE MUESTRA </w:t>
                  </w:r>
                  <w:r w:rsidRPr="0026495E">
                    <w:rPr>
                      <w:caps/>
                      <w:sz w:val="22"/>
                    </w:rPr>
                    <w:t>intere</w:t>
                  </w:r>
                  <w:r w:rsidR="004F119A">
                    <w:rPr>
                      <w:caps/>
                      <w:sz w:val="22"/>
                    </w:rPr>
                    <w:t>S</w:t>
                  </w:r>
                  <w:r w:rsidRPr="0026495E">
                    <w:rPr>
                      <w:caps/>
                      <w:sz w:val="22"/>
                    </w:rPr>
                    <w:t>ada por el aprendizaje de sus alumnos</w:t>
                  </w:r>
                  <w:r w:rsidR="004F119A">
                    <w:rPr>
                      <w:caps/>
                      <w:sz w:val="22"/>
                    </w:rPr>
                    <w:t xml:space="preserve"> Y</w:t>
                  </w:r>
                  <w:r w:rsidRPr="0026495E">
                    <w:rPr>
                      <w:caps/>
                      <w:sz w:val="22"/>
                    </w:rPr>
                    <w:t xml:space="preserve"> siempre dispuesta a atender consultas </w:t>
                  </w:r>
                  <w:r w:rsidR="0026495E" w:rsidRPr="0026495E">
                    <w:rPr>
                      <w:caps/>
                      <w:sz w:val="22"/>
                    </w:rPr>
                    <w:t>tanto en aula como en el laboratorio. Participa</w:t>
                  </w:r>
                  <w:r w:rsidR="008C4C43">
                    <w:rPr>
                      <w:caps/>
                      <w:sz w:val="22"/>
                    </w:rPr>
                    <w:t xml:space="preserve">tiva </w:t>
                  </w:r>
                  <w:r w:rsidR="0026495E" w:rsidRPr="0026495E">
                    <w:rPr>
                      <w:caps/>
                      <w:sz w:val="22"/>
                    </w:rPr>
                    <w:t>en las distintas actividades de la Escuela Naval.</w:t>
                  </w:r>
                  <w:r w:rsidR="004F119A">
                    <w:rPr>
                      <w:caps/>
                      <w:sz w:val="22"/>
                    </w:rPr>
                    <w:t xml:space="preserve"> </w:t>
                  </w:r>
                  <w:r w:rsidR="0026495E" w:rsidRPr="0026495E">
                    <w:rPr>
                      <w:caps/>
                      <w:sz w:val="22"/>
                    </w:rPr>
                    <w:t>Destaca por su trato cordial y comprensiv</w:t>
                  </w:r>
                  <w:r w:rsidR="004F119A">
                    <w:rPr>
                      <w:caps/>
                      <w:sz w:val="22"/>
                    </w:rPr>
                    <w:t>O</w:t>
                  </w:r>
                  <w:r w:rsidR="0026495E" w:rsidRPr="0026495E">
                    <w:rPr>
                      <w:caps/>
                      <w:sz w:val="22"/>
                    </w:rPr>
                    <w:t xml:space="preserve"> con los cadetes. </w:t>
                  </w:r>
                  <w:bookmarkEnd w:id="2"/>
                  <w:bookmarkEnd w:id="3"/>
                </w:p>
              </w:txbxContent>
            </v:textbox>
            <w10:wrap type="square"/>
          </v:shape>
        </w:pict>
      </w:r>
      <w:r w:rsidR="00631A36">
        <w:rPr>
          <w:noProof/>
        </w:rPr>
        <w:drawing>
          <wp:anchor distT="0" distB="0" distL="114300" distR="114300" simplePos="0" relativeHeight="251876864" behindDoc="0" locked="0" layoutInCell="1" allowOverlap="1" wp14:anchorId="5858760B" wp14:editId="54B563A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14402" cy="856949"/>
            <wp:effectExtent l="0" t="0" r="0" b="0"/>
            <wp:wrapNone/>
            <wp:docPr id="96" name="Picture 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96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14402" cy="8569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5D3E8E" w14:textId="77777777" w:rsidR="00631A36" w:rsidRPr="009D4331" w:rsidRDefault="00631A36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  <w:rPr>
          <w:lang w:val="en-US"/>
        </w:rPr>
      </w:pPr>
    </w:p>
    <w:p w14:paraId="54359810" w14:textId="77777777" w:rsidR="00631A36" w:rsidRPr="009D4331" w:rsidRDefault="00631A36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  <w:rPr>
          <w:lang w:val="en-US"/>
        </w:rPr>
      </w:pPr>
    </w:p>
    <w:p w14:paraId="27178CC8" w14:textId="77777777" w:rsidR="00631A36" w:rsidRPr="009D4331" w:rsidRDefault="00631A36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  <w:rPr>
          <w:lang w:val="en-US"/>
        </w:rPr>
      </w:pPr>
    </w:p>
    <w:p w14:paraId="4D80AEDF" w14:textId="77777777" w:rsidR="00631A36" w:rsidRDefault="001A1A22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  <w:rPr>
          <w:sz w:val="14"/>
        </w:rPr>
      </w:pPr>
      <w:r w:rsidRPr="009D4331">
        <w:rPr>
          <w:sz w:val="14"/>
          <w:lang w:val="en-US"/>
        </w:rPr>
        <w:tab/>
      </w:r>
      <w:r>
        <w:rPr>
          <w:sz w:val="14"/>
        </w:rPr>
        <w:t>.</w:t>
      </w:r>
      <w:r>
        <w:rPr>
          <w:sz w:val="14"/>
        </w:rPr>
        <w:tab/>
      </w:r>
    </w:p>
    <w:p w14:paraId="5CC16F29" w14:textId="77777777" w:rsidR="00631A36" w:rsidRDefault="00631A36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  <w:rPr>
          <w:sz w:val="14"/>
        </w:rPr>
      </w:pPr>
    </w:p>
    <w:p w14:paraId="03D2630C" w14:textId="77777777" w:rsidR="00631A36" w:rsidRDefault="00631A36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  <w:rPr>
          <w:sz w:val="14"/>
        </w:rPr>
      </w:pPr>
    </w:p>
    <w:p w14:paraId="392E6D18" w14:textId="77777777" w:rsidR="00631A36" w:rsidRDefault="00631A36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  <w:rPr>
          <w:sz w:val="14"/>
        </w:rPr>
      </w:pPr>
      <w:r>
        <w:t>L. PIZARRO H</w:t>
      </w:r>
    </w:p>
    <w:p w14:paraId="451C123A" w14:textId="79B43B57" w:rsidR="00631A36" w:rsidRDefault="00111328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  <w:rPr>
          <w:sz w:val="14"/>
        </w:rPr>
      </w:pPr>
      <w:r>
        <w:rPr>
          <w:noProof/>
        </w:rPr>
        <w:pict w14:anchorId="11D617EB">
          <v:shape id="_x0000_s1039" type="#_x0000_t202" style="position:absolute;margin-left:99.15pt;margin-top:8.4pt;width:484.25pt;height:79.1pt;z-index:25191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">
            <v:textbox>
              <w:txbxContent>
                <w:p w14:paraId="40EEAD6C" w14:textId="0E781B9E" w:rsidR="0026495E" w:rsidRPr="00936A37" w:rsidRDefault="0026495E" w:rsidP="0026495E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bookmarkStart w:id="4" w:name="_Hlk113391247"/>
                  <w:r w:rsidRPr="00936A37">
                    <w:rPr>
                      <w:caps/>
                      <w:sz w:val="22"/>
                    </w:rPr>
                    <w:t xml:space="preserve">profesor </w:t>
                  </w:r>
                  <w:r w:rsidR="004F119A">
                    <w:rPr>
                      <w:caps/>
                      <w:sz w:val="22"/>
                    </w:rPr>
                    <w:t xml:space="preserve">DE EXCELENTE DESEMPEÑO GENERAL. </w:t>
                  </w:r>
                  <w:r w:rsidR="00936A37" w:rsidRPr="00936A37">
                    <w:rPr>
                      <w:caps/>
                      <w:sz w:val="22"/>
                    </w:rPr>
                    <w:t xml:space="preserve">es un </w:t>
                  </w:r>
                  <w:r w:rsidRPr="00936A37">
                    <w:rPr>
                      <w:caps/>
                      <w:sz w:val="22"/>
                    </w:rPr>
                    <w:t xml:space="preserve">importante aporte </w:t>
                  </w:r>
                  <w:r w:rsidR="004F119A">
                    <w:rPr>
                      <w:caps/>
                      <w:sz w:val="22"/>
                    </w:rPr>
                    <w:t>a</w:t>
                  </w:r>
                  <w:r w:rsidR="00936A37" w:rsidRPr="00936A37">
                    <w:rPr>
                      <w:caps/>
                      <w:sz w:val="22"/>
                    </w:rPr>
                    <w:t xml:space="preserve"> </w:t>
                  </w:r>
                  <w:r w:rsidRPr="00936A37">
                    <w:rPr>
                      <w:caps/>
                      <w:sz w:val="22"/>
                    </w:rPr>
                    <w:t>la</w:t>
                  </w:r>
                  <w:r w:rsidR="008C4C43">
                    <w:rPr>
                      <w:caps/>
                      <w:sz w:val="22"/>
                    </w:rPr>
                    <w:t>s ac</w:t>
                  </w:r>
                  <w:r w:rsidR="004F119A">
                    <w:rPr>
                      <w:caps/>
                      <w:sz w:val="22"/>
                    </w:rPr>
                    <w:t>T</w:t>
                  </w:r>
                  <w:r w:rsidR="008C4C43">
                    <w:rPr>
                      <w:caps/>
                      <w:sz w:val="22"/>
                    </w:rPr>
                    <w:t>i</w:t>
                  </w:r>
                  <w:r w:rsidR="004F119A">
                    <w:rPr>
                      <w:caps/>
                      <w:sz w:val="22"/>
                    </w:rPr>
                    <w:t>VI</w:t>
                  </w:r>
                  <w:r w:rsidR="008C4C43">
                    <w:rPr>
                      <w:caps/>
                      <w:sz w:val="22"/>
                    </w:rPr>
                    <w:t>dades docentes</w:t>
                  </w:r>
                  <w:r w:rsidR="004F119A">
                    <w:rPr>
                      <w:caps/>
                      <w:sz w:val="22"/>
                    </w:rPr>
                    <w:t xml:space="preserve"> Y </w:t>
                  </w:r>
                  <w:r w:rsidR="008C4C43">
                    <w:rPr>
                      <w:caps/>
                      <w:sz w:val="22"/>
                    </w:rPr>
                    <w:t>de laboratorio</w:t>
                  </w:r>
                  <w:r w:rsidR="004F119A">
                    <w:rPr>
                      <w:caps/>
                      <w:sz w:val="22"/>
                    </w:rPr>
                    <w:t>.</w:t>
                  </w:r>
                  <w:r w:rsidRPr="00936A37">
                    <w:rPr>
                      <w:caps/>
                      <w:sz w:val="22"/>
                    </w:rPr>
                    <w:t xml:space="preserve"> como asesor pedagógic</w:t>
                  </w:r>
                  <w:r w:rsidR="00936A37" w:rsidRPr="00936A37">
                    <w:rPr>
                      <w:caps/>
                      <w:sz w:val="22"/>
                    </w:rPr>
                    <w:t>o</w:t>
                  </w:r>
                  <w:r w:rsidRPr="00936A37">
                    <w:rPr>
                      <w:caps/>
                      <w:sz w:val="22"/>
                    </w:rPr>
                    <w:t xml:space="preserve"> </w:t>
                  </w:r>
                  <w:r w:rsidR="004F119A">
                    <w:rPr>
                      <w:caps/>
                      <w:sz w:val="22"/>
                    </w:rPr>
                    <w:t xml:space="preserve">ES </w:t>
                  </w:r>
                  <w:r w:rsidR="00936A37" w:rsidRPr="00936A37">
                    <w:rPr>
                      <w:caps/>
                      <w:sz w:val="22"/>
                    </w:rPr>
                    <w:t xml:space="preserve">muy </w:t>
                  </w:r>
                  <w:r w:rsidRPr="00936A37">
                    <w:rPr>
                      <w:caps/>
                      <w:sz w:val="22"/>
                    </w:rPr>
                    <w:t>preocupad</w:t>
                  </w:r>
                  <w:r w:rsidR="00936A37" w:rsidRPr="00936A37">
                    <w:rPr>
                      <w:caps/>
                      <w:sz w:val="22"/>
                    </w:rPr>
                    <w:t>o</w:t>
                  </w:r>
                  <w:r w:rsidRPr="00936A37">
                    <w:rPr>
                      <w:caps/>
                      <w:sz w:val="22"/>
                    </w:rPr>
                    <w:t xml:space="preserve"> </w:t>
                  </w:r>
                  <w:r w:rsidR="00936A37" w:rsidRPr="00936A37">
                    <w:rPr>
                      <w:caps/>
                      <w:sz w:val="22"/>
                    </w:rPr>
                    <w:t xml:space="preserve">por </w:t>
                  </w:r>
                  <w:r w:rsidRPr="00936A37">
                    <w:rPr>
                      <w:caps/>
                      <w:sz w:val="22"/>
                    </w:rPr>
                    <w:t xml:space="preserve">el </w:t>
                  </w:r>
                  <w:r w:rsidR="00936A37" w:rsidRPr="00936A37">
                    <w:rPr>
                      <w:caps/>
                      <w:sz w:val="22"/>
                    </w:rPr>
                    <w:t xml:space="preserve">proceso de enseñanza aprendizaje de los cadetes </w:t>
                  </w:r>
                  <w:r w:rsidRPr="00936A37">
                    <w:rPr>
                      <w:caps/>
                      <w:sz w:val="22"/>
                    </w:rPr>
                    <w:t xml:space="preserve">de la Escuela Naval. </w:t>
                  </w:r>
                </w:p>
                <w:p w14:paraId="1F7FD5F0" w14:textId="2F74CA82" w:rsidR="0026495E" w:rsidRPr="00936A37" w:rsidRDefault="0026495E" w:rsidP="0026495E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936A37">
                    <w:rPr>
                      <w:caps/>
                      <w:sz w:val="22"/>
                    </w:rPr>
                    <w:t xml:space="preserve">Destaca por su trato </w:t>
                  </w:r>
                  <w:r w:rsidR="00936A37" w:rsidRPr="00936A37">
                    <w:rPr>
                      <w:caps/>
                      <w:sz w:val="22"/>
                    </w:rPr>
                    <w:t>cordial</w:t>
                  </w:r>
                  <w:r w:rsidR="00936A37">
                    <w:rPr>
                      <w:caps/>
                      <w:sz w:val="22"/>
                    </w:rPr>
                    <w:t xml:space="preserve"> </w:t>
                  </w:r>
                  <w:r w:rsidRPr="00936A37">
                    <w:rPr>
                      <w:caps/>
                      <w:sz w:val="22"/>
                    </w:rPr>
                    <w:t xml:space="preserve">y </w:t>
                  </w:r>
                  <w:r w:rsidR="00936A37" w:rsidRPr="00936A37">
                    <w:rPr>
                      <w:caps/>
                      <w:sz w:val="22"/>
                    </w:rPr>
                    <w:t xml:space="preserve">excelente </w:t>
                  </w:r>
                  <w:r w:rsidRPr="00936A37">
                    <w:rPr>
                      <w:caps/>
                      <w:sz w:val="22"/>
                    </w:rPr>
                    <w:t>disposición en las tareas encomendadas</w:t>
                  </w:r>
                  <w:r w:rsidR="00936A37">
                    <w:rPr>
                      <w:caps/>
                      <w:sz w:val="22"/>
                    </w:rPr>
                    <w:t xml:space="preserve"> en la uac</w:t>
                  </w:r>
                  <w:r w:rsidR="000D3DF1">
                    <w:rPr>
                      <w:caps/>
                      <w:sz w:val="22"/>
                    </w:rPr>
                    <w:t xml:space="preserve"> CONTRIBUYENDO AL AMBIENTE LABORAL DEL CUERPO DE PROFESORES.</w:t>
                  </w:r>
                </w:p>
                <w:bookmarkEnd w:id="4"/>
                <w:p w14:paraId="1B91B7E7" w14:textId="77777777" w:rsidR="00631A36" w:rsidRPr="00D12C73" w:rsidRDefault="00631A36" w:rsidP="00631A36">
                  <w:pPr>
                    <w:ind w:left="0" w:firstLine="0"/>
                    <w:rPr>
                      <w:sz w:val="24"/>
                      <w:szCs w:val="24"/>
                    </w:rPr>
                  </w:pPr>
                </w:p>
              </w:txbxContent>
            </v:textbox>
            <w10:wrap type="square"/>
          </v:shape>
        </w:pict>
      </w:r>
    </w:p>
    <w:p w14:paraId="60F4131C" w14:textId="315735B5" w:rsidR="00631A36" w:rsidRDefault="008C4C43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  <w:rPr>
          <w:sz w:val="14"/>
        </w:rPr>
      </w:pPr>
      <w:r>
        <w:rPr>
          <w:noProof/>
        </w:rPr>
        <w:drawing>
          <wp:inline distT="0" distB="0" distL="0" distR="0" wp14:anchorId="0EE4ACB2" wp14:editId="2FDBC725">
            <wp:extent cx="714402" cy="848024"/>
            <wp:effectExtent l="0" t="0" r="0" b="9525"/>
            <wp:docPr id="107" name="Picture 107" descr="Un hombre en traje posando para fotografia&#10;&#10;Descripción generada automá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Picture 107" descr="Un hombre en traje posando para fotografia&#10;&#10;Descripción generada automáticamente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14402" cy="848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60F70" w14:textId="77777777" w:rsidR="00BE34F3" w:rsidRDefault="001A1A22">
      <w:pPr>
        <w:tabs>
          <w:tab w:val="center" w:pos="991"/>
          <w:tab w:val="center" w:pos="2251"/>
          <w:tab w:val="center" w:pos="3436"/>
          <w:tab w:val="center" w:pos="4736"/>
          <w:tab w:val="center" w:pos="5960"/>
          <w:tab w:val="center" w:pos="7158"/>
          <w:tab w:val="center" w:pos="8976"/>
          <w:tab w:val="center" w:pos="10945"/>
          <w:tab w:val="right" w:pos="12556"/>
        </w:tabs>
        <w:ind w:left="0" w:firstLine="0"/>
      </w:pPr>
      <w:r>
        <w:t>M. PLAZA B.</w:t>
      </w:r>
    </w:p>
    <w:p w14:paraId="442B2749" w14:textId="1EC26AFA" w:rsidR="00631A36" w:rsidRDefault="008C4C43">
      <w:pPr>
        <w:spacing w:after="101" w:line="259" w:lineRule="auto"/>
        <w:ind w:left="-33" w:firstLine="0"/>
      </w:pPr>
      <w:r>
        <w:rPr>
          <w:noProof/>
        </w:rPr>
        <w:drawing>
          <wp:anchor distT="0" distB="0" distL="114300" distR="114300" simplePos="0" relativeHeight="251648512" behindDoc="0" locked="0" layoutInCell="1" allowOverlap="1" wp14:anchorId="26C95ED3" wp14:editId="66CA1EAF">
            <wp:simplePos x="0" y="0"/>
            <wp:positionH relativeFrom="column">
              <wp:posOffset>0</wp:posOffset>
            </wp:positionH>
            <wp:positionV relativeFrom="paragraph">
              <wp:posOffset>134813</wp:posOffset>
            </wp:positionV>
            <wp:extent cx="714402" cy="848096"/>
            <wp:effectExtent l="0" t="0" r="0" b="0"/>
            <wp:wrapNone/>
            <wp:docPr id="187" name="Picture 1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Picture 187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14402" cy="848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8EEF11" w14:textId="62602D9A" w:rsidR="00631A36" w:rsidRDefault="00111328">
      <w:pPr>
        <w:spacing w:after="101" w:line="259" w:lineRule="auto"/>
        <w:ind w:left="-33" w:firstLine="0"/>
      </w:pPr>
      <w:r>
        <w:rPr>
          <w:noProof/>
        </w:rPr>
        <w:pict w14:anchorId="02BE212C">
          <v:shape id="_x0000_s1038" type="#_x0000_t202" style="position:absolute;left:0;text-align:left;margin-left:99.15pt;margin-top:1.05pt;width:484.25pt;height:67.85pt;z-index:251919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">
            <v:textbox>
              <w:txbxContent>
                <w:p w14:paraId="44BEE5E3" w14:textId="3EFA9E7E" w:rsidR="00631A36" w:rsidRPr="000F1F22" w:rsidRDefault="008C4C43" w:rsidP="000F1F22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0F1F22">
                    <w:rPr>
                      <w:caps/>
                      <w:sz w:val="22"/>
                    </w:rPr>
                    <w:t xml:space="preserve">profesor </w:t>
                  </w:r>
                  <w:r w:rsidR="000D3DF1">
                    <w:rPr>
                      <w:caps/>
                      <w:sz w:val="22"/>
                    </w:rPr>
                    <w:t>DE BUEN DESEMPEÑO GENERAL,</w:t>
                  </w:r>
                  <w:r w:rsidRPr="000F1F22">
                    <w:rPr>
                      <w:caps/>
                      <w:sz w:val="22"/>
                    </w:rPr>
                    <w:t xml:space="preserve"> </w:t>
                  </w:r>
                  <w:r w:rsidR="000D3DF1">
                    <w:rPr>
                      <w:caps/>
                      <w:sz w:val="22"/>
                    </w:rPr>
                    <w:t>POSEEDOR DE UNA</w:t>
                  </w:r>
                  <w:r w:rsidRPr="000F1F22">
                    <w:rPr>
                      <w:caps/>
                      <w:sz w:val="22"/>
                    </w:rPr>
                    <w:t xml:space="preserve"> gran experiencia, </w:t>
                  </w:r>
                  <w:r w:rsidR="000F1F22" w:rsidRPr="000F1F22">
                    <w:rPr>
                      <w:caps/>
                      <w:sz w:val="22"/>
                    </w:rPr>
                    <w:t xml:space="preserve">respetuoso y preocupado del aprendizaje. </w:t>
                  </w:r>
                </w:p>
                <w:p w14:paraId="6A4C8EE9" w14:textId="1A432FCA" w:rsidR="000F1F22" w:rsidRPr="000F1F22" w:rsidRDefault="000F1F22" w:rsidP="000F1F22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0F1F22">
                    <w:rPr>
                      <w:caps/>
                      <w:sz w:val="22"/>
                    </w:rPr>
                    <w:t xml:space="preserve">Destaca por su trato cordial, buena </w:t>
                  </w:r>
                  <w:r w:rsidR="00B44B6B" w:rsidRPr="000F1F22">
                    <w:rPr>
                      <w:caps/>
                      <w:sz w:val="22"/>
                    </w:rPr>
                    <w:t>disposición y</w:t>
                  </w:r>
                  <w:r w:rsidRPr="000F1F22">
                    <w:rPr>
                      <w:caps/>
                      <w:sz w:val="22"/>
                    </w:rPr>
                    <w:t xml:space="preserve"> por mantener un excelente ambiente en el aula.</w:t>
                  </w:r>
                </w:p>
              </w:txbxContent>
            </v:textbox>
            <w10:wrap type="square"/>
          </v:shape>
        </w:pict>
      </w:r>
    </w:p>
    <w:p w14:paraId="747626F4" w14:textId="77777777" w:rsidR="00631A36" w:rsidRDefault="00631A36">
      <w:pPr>
        <w:spacing w:after="101" w:line="259" w:lineRule="auto"/>
        <w:ind w:left="-33" w:firstLine="0"/>
      </w:pPr>
    </w:p>
    <w:p w14:paraId="73C15F4A" w14:textId="77777777" w:rsidR="00631A36" w:rsidRDefault="00631A36">
      <w:pPr>
        <w:spacing w:after="101" w:line="259" w:lineRule="auto"/>
        <w:ind w:left="-33" w:firstLine="0"/>
      </w:pPr>
    </w:p>
    <w:p w14:paraId="5C719570" w14:textId="77777777" w:rsidR="00631A36" w:rsidRDefault="00631A36">
      <w:pPr>
        <w:spacing w:after="101" w:line="259" w:lineRule="auto"/>
        <w:ind w:left="-33" w:firstLine="0"/>
      </w:pPr>
    </w:p>
    <w:p w14:paraId="0C7ED7C3" w14:textId="0B3247AC" w:rsidR="00631A36" w:rsidRDefault="00631A36">
      <w:pPr>
        <w:spacing w:after="101" w:line="259" w:lineRule="auto"/>
        <w:ind w:left="-33" w:firstLine="0"/>
      </w:pPr>
      <w:r>
        <w:t>A. RAUCH P.</w:t>
      </w:r>
    </w:p>
    <w:p w14:paraId="0EB36B5A" w14:textId="22F43F7E" w:rsidR="00631A36" w:rsidRDefault="00111328" w:rsidP="00187571">
      <w:pPr>
        <w:spacing w:after="101" w:line="259" w:lineRule="auto"/>
        <w:ind w:left="0" w:firstLine="0"/>
      </w:pPr>
      <w:r>
        <w:rPr>
          <w:noProof/>
        </w:rPr>
        <w:pict w14:anchorId="1465B03A">
          <v:shape id="_x0000_s1037" type="#_x0000_t202" style="position:absolute;margin-left:98.7pt;margin-top:14.25pt;width:484.25pt;height:65.95pt;z-index:251921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">
            <v:textbox>
              <w:txbxContent>
                <w:p w14:paraId="464C49B8" w14:textId="08334C50" w:rsidR="00C9392B" w:rsidRPr="00B44B6B" w:rsidRDefault="00C9392B" w:rsidP="00B44B6B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B44B6B">
                    <w:rPr>
                      <w:caps/>
                      <w:sz w:val="22"/>
                    </w:rPr>
                    <w:t xml:space="preserve">profesor </w:t>
                  </w:r>
                  <w:r w:rsidR="00D258BA">
                    <w:rPr>
                      <w:caps/>
                      <w:sz w:val="22"/>
                    </w:rPr>
                    <w:t>DE</w:t>
                  </w:r>
                  <w:r w:rsidRPr="00B44B6B">
                    <w:rPr>
                      <w:caps/>
                      <w:sz w:val="22"/>
                    </w:rPr>
                    <w:t xml:space="preserve"> muy buen </w:t>
                  </w:r>
                  <w:r w:rsidR="00D258BA">
                    <w:rPr>
                      <w:caps/>
                      <w:sz w:val="22"/>
                    </w:rPr>
                    <w:t>DESEMPEÑO GENERAL.</w:t>
                  </w:r>
                  <w:r w:rsidRPr="00B44B6B">
                    <w:rPr>
                      <w:caps/>
                      <w:sz w:val="22"/>
                    </w:rPr>
                    <w:t xml:space="preserve"> </w:t>
                  </w:r>
                  <w:r w:rsidR="00D258BA">
                    <w:rPr>
                      <w:caps/>
                      <w:sz w:val="22"/>
                    </w:rPr>
                    <w:t>POSEE</w:t>
                  </w:r>
                  <w:r w:rsidRPr="00B44B6B">
                    <w:rPr>
                      <w:caps/>
                      <w:sz w:val="22"/>
                    </w:rPr>
                    <w:t xml:space="preserve"> </w:t>
                  </w:r>
                  <w:r w:rsidR="00AB53C0" w:rsidRPr="00B44B6B">
                    <w:rPr>
                      <w:caps/>
                      <w:sz w:val="22"/>
                    </w:rPr>
                    <w:t xml:space="preserve">gran </w:t>
                  </w:r>
                  <w:r w:rsidRPr="00B44B6B">
                    <w:rPr>
                      <w:caps/>
                      <w:sz w:val="22"/>
                    </w:rPr>
                    <w:t>domino temático</w:t>
                  </w:r>
                  <w:r w:rsidR="00D258BA">
                    <w:rPr>
                      <w:caps/>
                      <w:sz w:val="22"/>
                    </w:rPr>
                    <w:t xml:space="preserve"> Y SE MUESTRA</w:t>
                  </w:r>
                  <w:r w:rsidRPr="00B44B6B">
                    <w:rPr>
                      <w:caps/>
                      <w:sz w:val="22"/>
                    </w:rPr>
                    <w:t xml:space="preserve"> preocupado por el aprendizaje de sus alumnos.</w:t>
                  </w:r>
                  <w:r w:rsidR="00D258BA">
                    <w:rPr>
                      <w:caps/>
                      <w:sz w:val="22"/>
                    </w:rPr>
                    <w:t xml:space="preserve"> </w:t>
                  </w:r>
                  <w:r w:rsidRPr="00B44B6B">
                    <w:rPr>
                      <w:caps/>
                      <w:sz w:val="22"/>
                    </w:rPr>
                    <w:t xml:space="preserve">Destaca </w:t>
                  </w:r>
                  <w:r w:rsidR="00AB53C0" w:rsidRPr="00B44B6B">
                    <w:rPr>
                      <w:caps/>
                      <w:sz w:val="22"/>
                    </w:rPr>
                    <w:t xml:space="preserve">por su trato cordial y por la puntualidad en la entrega de </w:t>
                  </w:r>
                  <w:r w:rsidR="003E1FD3">
                    <w:rPr>
                      <w:caps/>
                      <w:sz w:val="22"/>
                    </w:rPr>
                    <w:t xml:space="preserve">la </w:t>
                  </w:r>
                  <w:r w:rsidR="00AB53C0" w:rsidRPr="00B44B6B">
                    <w:rPr>
                      <w:caps/>
                      <w:sz w:val="22"/>
                    </w:rPr>
                    <w:t>documentación</w:t>
                  </w:r>
                  <w:r w:rsidR="00B44B6B" w:rsidRPr="00B44B6B">
                    <w:rPr>
                      <w:caps/>
                      <w:sz w:val="22"/>
                    </w:rPr>
                    <w:t xml:space="preserve">. </w:t>
                  </w:r>
                  <w:r w:rsidR="00AB53C0" w:rsidRPr="00B44B6B">
                    <w:rPr>
                      <w:caps/>
                      <w:sz w:val="22"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  <w:r w:rsidR="00631A36">
        <w:rPr>
          <w:noProof/>
        </w:rPr>
        <w:drawing>
          <wp:anchor distT="0" distB="0" distL="114300" distR="114300" simplePos="0" relativeHeight="251880960" behindDoc="0" locked="0" layoutInCell="1" allowOverlap="1" wp14:anchorId="548C99F6" wp14:editId="2EE11F9C">
            <wp:simplePos x="0" y="0"/>
            <wp:positionH relativeFrom="column">
              <wp:posOffset>0</wp:posOffset>
            </wp:positionH>
            <wp:positionV relativeFrom="paragraph">
              <wp:posOffset>183424</wp:posOffset>
            </wp:positionV>
            <wp:extent cx="716915" cy="856615"/>
            <wp:effectExtent l="0" t="0" r="6985" b="635"/>
            <wp:wrapNone/>
            <wp:docPr id="184" name="Picture 1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Picture 184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16915" cy="856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2A1C10" w14:textId="5C75A61D" w:rsidR="00631A36" w:rsidRDefault="00631A36">
      <w:pPr>
        <w:spacing w:after="101" w:line="259" w:lineRule="auto"/>
        <w:ind w:left="-33" w:firstLine="0"/>
      </w:pPr>
    </w:p>
    <w:p w14:paraId="2E83466A" w14:textId="7152F1DB" w:rsidR="00631A36" w:rsidRDefault="00631A36">
      <w:pPr>
        <w:spacing w:after="101" w:line="259" w:lineRule="auto"/>
        <w:ind w:left="-33" w:firstLine="0"/>
      </w:pPr>
    </w:p>
    <w:p w14:paraId="7D31179D" w14:textId="416969FD" w:rsidR="00631A36" w:rsidRDefault="00631A36">
      <w:pPr>
        <w:spacing w:after="101" w:line="259" w:lineRule="auto"/>
        <w:ind w:left="-33" w:firstLine="0"/>
      </w:pPr>
    </w:p>
    <w:p w14:paraId="5F63CA55" w14:textId="689ED082" w:rsidR="00631A36" w:rsidRDefault="00631A36">
      <w:pPr>
        <w:spacing w:after="101" w:line="259" w:lineRule="auto"/>
        <w:ind w:left="-33" w:firstLine="0"/>
      </w:pPr>
    </w:p>
    <w:p w14:paraId="12561917" w14:textId="7F899717" w:rsidR="00631A36" w:rsidRDefault="00631A36">
      <w:pPr>
        <w:spacing w:after="101" w:line="259" w:lineRule="auto"/>
        <w:ind w:left="-33" w:firstLine="0"/>
      </w:pPr>
      <w:r>
        <w:t>J. RÍOS G.</w:t>
      </w:r>
    </w:p>
    <w:p w14:paraId="21092908" w14:textId="28C20BE9" w:rsidR="00187571" w:rsidRDefault="00187571">
      <w:pPr>
        <w:spacing w:after="101" w:line="259" w:lineRule="auto"/>
        <w:ind w:left="-33" w:firstLine="0"/>
      </w:pPr>
    </w:p>
    <w:p w14:paraId="4C43436F" w14:textId="59618DDD" w:rsidR="00187571" w:rsidRDefault="00187571">
      <w:pPr>
        <w:spacing w:after="101" w:line="259" w:lineRule="auto"/>
        <w:ind w:left="-33" w:firstLine="0"/>
      </w:pPr>
    </w:p>
    <w:p w14:paraId="5BAB819A" w14:textId="29D2A835" w:rsidR="00187571" w:rsidRDefault="00DD22A6">
      <w:pPr>
        <w:spacing w:after="101" w:line="259" w:lineRule="auto"/>
        <w:ind w:left="-33" w:firstLine="0"/>
      </w:pPr>
      <w:r>
        <w:rPr>
          <w:noProof/>
        </w:rPr>
        <w:drawing>
          <wp:anchor distT="0" distB="0" distL="114300" distR="114300" simplePos="0" relativeHeight="251649536" behindDoc="0" locked="0" layoutInCell="1" allowOverlap="1" wp14:anchorId="65CE0816" wp14:editId="7F562BFE">
            <wp:simplePos x="0" y="0"/>
            <wp:positionH relativeFrom="column">
              <wp:posOffset>-33020</wp:posOffset>
            </wp:positionH>
            <wp:positionV relativeFrom="paragraph">
              <wp:posOffset>48571</wp:posOffset>
            </wp:positionV>
            <wp:extent cx="706755" cy="856615"/>
            <wp:effectExtent l="0" t="0" r="0" b="0"/>
            <wp:wrapNone/>
            <wp:docPr id="164" name="Picture 1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Picture 164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706755" cy="856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1328">
        <w:rPr>
          <w:noProof/>
        </w:rPr>
        <w:pict w14:anchorId="5F297AEF">
          <v:shape id="_x0000_s1036" type="#_x0000_t202" style="position:absolute;left:0;text-align:left;margin-left:98.55pt;margin-top:2.55pt;width:484.25pt;height:71.4pt;z-index:251923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">
            <v:textbox>
              <w:txbxContent>
                <w:p w14:paraId="0D219E09" w14:textId="2475CD83" w:rsidR="00F519A1" w:rsidRPr="00764848" w:rsidRDefault="00B44B6B" w:rsidP="00764848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764848">
                    <w:rPr>
                      <w:caps/>
                      <w:sz w:val="22"/>
                    </w:rPr>
                    <w:t xml:space="preserve">profesor </w:t>
                  </w:r>
                  <w:r w:rsidR="00DD22A6">
                    <w:rPr>
                      <w:caps/>
                      <w:sz w:val="22"/>
                    </w:rPr>
                    <w:t>DE EXCELENTE DESEMPEÑO GENERAL</w:t>
                  </w:r>
                  <w:r w:rsidRPr="00764848">
                    <w:rPr>
                      <w:caps/>
                      <w:sz w:val="22"/>
                    </w:rPr>
                    <w:t>, preocupado por el aprendizaje de sus alumnos</w:t>
                  </w:r>
                  <w:r w:rsidR="00DD22A6">
                    <w:rPr>
                      <w:caps/>
                      <w:sz w:val="22"/>
                    </w:rPr>
                    <w:t xml:space="preserve"> Y</w:t>
                  </w:r>
                  <w:r w:rsidRPr="00764848">
                    <w:rPr>
                      <w:caps/>
                      <w:sz w:val="22"/>
                    </w:rPr>
                    <w:t xml:space="preserve">, </w:t>
                  </w:r>
                  <w:r w:rsidR="00DD22A6">
                    <w:rPr>
                      <w:caps/>
                      <w:sz w:val="22"/>
                    </w:rPr>
                    <w:t xml:space="preserve">COMO OFICIAL EN RETIRO, COMPLEMENTA EL CONTENIDO CON </w:t>
                  </w:r>
                  <w:r w:rsidRPr="00764848">
                    <w:rPr>
                      <w:caps/>
                      <w:sz w:val="22"/>
                    </w:rPr>
                    <w:t xml:space="preserve">sus experiencias </w:t>
                  </w:r>
                  <w:r w:rsidR="00DD22A6">
                    <w:rPr>
                      <w:caps/>
                      <w:sz w:val="22"/>
                    </w:rPr>
                    <w:t>EN LA CARRERA</w:t>
                  </w:r>
                  <w:r w:rsidRPr="00764848">
                    <w:rPr>
                      <w:caps/>
                      <w:sz w:val="22"/>
                    </w:rPr>
                    <w:t xml:space="preserve"> naval</w:t>
                  </w:r>
                  <w:r w:rsidR="00F519A1" w:rsidRPr="00764848">
                    <w:rPr>
                      <w:caps/>
                      <w:sz w:val="22"/>
                    </w:rPr>
                    <w:t xml:space="preserve">, promoviendo un mayor interés por </w:t>
                  </w:r>
                  <w:r w:rsidR="00764848">
                    <w:rPr>
                      <w:caps/>
                      <w:sz w:val="22"/>
                    </w:rPr>
                    <w:t>las</w:t>
                  </w:r>
                  <w:r w:rsidR="00F519A1" w:rsidRPr="00764848">
                    <w:rPr>
                      <w:caps/>
                      <w:sz w:val="22"/>
                    </w:rPr>
                    <w:t xml:space="preserve"> temáticas.</w:t>
                  </w:r>
                  <w:r w:rsidR="00DD22A6">
                    <w:rPr>
                      <w:caps/>
                      <w:sz w:val="22"/>
                    </w:rPr>
                    <w:t xml:space="preserve"> </w:t>
                  </w:r>
                  <w:r w:rsidR="00F519A1" w:rsidRPr="00764848">
                    <w:rPr>
                      <w:caps/>
                      <w:sz w:val="22"/>
                    </w:rPr>
                    <w:t>Destaca por su excelente disposición</w:t>
                  </w:r>
                  <w:r w:rsidR="00764848" w:rsidRPr="00764848">
                    <w:rPr>
                      <w:caps/>
                      <w:sz w:val="22"/>
                    </w:rPr>
                    <w:t>,</w:t>
                  </w:r>
                  <w:r w:rsidR="00F519A1" w:rsidRPr="00764848">
                    <w:rPr>
                      <w:caps/>
                      <w:sz w:val="22"/>
                    </w:rPr>
                    <w:t xml:space="preserve"> buen trato con alumnos y profesores.</w:t>
                  </w:r>
                </w:p>
              </w:txbxContent>
            </v:textbox>
            <w10:wrap type="square"/>
          </v:shape>
        </w:pict>
      </w:r>
    </w:p>
    <w:p w14:paraId="7CF916EC" w14:textId="77777777" w:rsidR="00D258BA" w:rsidRDefault="00D258BA">
      <w:pPr>
        <w:spacing w:after="101" w:line="259" w:lineRule="auto"/>
        <w:ind w:left="-33" w:firstLine="0"/>
      </w:pPr>
    </w:p>
    <w:p w14:paraId="0C0D44A6" w14:textId="0F77CB10" w:rsidR="00631A36" w:rsidRDefault="00631A36">
      <w:pPr>
        <w:spacing w:after="101" w:line="259" w:lineRule="auto"/>
        <w:ind w:left="-33" w:firstLine="0"/>
      </w:pPr>
    </w:p>
    <w:p w14:paraId="740F5E1B" w14:textId="77777777" w:rsidR="00631A36" w:rsidRDefault="00631A36" w:rsidP="00D258BA">
      <w:pPr>
        <w:spacing w:after="0" w:line="259" w:lineRule="auto"/>
        <w:ind w:left="-33" w:firstLine="0"/>
      </w:pPr>
    </w:p>
    <w:p w14:paraId="1201D453" w14:textId="77777777" w:rsidR="00631A36" w:rsidRDefault="00631A36" w:rsidP="00D258BA">
      <w:pPr>
        <w:spacing w:after="0" w:line="259" w:lineRule="auto"/>
        <w:ind w:left="0" w:firstLine="0"/>
      </w:pPr>
    </w:p>
    <w:p w14:paraId="51F07440" w14:textId="7E1179F2" w:rsidR="00D258BA" w:rsidRDefault="00D258BA" w:rsidP="00D258BA">
      <w:pPr>
        <w:spacing w:after="0" w:line="259" w:lineRule="auto"/>
        <w:ind w:left="-33" w:firstLine="0"/>
      </w:pPr>
      <w:r>
        <w:rPr>
          <w:noProof/>
        </w:rPr>
        <w:drawing>
          <wp:anchor distT="0" distB="0" distL="114300" distR="114300" simplePos="0" relativeHeight="251885056" behindDoc="0" locked="0" layoutInCell="1" allowOverlap="1" wp14:anchorId="592A2A79" wp14:editId="74A62B05">
            <wp:simplePos x="0" y="0"/>
            <wp:positionH relativeFrom="column">
              <wp:posOffset>-33655</wp:posOffset>
            </wp:positionH>
            <wp:positionV relativeFrom="paragraph">
              <wp:posOffset>267024</wp:posOffset>
            </wp:positionV>
            <wp:extent cx="714375" cy="859790"/>
            <wp:effectExtent l="0" t="0" r="0" b="0"/>
            <wp:wrapNone/>
            <wp:docPr id="116" name="Picture 1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icture 116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85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1A36">
        <w:tab/>
        <w:t>M. ROJAS B.</w:t>
      </w:r>
    </w:p>
    <w:p w14:paraId="5AEA14F0" w14:textId="7F80360A" w:rsidR="00D12C73" w:rsidRDefault="00111328">
      <w:pPr>
        <w:spacing w:after="101" w:line="259" w:lineRule="auto"/>
        <w:ind w:left="-33" w:firstLine="0"/>
      </w:pPr>
      <w:r>
        <w:rPr>
          <w:noProof/>
        </w:rPr>
        <w:pict w14:anchorId="0709BA70">
          <v:shape id="_x0000_s1035" type="#_x0000_t202" style="position:absolute;left:0;text-align:left;margin-left:97.3pt;margin-top:9.9pt;width:484.25pt;height:75.35pt;z-index:251926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">
            <v:textbox>
              <w:txbxContent>
                <w:p w14:paraId="5263F38D" w14:textId="729DDA24" w:rsidR="003E1FD3" w:rsidRPr="003E1FD3" w:rsidRDefault="0039122C" w:rsidP="003E1FD3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>
                    <w:rPr>
                      <w:caps/>
                      <w:sz w:val="22"/>
                    </w:rPr>
                    <w:t xml:space="preserve">PROFESORA DE MUY BUEN DESEMPEÑO GENERAL, CON </w:t>
                  </w:r>
                  <w:r w:rsidR="00184F9F">
                    <w:rPr>
                      <w:caps/>
                      <w:sz w:val="22"/>
                    </w:rPr>
                    <w:t>V</w:t>
                  </w:r>
                  <w:r>
                    <w:rPr>
                      <w:caps/>
                      <w:sz w:val="22"/>
                    </w:rPr>
                    <w:t>ASTA EXPERIENCIA Y</w:t>
                  </w:r>
                  <w:r w:rsidR="003E1FD3" w:rsidRPr="003E1FD3">
                    <w:rPr>
                      <w:caps/>
                      <w:sz w:val="22"/>
                    </w:rPr>
                    <w:t xml:space="preserve"> conocimiento de sus materias</w:t>
                  </w:r>
                  <w:r w:rsidR="00C13763">
                    <w:rPr>
                      <w:caps/>
                      <w:sz w:val="22"/>
                    </w:rPr>
                    <w:t xml:space="preserve">, ADEMÁS DE </w:t>
                  </w:r>
                  <w:r w:rsidR="003E1FD3" w:rsidRPr="003E1FD3">
                    <w:rPr>
                      <w:caps/>
                      <w:sz w:val="22"/>
                    </w:rPr>
                    <w:t>preocupada por el aprendizaje de sus alumnos.</w:t>
                  </w:r>
                  <w:r w:rsidR="00C13763">
                    <w:rPr>
                      <w:caps/>
                      <w:sz w:val="22"/>
                    </w:rPr>
                    <w:t xml:space="preserve"> </w:t>
                  </w:r>
                  <w:r w:rsidR="003E1FD3" w:rsidRPr="003E1FD3">
                    <w:rPr>
                      <w:caps/>
                      <w:sz w:val="22"/>
                    </w:rPr>
                    <w:t>Destaca por</w:t>
                  </w:r>
                  <w:r w:rsidR="00C13763">
                    <w:rPr>
                      <w:caps/>
                      <w:sz w:val="22"/>
                    </w:rPr>
                    <w:t xml:space="preserve"> SU </w:t>
                  </w:r>
                  <w:r w:rsidR="003E1FD3" w:rsidRPr="003E1FD3">
                    <w:rPr>
                      <w:caps/>
                      <w:sz w:val="22"/>
                    </w:rPr>
                    <w:t xml:space="preserve"> excelente disposición y cordialidad en el trato con alumnos y profesores</w:t>
                  </w:r>
                  <w:r w:rsidR="00C13763">
                    <w:rPr>
                      <w:caps/>
                      <w:sz w:val="22"/>
                    </w:rPr>
                    <w:t xml:space="preserve">, ADEMÁS DE </w:t>
                  </w:r>
                  <w:r w:rsidR="00C13763" w:rsidRPr="003E1FD3">
                    <w:rPr>
                      <w:caps/>
                      <w:sz w:val="22"/>
                    </w:rPr>
                    <w:t>Participa</w:t>
                  </w:r>
                  <w:r w:rsidR="00C13763">
                    <w:rPr>
                      <w:caps/>
                      <w:sz w:val="22"/>
                    </w:rPr>
                    <w:t>R</w:t>
                  </w:r>
                  <w:r w:rsidR="00C13763" w:rsidRPr="003E1FD3">
                    <w:rPr>
                      <w:caps/>
                      <w:sz w:val="22"/>
                    </w:rPr>
                    <w:t xml:space="preserve"> de todas las actividades de la escuela naval.</w:t>
                  </w:r>
                </w:p>
              </w:txbxContent>
            </v:textbox>
            <w10:wrap type="square"/>
          </v:shape>
        </w:pict>
      </w:r>
    </w:p>
    <w:p w14:paraId="61322B5A" w14:textId="77777777" w:rsidR="00631A36" w:rsidRDefault="00631A36" w:rsidP="00D258BA">
      <w:pPr>
        <w:spacing w:after="0" w:line="276" w:lineRule="auto"/>
        <w:ind w:left="-33" w:firstLine="0"/>
      </w:pPr>
    </w:p>
    <w:p w14:paraId="5CB618AD" w14:textId="77777777" w:rsidR="00631A36" w:rsidRDefault="00631A36" w:rsidP="00D258BA">
      <w:pPr>
        <w:spacing w:after="0" w:line="276" w:lineRule="auto"/>
        <w:ind w:left="-33" w:firstLine="0"/>
      </w:pPr>
    </w:p>
    <w:p w14:paraId="50DD7DC9" w14:textId="186428D0" w:rsidR="00631A36" w:rsidRDefault="00631A36" w:rsidP="00D258BA">
      <w:pPr>
        <w:spacing w:after="0" w:line="259" w:lineRule="auto"/>
        <w:ind w:left="-33" w:firstLine="0"/>
      </w:pPr>
    </w:p>
    <w:p w14:paraId="557E5FD8" w14:textId="77777777" w:rsidR="00D258BA" w:rsidRDefault="00D258BA" w:rsidP="00D258BA">
      <w:pPr>
        <w:spacing w:after="0" w:line="259" w:lineRule="auto"/>
        <w:ind w:left="-33" w:firstLine="0"/>
      </w:pPr>
    </w:p>
    <w:p w14:paraId="69609359" w14:textId="77777777" w:rsidR="00D258BA" w:rsidRDefault="00D258BA" w:rsidP="00D258BA">
      <w:pPr>
        <w:spacing w:after="101" w:line="259" w:lineRule="auto"/>
        <w:ind w:left="0" w:firstLine="0"/>
      </w:pPr>
    </w:p>
    <w:p w14:paraId="69014966" w14:textId="77777777" w:rsidR="00D258BA" w:rsidRDefault="00631A36" w:rsidP="00D258BA">
      <w:pPr>
        <w:spacing w:after="101" w:line="259" w:lineRule="auto"/>
        <w:ind w:left="0" w:firstLine="0"/>
      </w:pPr>
      <w:r>
        <w:t>M. ROMÁN C.</w:t>
      </w:r>
    </w:p>
    <w:p w14:paraId="11C791D6" w14:textId="6ECED091" w:rsidR="00D258BA" w:rsidRDefault="00111328" w:rsidP="00D258BA">
      <w:pPr>
        <w:spacing w:after="101" w:line="259" w:lineRule="auto"/>
        <w:ind w:left="0" w:firstLine="0"/>
      </w:pPr>
      <w:r>
        <w:rPr>
          <w:noProof/>
        </w:rPr>
        <w:pict w14:anchorId="04CE7EB6">
          <v:shape id="_x0000_s1034" type="#_x0000_t202" style="position:absolute;margin-left:97.85pt;margin-top:10.6pt;width:484.25pt;height:65.95pt;z-index:251928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">
            <v:textbox>
              <w:txbxContent>
                <w:p w14:paraId="7898FE97" w14:textId="515D9E01" w:rsidR="006F7B03" w:rsidRPr="00F804DF" w:rsidRDefault="003E1FD3" w:rsidP="00F804DF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F804DF">
                    <w:rPr>
                      <w:caps/>
                      <w:sz w:val="22"/>
                    </w:rPr>
                    <w:t xml:space="preserve">profesor </w:t>
                  </w:r>
                  <w:r w:rsidR="00C13763">
                    <w:rPr>
                      <w:caps/>
                      <w:sz w:val="22"/>
                    </w:rPr>
                    <w:t>DE BUEN DESEMPEÑO GENERAL,</w:t>
                  </w:r>
                  <w:r w:rsidR="006F7B03" w:rsidRPr="00F804DF">
                    <w:rPr>
                      <w:caps/>
                      <w:sz w:val="22"/>
                    </w:rPr>
                    <w:t xml:space="preserve"> con un gran dominio temático</w:t>
                  </w:r>
                  <w:r w:rsidR="00C13763">
                    <w:rPr>
                      <w:caps/>
                      <w:sz w:val="22"/>
                    </w:rPr>
                    <w:t xml:space="preserve">. DURANTE EL PRESENTE SEMESTRE DIO TÉRMINO A UN DOCTORADO, DEMOSTRANDO INTERÉS POR INCREMENTAR SUS CONOCIMIENTOS ACADÉMICOS. </w:t>
                  </w:r>
                  <w:r w:rsidR="006F7B03" w:rsidRPr="00F804DF">
                    <w:rPr>
                      <w:caps/>
                      <w:sz w:val="22"/>
                    </w:rPr>
                    <w:t xml:space="preserve">Destaca por su buena disposición </w:t>
                  </w:r>
                  <w:r w:rsidR="00F804DF" w:rsidRPr="00F804DF">
                    <w:rPr>
                      <w:caps/>
                      <w:sz w:val="22"/>
                    </w:rPr>
                    <w:t>y mantene</w:t>
                  </w:r>
                  <w:r w:rsidR="00F804DF">
                    <w:rPr>
                      <w:caps/>
                      <w:sz w:val="22"/>
                    </w:rPr>
                    <w:t>r</w:t>
                  </w:r>
                  <w:r w:rsidR="00F804DF" w:rsidRPr="00F804DF">
                    <w:rPr>
                      <w:caps/>
                      <w:sz w:val="22"/>
                    </w:rPr>
                    <w:t xml:space="preserve"> el respeto en la sala de clases.</w:t>
                  </w:r>
                </w:p>
              </w:txbxContent>
            </v:textbox>
            <w10:wrap type="square"/>
          </v:shape>
        </w:pict>
      </w:r>
      <w:r w:rsidR="00D258BA">
        <w:rPr>
          <w:noProof/>
        </w:rPr>
        <w:drawing>
          <wp:anchor distT="0" distB="0" distL="114300" distR="114300" simplePos="0" relativeHeight="251887104" behindDoc="0" locked="0" layoutInCell="1" allowOverlap="1" wp14:anchorId="0B77827F" wp14:editId="6F7D55AE">
            <wp:simplePos x="0" y="0"/>
            <wp:positionH relativeFrom="column">
              <wp:posOffset>0</wp:posOffset>
            </wp:positionH>
            <wp:positionV relativeFrom="paragraph">
              <wp:posOffset>137665</wp:posOffset>
            </wp:positionV>
            <wp:extent cx="726440" cy="856615"/>
            <wp:effectExtent l="0" t="0" r="0" b="635"/>
            <wp:wrapNone/>
            <wp:docPr id="119" name="Picture 1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Picture 119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726440" cy="856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47FE60" w14:textId="718DFA78" w:rsidR="00631A36" w:rsidRDefault="00631A36">
      <w:pPr>
        <w:spacing w:after="101" w:line="259" w:lineRule="auto"/>
        <w:ind w:left="-33" w:firstLine="0"/>
      </w:pPr>
    </w:p>
    <w:p w14:paraId="78F6729A" w14:textId="77777777" w:rsidR="00631A36" w:rsidRDefault="00631A36">
      <w:pPr>
        <w:spacing w:after="101" w:line="259" w:lineRule="auto"/>
        <w:ind w:left="-33" w:firstLine="0"/>
      </w:pPr>
    </w:p>
    <w:p w14:paraId="219773F6" w14:textId="77777777" w:rsidR="00631A36" w:rsidRDefault="00631A36">
      <w:pPr>
        <w:spacing w:after="101" w:line="259" w:lineRule="auto"/>
        <w:ind w:left="-33" w:firstLine="0"/>
      </w:pPr>
    </w:p>
    <w:p w14:paraId="4A485B24" w14:textId="77777777" w:rsidR="00631A36" w:rsidRDefault="00631A36">
      <w:pPr>
        <w:spacing w:after="101" w:line="259" w:lineRule="auto"/>
        <w:ind w:left="-33" w:firstLine="0"/>
      </w:pPr>
    </w:p>
    <w:p w14:paraId="54DD4573" w14:textId="44C4399E" w:rsidR="00631A36" w:rsidRDefault="00111328">
      <w:pPr>
        <w:spacing w:after="101" w:line="259" w:lineRule="auto"/>
        <w:ind w:left="-33" w:firstLine="0"/>
      </w:pPr>
      <w:r>
        <w:rPr>
          <w:noProof/>
        </w:rPr>
        <w:pict w14:anchorId="44B1E213">
          <v:shape id="_x0000_s1033" type="#_x0000_t202" style="position:absolute;left:0;text-align:left;margin-left:97.7pt;margin-top:9.3pt;width:484.25pt;height:96.15pt;z-index:251930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">
            <v:textbox>
              <w:txbxContent>
                <w:p w14:paraId="026F40AE" w14:textId="519739B0" w:rsidR="00FE6103" w:rsidRPr="00936A37" w:rsidRDefault="00F804DF" w:rsidP="00FE6103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936A37">
                    <w:rPr>
                      <w:caps/>
                      <w:sz w:val="22"/>
                    </w:rPr>
                    <w:t>profesor</w:t>
                  </w:r>
                  <w:r>
                    <w:rPr>
                      <w:caps/>
                      <w:sz w:val="22"/>
                    </w:rPr>
                    <w:t xml:space="preserve">a </w:t>
                  </w:r>
                  <w:r w:rsidR="00D30B08">
                    <w:rPr>
                      <w:caps/>
                      <w:sz w:val="22"/>
                    </w:rPr>
                    <w:t xml:space="preserve">DE SOBRESALIENTE DESEMPEÑO GENERAL. </w:t>
                  </w:r>
                  <w:r w:rsidR="00FE6103">
                    <w:rPr>
                      <w:caps/>
                      <w:sz w:val="22"/>
                    </w:rPr>
                    <w:t xml:space="preserve">COMO TAL, ES UN </w:t>
                  </w:r>
                  <w:r w:rsidR="00D30B08">
                    <w:rPr>
                      <w:caps/>
                      <w:sz w:val="22"/>
                    </w:rPr>
                    <w:t>IMPO</w:t>
                  </w:r>
                  <w:r w:rsidRPr="00936A37">
                    <w:rPr>
                      <w:caps/>
                      <w:sz w:val="22"/>
                    </w:rPr>
                    <w:t>rtante aporte en la</w:t>
                  </w:r>
                  <w:r>
                    <w:rPr>
                      <w:caps/>
                      <w:sz w:val="22"/>
                    </w:rPr>
                    <w:t>s acividades docentes</w:t>
                  </w:r>
                  <w:r w:rsidR="00FE6103">
                    <w:rPr>
                      <w:caps/>
                      <w:sz w:val="22"/>
                    </w:rPr>
                    <w:t xml:space="preserve"> Y</w:t>
                  </w:r>
                  <w:r>
                    <w:rPr>
                      <w:caps/>
                      <w:sz w:val="22"/>
                    </w:rPr>
                    <w:t xml:space="preserve"> de laboratorio</w:t>
                  </w:r>
                  <w:r w:rsidRPr="00936A37">
                    <w:rPr>
                      <w:caps/>
                      <w:sz w:val="22"/>
                    </w:rPr>
                    <w:t xml:space="preserve"> y</w:t>
                  </w:r>
                  <w:r w:rsidR="00FE6103">
                    <w:rPr>
                      <w:caps/>
                      <w:sz w:val="22"/>
                    </w:rPr>
                    <w:t>,</w:t>
                  </w:r>
                  <w:r w:rsidRPr="00936A37">
                    <w:rPr>
                      <w:caps/>
                      <w:sz w:val="22"/>
                    </w:rPr>
                    <w:t xml:space="preserve"> como asesor</w:t>
                  </w:r>
                  <w:r w:rsidR="00A72148">
                    <w:rPr>
                      <w:caps/>
                      <w:sz w:val="22"/>
                    </w:rPr>
                    <w:t>a</w:t>
                  </w:r>
                  <w:r w:rsidRPr="00936A37">
                    <w:rPr>
                      <w:caps/>
                      <w:sz w:val="22"/>
                    </w:rPr>
                    <w:t xml:space="preserve"> pedagógic</w:t>
                  </w:r>
                  <w:r w:rsidR="00A72148">
                    <w:rPr>
                      <w:caps/>
                      <w:sz w:val="22"/>
                    </w:rPr>
                    <w:t>a</w:t>
                  </w:r>
                  <w:r w:rsidR="00FE6103">
                    <w:rPr>
                      <w:caps/>
                      <w:sz w:val="22"/>
                    </w:rPr>
                    <w:t>,</w:t>
                  </w:r>
                  <w:r w:rsidRPr="00936A37">
                    <w:rPr>
                      <w:caps/>
                      <w:sz w:val="22"/>
                    </w:rPr>
                    <w:t xml:space="preserve"> muy preocupad</w:t>
                  </w:r>
                  <w:r>
                    <w:rPr>
                      <w:caps/>
                      <w:sz w:val="22"/>
                    </w:rPr>
                    <w:t>a</w:t>
                  </w:r>
                  <w:r w:rsidRPr="00936A37">
                    <w:rPr>
                      <w:caps/>
                      <w:sz w:val="22"/>
                    </w:rPr>
                    <w:t xml:space="preserve"> por el proceso de enseñanza </w:t>
                  </w:r>
                  <w:r w:rsidR="00FE6103">
                    <w:rPr>
                      <w:caps/>
                      <w:sz w:val="22"/>
                    </w:rPr>
                    <w:t xml:space="preserve">Y </w:t>
                  </w:r>
                  <w:r w:rsidRPr="00936A37">
                    <w:rPr>
                      <w:caps/>
                      <w:sz w:val="22"/>
                    </w:rPr>
                    <w:t xml:space="preserve">aprendizaje de los cadetes de la Escuela Naval. Destaca por su excelente </w:t>
                  </w:r>
                  <w:r w:rsidR="00A72148">
                    <w:rPr>
                      <w:caps/>
                      <w:sz w:val="22"/>
                    </w:rPr>
                    <w:t xml:space="preserve">trabajo y </w:t>
                  </w:r>
                  <w:r w:rsidRPr="00936A37">
                    <w:rPr>
                      <w:caps/>
                      <w:sz w:val="22"/>
                    </w:rPr>
                    <w:t>disposición en las tareas encomendadas</w:t>
                  </w:r>
                  <w:r>
                    <w:rPr>
                      <w:caps/>
                      <w:sz w:val="22"/>
                    </w:rPr>
                    <w:t xml:space="preserve"> en la uac</w:t>
                  </w:r>
                  <w:r w:rsidRPr="00936A37">
                    <w:rPr>
                      <w:caps/>
                      <w:sz w:val="22"/>
                    </w:rPr>
                    <w:t>.</w:t>
                  </w:r>
                  <w:r w:rsidR="00FE6103">
                    <w:rPr>
                      <w:caps/>
                      <w:sz w:val="22"/>
                    </w:rPr>
                    <w:t>, POR SU</w:t>
                  </w:r>
                  <w:r w:rsidR="00FE6103">
                    <w:rPr>
                      <w:caps/>
                      <w:sz w:val="22"/>
                    </w:rPr>
                    <w:t xml:space="preserve"> participa</w:t>
                  </w:r>
                  <w:r w:rsidR="00FE6103">
                    <w:rPr>
                      <w:caps/>
                      <w:sz w:val="22"/>
                    </w:rPr>
                    <w:t>CIÓN</w:t>
                  </w:r>
                  <w:r w:rsidR="00FE6103">
                    <w:rPr>
                      <w:caps/>
                      <w:sz w:val="22"/>
                    </w:rPr>
                    <w:t xml:space="preserve"> de todas las actividades de la escuela naval</w:t>
                  </w:r>
                  <w:r w:rsidR="00FE6103">
                    <w:rPr>
                      <w:caps/>
                      <w:sz w:val="22"/>
                    </w:rPr>
                    <w:t xml:space="preserve"> Y POR CONTRIBUIR A UN AMBIENTE AGRADABLE DE TRABAJO CON EL RESTO DE LOS PROFESORES.</w:t>
                  </w:r>
                </w:p>
                <w:p w14:paraId="159CD741" w14:textId="0110F1F0" w:rsidR="00F804DF" w:rsidRPr="00936A37" w:rsidRDefault="00F804DF" w:rsidP="00F804DF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</w:p>
                <w:p w14:paraId="62BA87A5" w14:textId="77777777" w:rsidR="00613720" w:rsidRPr="00D12C73" w:rsidRDefault="00613720" w:rsidP="00613720">
                  <w:pPr>
                    <w:ind w:left="0" w:firstLine="0"/>
                    <w:rPr>
                      <w:sz w:val="24"/>
                      <w:szCs w:val="24"/>
                    </w:rPr>
                  </w:pPr>
                </w:p>
              </w:txbxContent>
            </v:textbox>
            <w10:wrap type="square"/>
          </v:shape>
        </w:pict>
      </w:r>
      <w:r w:rsidR="00631A36">
        <w:t>C. ROMANQUE A.</w:t>
      </w:r>
      <w:r w:rsidR="00631A36">
        <w:tab/>
      </w:r>
    </w:p>
    <w:p w14:paraId="47BE30A8" w14:textId="006BDB2F" w:rsidR="00631A36" w:rsidRDefault="00631A36">
      <w:pPr>
        <w:spacing w:after="101" w:line="259" w:lineRule="auto"/>
        <w:ind w:left="-33" w:firstLine="0"/>
      </w:pPr>
      <w:r>
        <w:rPr>
          <w:noProof/>
        </w:rPr>
        <w:drawing>
          <wp:anchor distT="0" distB="0" distL="114300" distR="114300" simplePos="0" relativeHeight="251889152" behindDoc="0" locked="0" layoutInCell="1" allowOverlap="1" wp14:anchorId="6E7A8845" wp14:editId="6DCABBF8">
            <wp:simplePos x="0" y="0"/>
            <wp:positionH relativeFrom="column">
              <wp:posOffset>0</wp:posOffset>
            </wp:positionH>
            <wp:positionV relativeFrom="paragraph">
              <wp:posOffset>53431</wp:posOffset>
            </wp:positionV>
            <wp:extent cx="698412" cy="857022"/>
            <wp:effectExtent l="0" t="0" r="6985" b="635"/>
            <wp:wrapNone/>
            <wp:docPr id="122" name="Picture 1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Picture 122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98412" cy="8570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5D7BBD" w14:textId="77777777" w:rsidR="00631A36" w:rsidRDefault="00631A36">
      <w:pPr>
        <w:spacing w:after="101" w:line="259" w:lineRule="auto"/>
        <w:ind w:left="-33" w:firstLine="0"/>
      </w:pPr>
    </w:p>
    <w:p w14:paraId="2B60F247" w14:textId="77777777" w:rsidR="00631A36" w:rsidRDefault="00631A36">
      <w:pPr>
        <w:spacing w:after="101" w:line="259" w:lineRule="auto"/>
        <w:ind w:left="-33" w:firstLine="0"/>
      </w:pPr>
    </w:p>
    <w:p w14:paraId="413B67DB" w14:textId="77777777" w:rsidR="00631A36" w:rsidRDefault="00631A36">
      <w:pPr>
        <w:spacing w:after="101" w:line="259" w:lineRule="auto"/>
        <w:ind w:left="-33" w:firstLine="0"/>
      </w:pPr>
    </w:p>
    <w:p w14:paraId="2E4806E4" w14:textId="77777777" w:rsidR="00C13763" w:rsidRDefault="00C13763" w:rsidP="00C13763">
      <w:pPr>
        <w:spacing w:after="0" w:line="259" w:lineRule="auto"/>
        <w:ind w:left="-33" w:firstLine="0"/>
      </w:pPr>
    </w:p>
    <w:p w14:paraId="2F3C0788" w14:textId="06487265" w:rsidR="00631A36" w:rsidRDefault="00631A36" w:rsidP="00C13763">
      <w:pPr>
        <w:spacing w:after="0" w:line="259" w:lineRule="auto"/>
        <w:ind w:left="-33" w:firstLine="0"/>
      </w:pPr>
      <w:r>
        <w:t>M. RUIZ D.</w:t>
      </w:r>
    </w:p>
    <w:p w14:paraId="1FCD5A8B" w14:textId="12FDF7EA" w:rsidR="00C13763" w:rsidRDefault="00C13763">
      <w:pPr>
        <w:spacing w:after="101" w:line="259" w:lineRule="auto"/>
        <w:ind w:left="-33" w:firstLine="0"/>
      </w:pPr>
      <w:r>
        <w:rPr>
          <w:noProof/>
        </w:rPr>
        <w:drawing>
          <wp:anchor distT="0" distB="0" distL="114300" distR="114300" simplePos="0" relativeHeight="251891200" behindDoc="0" locked="0" layoutInCell="1" allowOverlap="1" wp14:anchorId="159A1182" wp14:editId="7E6518BC">
            <wp:simplePos x="0" y="0"/>
            <wp:positionH relativeFrom="column">
              <wp:posOffset>-33372</wp:posOffset>
            </wp:positionH>
            <wp:positionV relativeFrom="paragraph">
              <wp:posOffset>136001</wp:posOffset>
            </wp:positionV>
            <wp:extent cx="681990" cy="856615"/>
            <wp:effectExtent l="0" t="0" r="3810" b="635"/>
            <wp:wrapNone/>
            <wp:docPr id="125" name="Picture 1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Picture 125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81990" cy="856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F9B277" w14:textId="341C9776" w:rsidR="00631A36" w:rsidRDefault="00111328">
      <w:pPr>
        <w:spacing w:after="101" w:line="259" w:lineRule="auto"/>
        <w:ind w:left="-33" w:firstLine="0"/>
      </w:pPr>
      <w:r>
        <w:rPr>
          <w:noProof/>
        </w:rPr>
        <w:pict w14:anchorId="51921623">
          <v:shape id="_x0000_s1032" type="#_x0000_t202" style="position:absolute;left:0;text-align:left;margin-left:96.85pt;margin-top:.9pt;width:484.25pt;height:55.3pt;z-index:251932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">
            <v:textbox>
              <w:txbxContent>
                <w:p w14:paraId="051CDD46" w14:textId="2260B61D" w:rsidR="00A72148" w:rsidRPr="002E3D9F" w:rsidRDefault="00A72148" w:rsidP="00A72148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2E3D9F">
                    <w:rPr>
                      <w:caps/>
                      <w:sz w:val="22"/>
                    </w:rPr>
                    <w:t xml:space="preserve">profesora </w:t>
                  </w:r>
                  <w:r w:rsidR="00B05746">
                    <w:rPr>
                      <w:caps/>
                      <w:sz w:val="22"/>
                    </w:rPr>
                    <w:t>DE MUY BUEN DESEMPEÑO GENERAL.</w:t>
                  </w:r>
                  <w:r w:rsidRPr="002E3D9F">
                    <w:rPr>
                      <w:caps/>
                      <w:sz w:val="22"/>
                    </w:rPr>
                    <w:t xml:space="preserve"> </w:t>
                  </w:r>
                  <w:r w:rsidR="00B05746">
                    <w:rPr>
                      <w:caps/>
                      <w:sz w:val="22"/>
                    </w:rPr>
                    <w:t>DEMUESTRA</w:t>
                  </w:r>
                  <w:r w:rsidRPr="002E3D9F">
                    <w:rPr>
                      <w:caps/>
                      <w:sz w:val="22"/>
                    </w:rPr>
                    <w:t xml:space="preserve"> </w:t>
                  </w:r>
                  <w:r w:rsidR="00B05746">
                    <w:rPr>
                      <w:caps/>
                      <w:sz w:val="22"/>
                    </w:rPr>
                    <w:t xml:space="preserve">INTERÉS </w:t>
                  </w:r>
                  <w:r w:rsidRPr="002E3D9F">
                    <w:rPr>
                      <w:caps/>
                      <w:sz w:val="22"/>
                    </w:rPr>
                    <w:t>por el aprendizaje de sus alumnos, siempre dispuesta a atender consultas y dudas</w:t>
                  </w:r>
                  <w:r w:rsidR="002E3D9F">
                    <w:rPr>
                      <w:caps/>
                      <w:sz w:val="22"/>
                    </w:rPr>
                    <w:t>.</w:t>
                  </w:r>
                  <w:r w:rsidRPr="002E3D9F">
                    <w:rPr>
                      <w:caps/>
                      <w:sz w:val="22"/>
                    </w:rPr>
                    <w:t xml:space="preserve"> Destaca por su trato </w:t>
                  </w:r>
                  <w:r w:rsidR="002E3D9F" w:rsidRPr="002E3D9F">
                    <w:rPr>
                      <w:caps/>
                      <w:sz w:val="22"/>
                    </w:rPr>
                    <w:t>respetuoso</w:t>
                  </w:r>
                  <w:r w:rsidRPr="002E3D9F">
                    <w:rPr>
                      <w:caps/>
                      <w:sz w:val="22"/>
                    </w:rPr>
                    <w:t xml:space="preserve">. </w:t>
                  </w:r>
                </w:p>
                <w:p w14:paraId="027F6544" w14:textId="77777777" w:rsidR="00613720" w:rsidRPr="002E3D9F" w:rsidRDefault="00613720" w:rsidP="00613720">
                  <w:pPr>
                    <w:ind w:left="0" w:firstLine="0"/>
                    <w:rPr>
                      <w:caps/>
                      <w:sz w:val="24"/>
                      <w:szCs w:val="24"/>
                    </w:rPr>
                  </w:pPr>
                </w:p>
              </w:txbxContent>
            </v:textbox>
            <w10:wrap type="square"/>
          </v:shape>
        </w:pict>
      </w:r>
    </w:p>
    <w:p w14:paraId="024052B4" w14:textId="77777777" w:rsidR="00631A36" w:rsidRDefault="00631A36">
      <w:pPr>
        <w:spacing w:after="101" w:line="259" w:lineRule="auto"/>
        <w:ind w:left="-33" w:firstLine="0"/>
      </w:pPr>
    </w:p>
    <w:p w14:paraId="78B18433" w14:textId="562A9C6C" w:rsidR="00631A36" w:rsidRDefault="00631A36">
      <w:pPr>
        <w:spacing w:after="101" w:line="259" w:lineRule="auto"/>
        <w:ind w:left="-33" w:firstLine="0"/>
      </w:pPr>
    </w:p>
    <w:p w14:paraId="4D299D4D" w14:textId="39F17D1F" w:rsidR="00631A36" w:rsidRDefault="00631A36">
      <w:pPr>
        <w:spacing w:after="101" w:line="259" w:lineRule="auto"/>
        <w:ind w:left="-33" w:firstLine="0"/>
      </w:pPr>
    </w:p>
    <w:p w14:paraId="50847ECB" w14:textId="0D17C765" w:rsidR="00631A36" w:rsidRPr="00184F9F" w:rsidRDefault="00631A36">
      <w:pPr>
        <w:spacing w:after="101" w:line="259" w:lineRule="auto"/>
        <w:ind w:left="-33" w:firstLine="0"/>
        <w:rPr>
          <w:lang w:val="en-US"/>
        </w:rPr>
      </w:pPr>
      <w:r w:rsidRPr="00184F9F">
        <w:rPr>
          <w:lang w:val="en-US"/>
        </w:rPr>
        <w:t>J. SÁNCHEZ E.</w:t>
      </w:r>
    </w:p>
    <w:p w14:paraId="06011A33" w14:textId="0A05EA15" w:rsidR="00631A36" w:rsidRPr="00184F9F" w:rsidRDefault="00111328">
      <w:pPr>
        <w:spacing w:after="101" w:line="259" w:lineRule="auto"/>
        <w:ind w:left="-33" w:firstLine="0"/>
        <w:rPr>
          <w:lang w:val="en-US"/>
        </w:rPr>
      </w:pPr>
      <w:r>
        <w:rPr>
          <w:noProof/>
        </w:rPr>
        <w:lastRenderedPageBreak/>
        <w:pict w14:anchorId="04D8C4BF">
          <v:shape id="_x0000_s1031" type="#_x0000_t202" style="position:absolute;left:0;text-align:left;margin-left:95.95pt;margin-top:-.65pt;width:484.25pt;height:79.6pt;z-index:251934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">
            <v:textbox>
              <w:txbxContent>
                <w:p w14:paraId="29952CB7" w14:textId="467381FE" w:rsidR="00653C83" w:rsidRPr="009C0B67" w:rsidRDefault="00653C83" w:rsidP="009C0B67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bookmarkStart w:id="5" w:name="_Hlk113392640"/>
                  <w:bookmarkStart w:id="6" w:name="_Hlk113392641"/>
                  <w:r w:rsidRPr="009C0B67">
                    <w:rPr>
                      <w:caps/>
                      <w:sz w:val="22"/>
                    </w:rPr>
                    <w:t xml:space="preserve">profesor </w:t>
                  </w:r>
                  <w:r w:rsidR="00B05746">
                    <w:rPr>
                      <w:caps/>
                      <w:sz w:val="22"/>
                    </w:rPr>
                    <w:t xml:space="preserve">DE </w:t>
                  </w:r>
                  <w:r w:rsidR="00184F9F">
                    <w:rPr>
                      <w:caps/>
                      <w:sz w:val="22"/>
                    </w:rPr>
                    <w:t xml:space="preserve">SOBRESALIENTE </w:t>
                  </w:r>
                  <w:r w:rsidR="00B05746">
                    <w:rPr>
                      <w:caps/>
                      <w:sz w:val="22"/>
                    </w:rPr>
                    <w:t>DESEMPEÑO GENERAL</w:t>
                  </w:r>
                  <w:r w:rsidR="00184F9F">
                    <w:rPr>
                      <w:caps/>
                      <w:sz w:val="22"/>
                    </w:rPr>
                    <w:t>.</w:t>
                  </w:r>
                  <w:r w:rsidRPr="009C0B67">
                    <w:rPr>
                      <w:caps/>
                      <w:sz w:val="22"/>
                    </w:rPr>
                    <w:t xml:space="preserve"> es un docente con muy buen domino temático, didáctico en sus enseñanzas</w:t>
                  </w:r>
                  <w:r w:rsidR="009B56AA" w:rsidRPr="009C0B67">
                    <w:rPr>
                      <w:caps/>
                      <w:sz w:val="22"/>
                    </w:rPr>
                    <w:t xml:space="preserve">, dando cuenta en sus clases de sus experiencias como oficial </w:t>
                  </w:r>
                  <w:r w:rsidR="00184F9F">
                    <w:rPr>
                      <w:caps/>
                      <w:sz w:val="22"/>
                    </w:rPr>
                    <w:t>IM.</w:t>
                  </w:r>
                  <w:r w:rsidR="009B56AA" w:rsidRPr="009C0B67">
                    <w:rPr>
                      <w:caps/>
                      <w:sz w:val="22"/>
                    </w:rPr>
                    <w:t xml:space="preserve"> </w:t>
                  </w:r>
                  <w:r w:rsidRPr="009C0B67">
                    <w:rPr>
                      <w:caps/>
                      <w:sz w:val="22"/>
                    </w:rPr>
                    <w:t xml:space="preserve"> </w:t>
                  </w:r>
                  <w:r w:rsidR="00184F9F" w:rsidRPr="009C0B67">
                    <w:rPr>
                      <w:caps/>
                      <w:sz w:val="22"/>
                    </w:rPr>
                    <w:t>Destaca por su trato cordial y por su excelente disposición docente y</w:t>
                  </w:r>
                  <w:r w:rsidR="00184F9F">
                    <w:rPr>
                      <w:caps/>
                      <w:sz w:val="22"/>
                    </w:rPr>
                    <w:t xml:space="preserve"> trabajo </w:t>
                  </w:r>
                  <w:r w:rsidR="00184F9F" w:rsidRPr="009C0B67">
                    <w:rPr>
                      <w:caps/>
                      <w:sz w:val="22"/>
                    </w:rPr>
                    <w:t xml:space="preserve">como jefe de facultad.  </w:t>
                  </w:r>
                  <w:r w:rsidR="00184F9F">
                    <w:rPr>
                      <w:caps/>
                      <w:sz w:val="22"/>
                    </w:rPr>
                    <w:t xml:space="preserve">ADEMÁS, DEMUESTRA COMPROMISO, </w:t>
                  </w:r>
                  <w:r w:rsidR="009B56AA" w:rsidRPr="009C0B67">
                    <w:rPr>
                      <w:caps/>
                      <w:sz w:val="22"/>
                    </w:rPr>
                    <w:t>Participa</w:t>
                  </w:r>
                  <w:r w:rsidR="00184F9F">
                    <w:rPr>
                      <w:caps/>
                      <w:sz w:val="22"/>
                    </w:rPr>
                    <w:t>NDO</w:t>
                  </w:r>
                  <w:r w:rsidR="009B56AA" w:rsidRPr="009C0B67">
                    <w:rPr>
                      <w:caps/>
                      <w:sz w:val="22"/>
                    </w:rPr>
                    <w:t xml:space="preserve"> de todas las actividades de la Escuela Naval.</w:t>
                  </w:r>
                </w:p>
                <w:bookmarkEnd w:id="5"/>
                <w:bookmarkEnd w:id="6"/>
              </w:txbxContent>
            </v:textbox>
            <w10:wrap type="square"/>
          </v:shape>
        </w:pict>
      </w:r>
      <w:r w:rsidR="009B56AA">
        <w:rPr>
          <w:noProof/>
        </w:rPr>
        <w:drawing>
          <wp:anchor distT="0" distB="0" distL="114300" distR="114300" simplePos="0" relativeHeight="251652608" behindDoc="0" locked="0" layoutInCell="1" allowOverlap="1" wp14:anchorId="26DCEEE4" wp14:editId="7FCA13F1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714375" cy="857885"/>
            <wp:effectExtent l="0" t="0" r="9525" b="0"/>
            <wp:wrapNone/>
            <wp:docPr id="128" name="Picture 1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Picture 128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857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56D1F1" w14:textId="77777777" w:rsidR="00631A36" w:rsidRPr="00184F9F" w:rsidRDefault="00631A36">
      <w:pPr>
        <w:spacing w:after="101" w:line="259" w:lineRule="auto"/>
        <w:ind w:left="-33" w:firstLine="0"/>
        <w:rPr>
          <w:lang w:val="en-US"/>
        </w:rPr>
      </w:pPr>
    </w:p>
    <w:p w14:paraId="64C10C53" w14:textId="77777777" w:rsidR="00631A36" w:rsidRPr="00184F9F" w:rsidRDefault="00631A36">
      <w:pPr>
        <w:spacing w:after="101" w:line="259" w:lineRule="auto"/>
        <w:ind w:left="-33" w:firstLine="0"/>
        <w:rPr>
          <w:lang w:val="en-US"/>
        </w:rPr>
      </w:pPr>
    </w:p>
    <w:p w14:paraId="5D02BD11" w14:textId="77777777" w:rsidR="00631A36" w:rsidRPr="00184F9F" w:rsidRDefault="00631A36">
      <w:pPr>
        <w:spacing w:after="101" w:line="259" w:lineRule="auto"/>
        <w:ind w:left="-33" w:firstLine="0"/>
        <w:rPr>
          <w:lang w:val="en-US"/>
        </w:rPr>
      </w:pPr>
    </w:p>
    <w:p w14:paraId="7C9F2596" w14:textId="744DDF6D" w:rsidR="009B56AA" w:rsidRPr="00184F9F" w:rsidRDefault="009B56AA">
      <w:pPr>
        <w:spacing w:after="101" w:line="259" w:lineRule="auto"/>
        <w:ind w:left="-33" w:firstLine="0"/>
        <w:rPr>
          <w:lang w:val="en-US"/>
        </w:rPr>
      </w:pPr>
    </w:p>
    <w:p w14:paraId="4D1C2B1D" w14:textId="4919C4C9" w:rsidR="00631A36" w:rsidRPr="00184F9F" w:rsidRDefault="00631A36">
      <w:pPr>
        <w:spacing w:after="101" w:line="259" w:lineRule="auto"/>
        <w:ind w:left="-33" w:firstLine="0"/>
        <w:rPr>
          <w:lang w:val="en-US"/>
        </w:rPr>
      </w:pPr>
      <w:r w:rsidRPr="00184F9F">
        <w:rPr>
          <w:lang w:val="en-US"/>
        </w:rPr>
        <w:t>J. SIELFELD F.</w:t>
      </w:r>
    </w:p>
    <w:p w14:paraId="4CAECDA1" w14:textId="77777777" w:rsidR="00631A36" w:rsidRPr="00184F9F" w:rsidRDefault="00111328">
      <w:pPr>
        <w:spacing w:after="101" w:line="259" w:lineRule="auto"/>
        <w:ind w:left="-33" w:firstLine="0"/>
        <w:rPr>
          <w:lang w:val="en-US"/>
        </w:rPr>
      </w:pPr>
      <w:r>
        <w:rPr>
          <w:noProof/>
        </w:rPr>
        <w:pict w14:anchorId="3D9FC518">
          <v:shape id="_x0000_s1030" type="#_x0000_t202" style="position:absolute;left:0;text-align:left;margin-left:96.15pt;margin-top:4.7pt;width:484.25pt;height:80.9pt;z-index:251936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">
            <v:textbox>
              <w:txbxContent>
                <w:p w14:paraId="44AD6F7A" w14:textId="77777777" w:rsidR="00184F9F" w:rsidRPr="009C0B67" w:rsidRDefault="009C0B67" w:rsidP="00184F9F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9C0B67">
                    <w:rPr>
                      <w:caps/>
                      <w:sz w:val="22"/>
                    </w:rPr>
                    <w:t xml:space="preserve">profesor </w:t>
                  </w:r>
                  <w:r w:rsidR="00184F9F">
                    <w:rPr>
                      <w:caps/>
                      <w:sz w:val="22"/>
                    </w:rPr>
                    <w:t>DE EXCELENTE DESEMPEÑO GENERAL.</w:t>
                  </w:r>
                  <w:r>
                    <w:rPr>
                      <w:caps/>
                      <w:sz w:val="22"/>
                    </w:rPr>
                    <w:t xml:space="preserve"> </w:t>
                  </w:r>
                  <w:r w:rsidR="00184F9F">
                    <w:rPr>
                      <w:caps/>
                      <w:sz w:val="22"/>
                    </w:rPr>
                    <w:t>COMO DOCENTE DEMUESTRA UN</w:t>
                  </w:r>
                  <w:r w:rsidRPr="009C0B67">
                    <w:rPr>
                      <w:caps/>
                      <w:sz w:val="22"/>
                    </w:rPr>
                    <w:t xml:space="preserve"> </w:t>
                  </w:r>
                  <w:r w:rsidR="00184F9F">
                    <w:rPr>
                      <w:caps/>
                      <w:sz w:val="22"/>
                    </w:rPr>
                    <w:t>ACABADO</w:t>
                  </w:r>
                  <w:r>
                    <w:rPr>
                      <w:caps/>
                      <w:sz w:val="22"/>
                    </w:rPr>
                    <w:t xml:space="preserve"> </w:t>
                  </w:r>
                  <w:r w:rsidRPr="009C0B67">
                    <w:rPr>
                      <w:caps/>
                      <w:sz w:val="22"/>
                    </w:rPr>
                    <w:t xml:space="preserve">domino temático, en sus clases </w:t>
                  </w:r>
                  <w:r>
                    <w:rPr>
                      <w:caps/>
                      <w:sz w:val="22"/>
                    </w:rPr>
                    <w:t xml:space="preserve">transmite </w:t>
                  </w:r>
                  <w:r w:rsidRPr="009C0B67">
                    <w:rPr>
                      <w:caps/>
                      <w:sz w:val="22"/>
                    </w:rPr>
                    <w:t>sus experiencias como oficial</w:t>
                  </w:r>
                  <w:r w:rsidR="00184F9F">
                    <w:rPr>
                      <w:caps/>
                      <w:sz w:val="22"/>
                    </w:rPr>
                    <w:t xml:space="preserve"> E INTENTA MANTENERSE VIGENTE PARA ENTREGAR CONOCIMIENTOS ACTUALIZADOS A SUS CADETES</w:t>
                  </w:r>
                  <w:r w:rsidRPr="009C0B67">
                    <w:rPr>
                      <w:caps/>
                      <w:sz w:val="22"/>
                    </w:rPr>
                    <w:t xml:space="preserve">.  </w:t>
                  </w:r>
                  <w:r w:rsidR="00184F9F" w:rsidRPr="009C0B67">
                    <w:rPr>
                      <w:caps/>
                      <w:sz w:val="22"/>
                    </w:rPr>
                    <w:t>Destaca por su trato cordial</w:t>
                  </w:r>
                  <w:r w:rsidR="00184F9F">
                    <w:rPr>
                      <w:caps/>
                      <w:sz w:val="22"/>
                    </w:rPr>
                    <w:t>, por lograr un muy buen ambiente de aula</w:t>
                  </w:r>
                  <w:r w:rsidR="00184F9F" w:rsidRPr="009C0B67">
                    <w:rPr>
                      <w:caps/>
                      <w:sz w:val="22"/>
                    </w:rPr>
                    <w:t xml:space="preserve"> y por su excelente disposición DOCENTE Y</w:t>
                  </w:r>
                  <w:r w:rsidR="00184F9F">
                    <w:rPr>
                      <w:caps/>
                      <w:sz w:val="22"/>
                    </w:rPr>
                    <w:t xml:space="preserve"> trabajo </w:t>
                  </w:r>
                  <w:r w:rsidR="00184F9F" w:rsidRPr="009C0B67">
                    <w:rPr>
                      <w:caps/>
                      <w:sz w:val="22"/>
                    </w:rPr>
                    <w:t xml:space="preserve">como jefe de facultad.  </w:t>
                  </w:r>
                </w:p>
                <w:p w14:paraId="4C9A809F" w14:textId="77777777" w:rsidR="00184F9F" w:rsidRPr="00D12C73" w:rsidRDefault="00184F9F" w:rsidP="00184F9F">
                  <w:pPr>
                    <w:ind w:left="0" w:firstLine="0"/>
                    <w:rPr>
                      <w:sz w:val="24"/>
                      <w:szCs w:val="24"/>
                    </w:rPr>
                  </w:pPr>
                </w:p>
                <w:p w14:paraId="3FDAAEC4" w14:textId="5E4543C7" w:rsidR="009C0B67" w:rsidRPr="009C0B67" w:rsidRDefault="009C0B67" w:rsidP="009C0B67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9C0B67">
                    <w:rPr>
                      <w:caps/>
                      <w:sz w:val="22"/>
                    </w:rPr>
                    <w:t>Participa de todas las actividades de la Escuela Naval.</w:t>
                  </w:r>
                </w:p>
              </w:txbxContent>
            </v:textbox>
            <w10:wrap type="square"/>
          </v:shape>
        </w:pict>
      </w:r>
      <w:r w:rsidR="00631A36">
        <w:rPr>
          <w:noProof/>
        </w:rPr>
        <w:drawing>
          <wp:anchor distT="0" distB="0" distL="114300" distR="114300" simplePos="0" relativeHeight="251895296" behindDoc="0" locked="0" layoutInCell="1" allowOverlap="1" wp14:anchorId="7C1934CA" wp14:editId="6E0B1F3E">
            <wp:simplePos x="0" y="0"/>
            <wp:positionH relativeFrom="column">
              <wp:posOffset>0</wp:posOffset>
            </wp:positionH>
            <wp:positionV relativeFrom="paragraph">
              <wp:posOffset>75656</wp:posOffset>
            </wp:positionV>
            <wp:extent cx="706578" cy="858152"/>
            <wp:effectExtent l="0" t="0" r="0" b="0"/>
            <wp:wrapNone/>
            <wp:docPr id="131" name="Picture 1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Picture 131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706578" cy="8581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136803" w14:textId="77777777" w:rsidR="00631A36" w:rsidRPr="00184F9F" w:rsidRDefault="00631A36">
      <w:pPr>
        <w:spacing w:after="101" w:line="259" w:lineRule="auto"/>
        <w:ind w:left="-33" w:firstLine="0"/>
        <w:rPr>
          <w:lang w:val="en-US"/>
        </w:rPr>
      </w:pPr>
    </w:p>
    <w:p w14:paraId="288A22B8" w14:textId="77777777" w:rsidR="00631A36" w:rsidRPr="00184F9F" w:rsidRDefault="00631A36">
      <w:pPr>
        <w:spacing w:after="101" w:line="259" w:lineRule="auto"/>
        <w:ind w:left="-33" w:firstLine="0"/>
        <w:rPr>
          <w:lang w:val="en-US"/>
        </w:rPr>
      </w:pPr>
    </w:p>
    <w:p w14:paraId="5662A856" w14:textId="77777777" w:rsidR="00631A36" w:rsidRPr="00184F9F" w:rsidRDefault="00631A36">
      <w:pPr>
        <w:spacing w:after="101" w:line="259" w:lineRule="auto"/>
        <w:ind w:left="-33" w:firstLine="0"/>
        <w:rPr>
          <w:lang w:val="en-US"/>
        </w:rPr>
      </w:pPr>
    </w:p>
    <w:p w14:paraId="21E0CDA0" w14:textId="4976BD35" w:rsidR="00631A36" w:rsidRPr="00184F9F" w:rsidRDefault="00631A36">
      <w:pPr>
        <w:spacing w:after="101" w:line="259" w:lineRule="auto"/>
        <w:ind w:left="-33" w:firstLine="0"/>
        <w:rPr>
          <w:lang w:val="en-US"/>
        </w:rPr>
      </w:pPr>
    </w:p>
    <w:p w14:paraId="483D398F" w14:textId="08592287" w:rsidR="00631A36" w:rsidRPr="00184F9F" w:rsidRDefault="00631A36">
      <w:pPr>
        <w:spacing w:after="101" w:line="259" w:lineRule="auto"/>
        <w:ind w:left="-33" w:firstLine="0"/>
        <w:rPr>
          <w:lang w:val="en-US"/>
        </w:rPr>
      </w:pPr>
      <w:r w:rsidRPr="00184F9F">
        <w:rPr>
          <w:lang w:val="en-US"/>
        </w:rPr>
        <w:t>E. SIMS S.</w:t>
      </w:r>
    </w:p>
    <w:p w14:paraId="6FD5F2E5" w14:textId="16CC323D" w:rsidR="00631A36" w:rsidRDefault="00111328">
      <w:pPr>
        <w:spacing w:after="101" w:line="259" w:lineRule="auto"/>
        <w:ind w:left="-33" w:firstLine="0"/>
      </w:pPr>
      <w:r>
        <w:rPr>
          <w:noProof/>
        </w:rPr>
        <w:pict w14:anchorId="56B7700E">
          <v:shape id="_x0000_s1029" type="#_x0000_t202" style="position:absolute;left:0;text-align:left;margin-left:96.15pt;margin-top:6.6pt;width:484.25pt;height:78.8pt;z-index:251938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">
            <v:textbox>
              <w:txbxContent>
                <w:p w14:paraId="18BF0975" w14:textId="17EF48D9" w:rsidR="00613720" w:rsidRPr="001F2B15" w:rsidRDefault="009141D5" w:rsidP="001F2B15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1F2B15">
                    <w:rPr>
                      <w:caps/>
                      <w:sz w:val="22"/>
                    </w:rPr>
                    <w:t>docente de</w:t>
                  </w:r>
                  <w:r w:rsidR="00184F9F">
                    <w:rPr>
                      <w:caps/>
                      <w:sz w:val="22"/>
                    </w:rPr>
                    <w:t xml:space="preserve"> EXCELENTE DESEMPEÑO GENERAL. DEMUESTRA UN</w:t>
                  </w:r>
                  <w:r w:rsidRPr="001F2B15">
                    <w:rPr>
                      <w:caps/>
                      <w:sz w:val="22"/>
                    </w:rPr>
                    <w:t xml:space="preserve"> gran dominio temático</w:t>
                  </w:r>
                  <w:r w:rsidR="00882355">
                    <w:rPr>
                      <w:caps/>
                      <w:sz w:val="22"/>
                    </w:rPr>
                    <w:t xml:space="preserve">, </w:t>
                  </w:r>
                  <w:r w:rsidR="00184F9F">
                    <w:rPr>
                      <w:caps/>
                      <w:sz w:val="22"/>
                    </w:rPr>
                    <w:t>V</w:t>
                  </w:r>
                  <w:r w:rsidR="001F2B15" w:rsidRPr="001F2B15">
                    <w:rPr>
                      <w:caps/>
                      <w:sz w:val="22"/>
                    </w:rPr>
                    <w:t>asta experiencia</w:t>
                  </w:r>
                  <w:r w:rsidR="00882355">
                    <w:rPr>
                      <w:caps/>
                      <w:sz w:val="22"/>
                    </w:rPr>
                    <w:t xml:space="preserve"> Y</w:t>
                  </w:r>
                  <w:r w:rsidRPr="001F2B15">
                    <w:rPr>
                      <w:caps/>
                      <w:sz w:val="22"/>
                    </w:rPr>
                    <w:t xml:space="preserve"> comprom</w:t>
                  </w:r>
                  <w:r w:rsidR="00882355">
                    <w:rPr>
                      <w:caps/>
                      <w:sz w:val="22"/>
                    </w:rPr>
                    <w:t>ISO</w:t>
                  </w:r>
                  <w:r w:rsidRPr="001F2B15">
                    <w:rPr>
                      <w:caps/>
                      <w:sz w:val="22"/>
                    </w:rPr>
                    <w:t xml:space="preserve"> con el aprendizaje de los cadetes</w:t>
                  </w:r>
                  <w:r w:rsidR="001F2B15" w:rsidRPr="001F2B15">
                    <w:rPr>
                      <w:caps/>
                      <w:sz w:val="22"/>
                    </w:rPr>
                    <w:t>.</w:t>
                  </w:r>
                  <w:r w:rsidR="00882355">
                    <w:rPr>
                      <w:caps/>
                      <w:sz w:val="22"/>
                    </w:rPr>
                    <w:t xml:space="preserve"> </w:t>
                  </w:r>
                  <w:r w:rsidR="00882355" w:rsidRPr="001F2B15">
                    <w:rPr>
                      <w:caps/>
                      <w:sz w:val="22"/>
                    </w:rPr>
                    <w:t xml:space="preserve">Destaca por su trato cordial y por el </w:t>
                  </w:r>
                  <w:r w:rsidR="00882355">
                    <w:rPr>
                      <w:caps/>
                      <w:sz w:val="22"/>
                    </w:rPr>
                    <w:t>INTERÉS DE ENTREGAR SUS VIVENCIAS A LOS CADETES, CON LA FINALIDAD DE QUE PUEDAN OBTENER HERRAMIENTAS PARA SU FUTURO DESEMPEÑO COMO OFICIALES DE MARINA. ES COMPROMETIDO</w:t>
                  </w:r>
                  <w:r w:rsidR="001B7B8C">
                    <w:rPr>
                      <w:caps/>
                      <w:sz w:val="22"/>
                    </w:rPr>
                    <w:t xml:space="preserve"> </w:t>
                  </w:r>
                  <w:r w:rsidR="00882355">
                    <w:rPr>
                      <w:caps/>
                      <w:sz w:val="22"/>
                    </w:rPr>
                    <w:t xml:space="preserve">Y </w:t>
                  </w:r>
                  <w:r w:rsidR="001B7B8C">
                    <w:rPr>
                      <w:caps/>
                      <w:sz w:val="22"/>
                    </w:rPr>
                    <w:t xml:space="preserve">participa de las </w:t>
                  </w:r>
                  <w:r w:rsidR="00882355">
                    <w:rPr>
                      <w:caps/>
                      <w:sz w:val="22"/>
                    </w:rPr>
                    <w:t xml:space="preserve">DISTINTAS </w:t>
                  </w:r>
                  <w:r w:rsidR="001B7B8C">
                    <w:rPr>
                      <w:caps/>
                      <w:sz w:val="22"/>
                    </w:rPr>
                    <w:t>actividades de la escuela.</w:t>
                  </w:r>
                </w:p>
              </w:txbxContent>
            </v:textbox>
            <w10:wrap type="square"/>
          </v:shape>
        </w:pict>
      </w:r>
      <w:r w:rsidR="00631A36">
        <w:rPr>
          <w:noProof/>
        </w:rPr>
        <w:drawing>
          <wp:inline distT="0" distB="0" distL="0" distR="0" wp14:anchorId="7D43BCAE" wp14:editId="2AAA4950">
            <wp:extent cx="714402" cy="858152"/>
            <wp:effectExtent l="0" t="0" r="0" b="0"/>
            <wp:docPr id="134" name="Picture 1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Picture 134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714402" cy="858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4341F" w14:textId="77777777" w:rsidR="00631A36" w:rsidRDefault="00631A36" w:rsidP="00631A36">
      <w:pPr>
        <w:tabs>
          <w:tab w:val="center" w:pos="1777"/>
          <w:tab w:val="center" w:pos="3055"/>
          <w:tab w:val="center" w:pos="4216"/>
          <w:tab w:val="center" w:pos="5497"/>
          <w:tab w:val="center" w:pos="6697"/>
          <w:tab w:val="center" w:pos="8023"/>
          <w:tab w:val="center" w:pos="9210"/>
          <w:tab w:val="center" w:pos="10457"/>
          <w:tab w:val="center" w:pos="11727"/>
        </w:tabs>
        <w:ind w:left="0" w:firstLine="0"/>
      </w:pPr>
      <w:r>
        <w:rPr>
          <w:sz w:val="14"/>
        </w:rPr>
        <w:t>R. SORIA-GALVARRO D.</w:t>
      </w:r>
    </w:p>
    <w:p w14:paraId="50E0900F" w14:textId="37A9B0EE" w:rsidR="00631A36" w:rsidRDefault="00631A36">
      <w:pPr>
        <w:spacing w:after="101" w:line="259" w:lineRule="auto"/>
        <w:ind w:left="-33" w:firstLine="0"/>
      </w:pPr>
      <w:r>
        <w:rPr>
          <w:noProof/>
        </w:rPr>
        <w:drawing>
          <wp:anchor distT="0" distB="0" distL="114300" distR="114300" simplePos="0" relativeHeight="251897344" behindDoc="0" locked="0" layoutInCell="1" allowOverlap="1" wp14:anchorId="61CB3D54" wp14:editId="7870572E">
            <wp:simplePos x="0" y="0"/>
            <wp:positionH relativeFrom="column">
              <wp:posOffset>0</wp:posOffset>
            </wp:positionH>
            <wp:positionV relativeFrom="paragraph">
              <wp:posOffset>172629</wp:posOffset>
            </wp:positionV>
            <wp:extent cx="710565" cy="859155"/>
            <wp:effectExtent l="0" t="0" r="0" b="0"/>
            <wp:wrapNone/>
            <wp:docPr id="139" name="Picture 1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Picture 139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710565" cy="859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036099" w14:textId="77777777" w:rsidR="00631A36" w:rsidRDefault="00111328">
      <w:pPr>
        <w:spacing w:after="101" w:line="259" w:lineRule="auto"/>
        <w:ind w:left="-33" w:firstLine="0"/>
      </w:pPr>
      <w:r>
        <w:rPr>
          <w:noProof/>
        </w:rPr>
        <w:pict w14:anchorId="057BE671">
          <v:shape id="_x0000_s1028" type="#_x0000_t202" style="position:absolute;left:0;text-align:left;margin-left:95.3pt;margin-top:.85pt;width:484.25pt;height:65.95pt;z-index:251940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">
            <v:textbox>
              <w:txbxContent>
                <w:p w14:paraId="020D1554" w14:textId="3F098A74" w:rsidR="001B7B8C" w:rsidRPr="008A6932" w:rsidRDefault="001F2B15" w:rsidP="008A6932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8A6932">
                    <w:rPr>
                      <w:caps/>
                      <w:sz w:val="22"/>
                    </w:rPr>
                    <w:t xml:space="preserve">profesor </w:t>
                  </w:r>
                  <w:r w:rsidR="00165078">
                    <w:rPr>
                      <w:caps/>
                      <w:sz w:val="22"/>
                    </w:rPr>
                    <w:t>DE BUEN DESEMPEÑO GENERAL.</w:t>
                  </w:r>
                  <w:r w:rsidRPr="008A6932">
                    <w:rPr>
                      <w:caps/>
                      <w:sz w:val="22"/>
                    </w:rPr>
                    <w:t xml:space="preserve"> </w:t>
                  </w:r>
                  <w:r w:rsidR="00165078">
                    <w:rPr>
                      <w:caps/>
                      <w:sz w:val="22"/>
                    </w:rPr>
                    <w:t xml:space="preserve">DE </w:t>
                  </w:r>
                  <w:r w:rsidR="00165078" w:rsidRPr="008A6932">
                    <w:rPr>
                      <w:caps/>
                      <w:sz w:val="22"/>
                    </w:rPr>
                    <w:t>trato cordial y amable con los cadetes y profesores</w:t>
                  </w:r>
                  <w:r w:rsidR="001B7B8C" w:rsidRPr="008A6932">
                    <w:rPr>
                      <w:caps/>
                      <w:sz w:val="22"/>
                    </w:rPr>
                    <w:t>.</w:t>
                  </w:r>
                </w:p>
              </w:txbxContent>
            </v:textbox>
            <w10:wrap type="square"/>
          </v:shape>
        </w:pict>
      </w:r>
    </w:p>
    <w:p w14:paraId="669D9C8E" w14:textId="77777777" w:rsidR="00631A36" w:rsidRDefault="00631A36">
      <w:pPr>
        <w:spacing w:after="101" w:line="259" w:lineRule="auto"/>
        <w:ind w:left="-33" w:firstLine="0"/>
      </w:pPr>
    </w:p>
    <w:p w14:paraId="478BDEA9" w14:textId="77777777" w:rsidR="00631A36" w:rsidRDefault="00631A36">
      <w:pPr>
        <w:spacing w:after="101" w:line="259" w:lineRule="auto"/>
        <w:ind w:left="-33" w:firstLine="0"/>
      </w:pPr>
    </w:p>
    <w:p w14:paraId="5BE9C286" w14:textId="031FF854" w:rsidR="00631A36" w:rsidRDefault="00631A36">
      <w:pPr>
        <w:spacing w:after="101" w:line="259" w:lineRule="auto"/>
        <w:ind w:left="-33" w:firstLine="0"/>
      </w:pPr>
    </w:p>
    <w:p w14:paraId="31D8734F" w14:textId="77777777" w:rsidR="00BE34F3" w:rsidRDefault="00631A36">
      <w:pPr>
        <w:tabs>
          <w:tab w:val="center" w:pos="1777"/>
          <w:tab w:val="center" w:pos="3055"/>
          <w:tab w:val="center" w:pos="4216"/>
          <w:tab w:val="center" w:pos="5497"/>
          <w:tab w:val="center" w:pos="6697"/>
          <w:tab w:val="center" w:pos="8023"/>
          <w:tab w:val="center" w:pos="9210"/>
          <w:tab w:val="center" w:pos="10457"/>
          <w:tab w:val="center" w:pos="11727"/>
        </w:tabs>
        <w:ind w:left="0" w:firstLine="0"/>
      </w:pPr>
      <w:r>
        <w:t>S.</w:t>
      </w:r>
      <w:r w:rsidR="00613720">
        <w:t xml:space="preserve"> VARELA</w:t>
      </w:r>
    </w:p>
    <w:p w14:paraId="7DBDF59B" w14:textId="77777777" w:rsidR="000750B5" w:rsidRDefault="00111328" w:rsidP="00613720">
      <w:pPr>
        <w:spacing w:after="98" w:line="259" w:lineRule="auto"/>
        <w:ind w:left="-33" w:firstLine="0"/>
      </w:pPr>
      <w:r>
        <w:rPr>
          <w:noProof/>
        </w:rPr>
        <w:pict w14:anchorId="7F98B1DB">
          <v:shape id="_x0000_s1027" type="#_x0000_t202" style="position:absolute;left:0;text-align:left;margin-left:98.55pt;margin-top:1.8pt;width:484.25pt;height:65.95pt;z-index:251942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">
            <v:textbox>
              <w:txbxContent>
                <w:p w14:paraId="7C24D826" w14:textId="4A44EBF8" w:rsidR="008A6932" w:rsidRPr="008A6932" w:rsidRDefault="008A6932" w:rsidP="008A6932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 w:rsidRPr="008A6932">
                    <w:rPr>
                      <w:caps/>
                      <w:sz w:val="22"/>
                    </w:rPr>
                    <w:t xml:space="preserve">profesor </w:t>
                  </w:r>
                  <w:r w:rsidR="00A50D33">
                    <w:rPr>
                      <w:caps/>
                      <w:sz w:val="22"/>
                    </w:rPr>
                    <w:t>DE BUEN DESEMPEÑO GENERAL</w:t>
                  </w:r>
                  <w:r w:rsidRPr="008A6932">
                    <w:rPr>
                      <w:caps/>
                      <w:sz w:val="22"/>
                    </w:rPr>
                    <w:t xml:space="preserve">, con </w:t>
                  </w:r>
                  <w:r w:rsidR="00A50D33">
                    <w:rPr>
                      <w:caps/>
                      <w:sz w:val="22"/>
                    </w:rPr>
                    <w:t xml:space="preserve">GRAN </w:t>
                  </w:r>
                  <w:r w:rsidRPr="008A6932">
                    <w:rPr>
                      <w:caps/>
                      <w:sz w:val="22"/>
                    </w:rPr>
                    <w:t xml:space="preserve">manejo temático. Preocupado del aprendizaje de sus alumnos. </w:t>
                  </w:r>
                  <w:r w:rsidR="00A50D33" w:rsidRPr="008A6932">
                    <w:rPr>
                      <w:caps/>
                      <w:sz w:val="22"/>
                    </w:rPr>
                    <w:t>Destaca por su trato cordial con los cadetes y profesores.</w:t>
                  </w:r>
                  <w:r w:rsidR="00A50D33">
                    <w:rPr>
                      <w:caps/>
                      <w:sz w:val="22"/>
                    </w:rPr>
                    <w:t xml:space="preserve"> </w:t>
                  </w:r>
                  <w:r>
                    <w:rPr>
                      <w:caps/>
                      <w:sz w:val="22"/>
                    </w:rPr>
                    <w:t xml:space="preserve">además, </w:t>
                  </w:r>
                  <w:r w:rsidR="00A50D33">
                    <w:rPr>
                      <w:caps/>
                      <w:sz w:val="22"/>
                    </w:rPr>
                    <w:t xml:space="preserve">DEMUESTRA COMPROMISO AL </w:t>
                  </w:r>
                  <w:r w:rsidRPr="008A6932">
                    <w:rPr>
                      <w:caps/>
                      <w:sz w:val="22"/>
                    </w:rPr>
                    <w:t>Participa</w:t>
                  </w:r>
                  <w:r w:rsidR="00A50D33">
                    <w:rPr>
                      <w:caps/>
                      <w:sz w:val="22"/>
                    </w:rPr>
                    <w:t>R</w:t>
                  </w:r>
                  <w:r w:rsidRPr="008A6932">
                    <w:rPr>
                      <w:caps/>
                      <w:sz w:val="22"/>
                    </w:rPr>
                    <w:t xml:space="preserve"> de las </w:t>
                  </w:r>
                  <w:r w:rsidR="00A50D33">
                    <w:rPr>
                      <w:caps/>
                      <w:sz w:val="22"/>
                    </w:rPr>
                    <w:t xml:space="preserve">DISTINTAS </w:t>
                  </w:r>
                  <w:r w:rsidRPr="008A6932">
                    <w:rPr>
                      <w:caps/>
                      <w:sz w:val="22"/>
                    </w:rPr>
                    <w:t>actividades de la escuela.</w:t>
                  </w:r>
                </w:p>
                <w:p w14:paraId="2C851E05" w14:textId="64C68F52" w:rsidR="008A6932" w:rsidRPr="008A6932" w:rsidRDefault="008A6932" w:rsidP="008A6932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</w:p>
                <w:p w14:paraId="67EE609A" w14:textId="09DD752B" w:rsidR="00613720" w:rsidRPr="00D12C73" w:rsidRDefault="00613720" w:rsidP="00613720">
                  <w:pPr>
                    <w:ind w:left="0" w:firstLine="0"/>
                    <w:rPr>
                      <w:sz w:val="24"/>
                      <w:szCs w:val="24"/>
                    </w:rPr>
                  </w:pPr>
                </w:p>
              </w:txbxContent>
            </v:textbox>
            <w10:wrap type="square"/>
          </v:shape>
        </w:pict>
      </w:r>
      <w:r w:rsidR="001A1A22">
        <w:tab/>
      </w:r>
      <w:r w:rsidR="000750B5">
        <w:rPr>
          <w:noProof/>
        </w:rPr>
        <w:drawing>
          <wp:inline distT="0" distB="0" distL="0" distR="0" wp14:anchorId="141952A0" wp14:editId="6DF98437">
            <wp:extent cx="714375" cy="859536"/>
            <wp:effectExtent l="0" t="0" r="0" b="0"/>
            <wp:docPr id="142" name="Picture 142" descr="Foto montaje de la cara de un hombre con traje y corbata&#10;&#10;Descripción generada automá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142" descr="Foto montaje de la cara de un hombre con traje y corbata&#10;&#10;Descripción generada automáticamente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859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1A22">
        <w:tab/>
      </w:r>
    </w:p>
    <w:p w14:paraId="57CC755D" w14:textId="59F16B0C" w:rsidR="00BE34F3" w:rsidRPr="009D4331" w:rsidRDefault="00631A36" w:rsidP="00613720">
      <w:pPr>
        <w:spacing w:after="98" w:line="259" w:lineRule="auto"/>
        <w:ind w:left="-33" w:firstLine="0"/>
        <w:rPr>
          <w:lang w:val="en-US"/>
        </w:rPr>
      </w:pPr>
      <w:r w:rsidRPr="009D4331">
        <w:rPr>
          <w:lang w:val="en-US"/>
        </w:rPr>
        <w:t>C. VIDAL S.</w:t>
      </w:r>
    </w:p>
    <w:p w14:paraId="1D9B4B66" w14:textId="28BF5369" w:rsidR="00631A36" w:rsidRDefault="00631A36">
      <w:pPr>
        <w:spacing w:after="113" w:line="259" w:lineRule="auto"/>
        <w:ind w:left="-33" w:firstLine="0"/>
        <w:rPr>
          <w:lang w:val="en-US"/>
        </w:rPr>
      </w:pPr>
    </w:p>
    <w:p w14:paraId="4EEFA4A2" w14:textId="5A8BAB40" w:rsidR="009B0A66" w:rsidRDefault="009B0A66">
      <w:pPr>
        <w:spacing w:after="113" w:line="259" w:lineRule="auto"/>
        <w:ind w:left="-33" w:firstLine="0"/>
        <w:rPr>
          <w:lang w:val="en-US"/>
        </w:rPr>
      </w:pPr>
    </w:p>
    <w:p w14:paraId="3B358C45" w14:textId="1052FAA0" w:rsidR="009B0A66" w:rsidRDefault="009B0A66">
      <w:pPr>
        <w:spacing w:after="113" w:line="259" w:lineRule="auto"/>
        <w:ind w:left="-33" w:firstLine="0"/>
        <w:rPr>
          <w:lang w:val="en-US"/>
        </w:rPr>
      </w:pPr>
    </w:p>
    <w:p w14:paraId="5A659182" w14:textId="72541C08" w:rsidR="009B0A66" w:rsidRPr="009D4331" w:rsidRDefault="00111328">
      <w:pPr>
        <w:spacing w:after="113" w:line="259" w:lineRule="auto"/>
        <w:ind w:left="-33" w:firstLine="0"/>
        <w:rPr>
          <w:lang w:val="en-US"/>
        </w:rPr>
      </w:pPr>
      <w:r>
        <w:rPr>
          <w:noProof/>
        </w:rPr>
        <w:pict w14:anchorId="12F3B276">
          <v:shape id="_x0000_s1026" type="#_x0000_t202" style="position:absolute;left:0;text-align:left;margin-left:98.75pt;margin-top:12.3pt;width:484.25pt;height:115.05pt;z-index:251944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">
            <v:textbox>
              <w:txbxContent>
                <w:p w14:paraId="076EBBA8" w14:textId="1FC45DD6" w:rsidR="00613720" w:rsidRDefault="009B0A66" w:rsidP="00960A70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>
                    <w:rPr>
                      <w:caps/>
                      <w:sz w:val="22"/>
                    </w:rPr>
                    <w:t xml:space="preserve">DOCENTE DE EXCELENTE DESEMPEÑO GENERAL, TIENE </w:t>
                  </w:r>
                  <w:r w:rsidR="008A6932" w:rsidRPr="00960A70">
                    <w:rPr>
                      <w:caps/>
                      <w:sz w:val="22"/>
                    </w:rPr>
                    <w:t>gran dominio temático</w:t>
                  </w:r>
                  <w:r>
                    <w:rPr>
                      <w:caps/>
                      <w:sz w:val="22"/>
                    </w:rPr>
                    <w:t xml:space="preserve"> Y</w:t>
                  </w:r>
                  <w:r w:rsidR="000750B5" w:rsidRPr="00960A70">
                    <w:rPr>
                      <w:caps/>
                      <w:sz w:val="22"/>
                    </w:rPr>
                    <w:t xml:space="preserve"> realiza clases muy didácticas</w:t>
                  </w:r>
                  <w:r>
                    <w:rPr>
                      <w:caps/>
                      <w:sz w:val="22"/>
                    </w:rPr>
                    <w:t>,</w:t>
                  </w:r>
                  <w:r w:rsidR="00B03FF6">
                    <w:rPr>
                      <w:caps/>
                      <w:sz w:val="22"/>
                    </w:rPr>
                    <w:t xml:space="preserve"> permitiendo </w:t>
                  </w:r>
                  <w:r w:rsidR="000750B5" w:rsidRPr="00960A70">
                    <w:rPr>
                      <w:caps/>
                      <w:sz w:val="22"/>
                    </w:rPr>
                    <w:t>genera</w:t>
                  </w:r>
                  <w:r w:rsidR="00B03FF6">
                    <w:rPr>
                      <w:caps/>
                      <w:sz w:val="22"/>
                    </w:rPr>
                    <w:t>r un grato</w:t>
                  </w:r>
                  <w:r w:rsidR="000750B5" w:rsidRPr="00960A70">
                    <w:rPr>
                      <w:caps/>
                      <w:sz w:val="22"/>
                    </w:rPr>
                    <w:t xml:space="preserve"> ambiente de aprendizaje</w:t>
                  </w:r>
                  <w:r>
                    <w:rPr>
                      <w:caps/>
                      <w:sz w:val="22"/>
                    </w:rPr>
                    <w:t>.</w:t>
                  </w:r>
                  <w:r w:rsidR="00960A70" w:rsidRPr="00960A70">
                    <w:rPr>
                      <w:caps/>
                      <w:sz w:val="22"/>
                    </w:rPr>
                    <w:t xml:space="preserve"> </w:t>
                  </w:r>
                  <w:r w:rsidR="000750B5" w:rsidRPr="00960A70">
                    <w:rPr>
                      <w:caps/>
                      <w:sz w:val="22"/>
                    </w:rPr>
                    <w:t xml:space="preserve">con sus experiencias profesionales logra llamar la atención de sus alumnos. </w:t>
                  </w:r>
                  <w:r w:rsidRPr="00960A70">
                    <w:rPr>
                      <w:caps/>
                      <w:sz w:val="22"/>
                    </w:rPr>
                    <w:t xml:space="preserve">Destaca por su trato cordial y amable, siempre con excelente disposición. </w:t>
                  </w:r>
                  <w:r w:rsidR="00B03FF6">
                    <w:rPr>
                      <w:caps/>
                      <w:sz w:val="22"/>
                    </w:rPr>
                    <w:t xml:space="preserve">además, </w:t>
                  </w:r>
                  <w:r w:rsidR="00960A70" w:rsidRPr="00960A70">
                    <w:rPr>
                      <w:caps/>
                      <w:sz w:val="22"/>
                    </w:rPr>
                    <w:t>Participa de todas las actividades de la escuela naval.</w:t>
                  </w:r>
                </w:p>
                <w:p w14:paraId="3504C01D" w14:textId="5F09EA21" w:rsidR="009B0A66" w:rsidRPr="009B0A66" w:rsidRDefault="009B0A66" w:rsidP="009B0A66">
                  <w:pPr>
                    <w:ind w:left="0" w:firstLine="0"/>
                    <w:jc w:val="both"/>
                    <w:rPr>
                      <w:caps/>
                      <w:sz w:val="22"/>
                    </w:rPr>
                  </w:pPr>
                  <w:r>
                    <w:rPr>
                      <w:caps/>
                      <w:sz w:val="22"/>
                    </w:rPr>
                    <w:t>CABE MENCIONAR QUE, DEBIDO A UNA INVESTIGACIÓN LLEVADA A CABO EN LA ESCUELA NAVAL, FUE RECONOCIDO Y CONDECORADO COMO CABALLERO EN LA EMBAJADA DE ITALIA.</w:t>
                  </w:r>
                </w:p>
              </w:txbxContent>
            </v:textbox>
            <w10:wrap type="square"/>
          </v:shape>
        </w:pict>
      </w:r>
    </w:p>
    <w:p w14:paraId="69A84B6A" w14:textId="5314E682" w:rsidR="00631A36" w:rsidRPr="009D4331" w:rsidRDefault="00960A70">
      <w:pPr>
        <w:spacing w:after="113" w:line="259" w:lineRule="auto"/>
        <w:ind w:left="-33"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67968" behindDoc="0" locked="0" layoutInCell="1" allowOverlap="1" wp14:anchorId="60C5D1C5" wp14:editId="1E62F180">
            <wp:simplePos x="0" y="0"/>
            <wp:positionH relativeFrom="margin">
              <wp:posOffset>-27</wp:posOffset>
            </wp:positionH>
            <wp:positionV relativeFrom="paragraph">
              <wp:posOffset>7537</wp:posOffset>
            </wp:positionV>
            <wp:extent cx="714375" cy="859155"/>
            <wp:effectExtent l="0" t="0" r="9525" b="0"/>
            <wp:wrapNone/>
            <wp:docPr id="161" name="Picture 1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Picture 161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859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0D8549" w14:textId="125C19BD" w:rsidR="000750B5" w:rsidRPr="009D4331" w:rsidRDefault="000750B5">
      <w:pPr>
        <w:spacing w:after="113" w:line="259" w:lineRule="auto"/>
        <w:ind w:left="-33" w:firstLine="0"/>
        <w:rPr>
          <w:lang w:val="en-US"/>
        </w:rPr>
      </w:pPr>
    </w:p>
    <w:p w14:paraId="10F0E571" w14:textId="190546CB" w:rsidR="000750B5" w:rsidRPr="009D4331" w:rsidRDefault="000750B5">
      <w:pPr>
        <w:spacing w:after="113" w:line="259" w:lineRule="auto"/>
        <w:ind w:left="-33" w:firstLine="0"/>
        <w:rPr>
          <w:lang w:val="en-US"/>
        </w:rPr>
      </w:pPr>
    </w:p>
    <w:p w14:paraId="5CDDAB70" w14:textId="02169D4A" w:rsidR="000750B5" w:rsidRPr="009D4331" w:rsidRDefault="000750B5">
      <w:pPr>
        <w:spacing w:after="113" w:line="259" w:lineRule="auto"/>
        <w:ind w:left="-33" w:firstLine="0"/>
        <w:rPr>
          <w:lang w:val="en-US"/>
        </w:rPr>
      </w:pPr>
    </w:p>
    <w:p w14:paraId="63A66379" w14:textId="03D854B2" w:rsidR="00631A36" w:rsidRDefault="00631A36">
      <w:pPr>
        <w:spacing w:after="113" w:line="259" w:lineRule="auto"/>
        <w:ind w:left="-33" w:firstLine="0"/>
        <w:rPr>
          <w:lang w:val="en-US"/>
        </w:rPr>
      </w:pPr>
      <w:r w:rsidRPr="009D4331">
        <w:rPr>
          <w:lang w:val="en-US"/>
        </w:rPr>
        <w:t>V. ZANELLI S.</w:t>
      </w:r>
    </w:p>
    <w:p w14:paraId="287C95D4" w14:textId="40EFCD51" w:rsidR="009B0A66" w:rsidRDefault="009B0A66">
      <w:pPr>
        <w:spacing w:after="113" w:line="259" w:lineRule="auto"/>
        <w:ind w:left="-33" w:firstLine="0"/>
        <w:rPr>
          <w:lang w:val="en-US"/>
        </w:rPr>
      </w:pPr>
    </w:p>
    <w:p w14:paraId="06E89A69" w14:textId="247857E2" w:rsidR="009B0A66" w:rsidRDefault="009B0A66">
      <w:pPr>
        <w:spacing w:after="113" w:line="259" w:lineRule="auto"/>
        <w:ind w:left="-33" w:firstLine="0"/>
        <w:rPr>
          <w:lang w:val="en-US"/>
        </w:rPr>
      </w:pPr>
    </w:p>
    <w:p w14:paraId="37D0333F" w14:textId="494ACFED" w:rsidR="009B0A66" w:rsidRDefault="009B0A66">
      <w:pPr>
        <w:spacing w:after="113" w:line="259" w:lineRule="auto"/>
        <w:ind w:left="-33" w:firstLine="0"/>
        <w:rPr>
          <w:lang w:val="en-US"/>
        </w:rPr>
      </w:pPr>
    </w:p>
    <w:p w14:paraId="5617A158" w14:textId="63959C89" w:rsidR="009B0A66" w:rsidRDefault="009B0A66">
      <w:pPr>
        <w:spacing w:after="113" w:line="259" w:lineRule="auto"/>
        <w:ind w:left="-33" w:firstLine="0"/>
        <w:rPr>
          <w:lang w:val="en-US"/>
        </w:rPr>
      </w:pPr>
    </w:p>
    <w:p w14:paraId="7DA31F5D" w14:textId="77777777" w:rsidR="009B0A66" w:rsidRPr="009D4331" w:rsidRDefault="009B0A66">
      <w:pPr>
        <w:spacing w:after="113" w:line="259" w:lineRule="auto"/>
        <w:ind w:left="-33" w:firstLine="0"/>
        <w:rPr>
          <w:lang w:val="en-US"/>
        </w:rPr>
      </w:pPr>
    </w:p>
    <w:sectPr w:rsidR="009B0A66" w:rsidRPr="009D4331" w:rsidSect="005B5066">
      <w:pgSz w:w="14400" w:h="10800" w:orient="landscape"/>
      <w:pgMar w:top="394" w:right="1024" w:bottom="506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C6203C"/>
    <w:multiLevelType w:val="hybridMultilevel"/>
    <w:tmpl w:val="FD2E769A"/>
    <w:lvl w:ilvl="0" w:tplc="3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0997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65C87"/>
    <w:rsid w:val="000750B5"/>
    <w:rsid w:val="00083B2D"/>
    <w:rsid w:val="00084314"/>
    <w:rsid w:val="000B2222"/>
    <w:rsid w:val="000D3DF1"/>
    <w:rsid w:val="000D6E07"/>
    <w:rsid w:val="000F1F22"/>
    <w:rsid w:val="00111328"/>
    <w:rsid w:val="00165078"/>
    <w:rsid w:val="00184F9F"/>
    <w:rsid w:val="00187571"/>
    <w:rsid w:val="001A1A22"/>
    <w:rsid w:val="001A56A9"/>
    <w:rsid w:val="001B7B8C"/>
    <w:rsid w:val="001F1380"/>
    <w:rsid w:val="001F2B15"/>
    <w:rsid w:val="00222244"/>
    <w:rsid w:val="0023657E"/>
    <w:rsid w:val="002423A6"/>
    <w:rsid w:val="00257CD2"/>
    <w:rsid w:val="0026495E"/>
    <w:rsid w:val="002A5E38"/>
    <w:rsid w:val="002B18F2"/>
    <w:rsid w:val="002E3D9F"/>
    <w:rsid w:val="00311249"/>
    <w:rsid w:val="003267AA"/>
    <w:rsid w:val="0039122C"/>
    <w:rsid w:val="00391FC2"/>
    <w:rsid w:val="00396093"/>
    <w:rsid w:val="003A6668"/>
    <w:rsid w:val="003D6C52"/>
    <w:rsid w:val="003E1FD3"/>
    <w:rsid w:val="003E7FE1"/>
    <w:rsid w:val="004834A4"/>
    <w:rsid w:val="004E6BC4"/>
    <w:rsid w:val="004F119A"/>
    <w:rsid w:val="00552B2D"/>
    <w:rsid w:val="00585DA2"/>
    <w:rsid w:val="005A15F1"/>
    <w:rsid w:val="005A74DE"/>
    <w:rsid w:val="005B5066"/>
    <w:rsid w:val="005E13BB"/>
    <w:rsid w:val="00613720"/>
    <w:rsid w:val="006308C8"/>
    <w:rsid w:val="00631A36"/>
    <w:rsid w:val="00633E6E"/>
    <w:rsid w:val="00653C83"/>
    <w:rsid w:val="0068368A"/>
    <w:rsid w:val="006F7B03"/>
    <w:rsid w:val="007046E3"/>
    <w:rsid w:val="007062E6"/>
    <w:rsid w:val="00710B9C"/>
    <w:rsid w:val="00764848"/>
    <w:rsid w:val="00776C3F"/>
    <w:rsid w:val="007C16EA"/>
    <w:rsid w:val="007D205B"/>
    <w:rsid w:val="00882355"/>
    <w:rsid w:val="008A387C"/>
    <w:rsid w:val="008A6932"/>
    <w:rsid w:val="008C4C43"/>
    <w:rsid w:val="008D10D7"/>
    <w:rsid w:val="009120E9"/>
    <w:rsid w:val="009141D5"/>
    <w:rsid w:val="00936A37"/>
    <w:rsid w:val="0094160C"/>
    <w:rsid w:val="00960A70"/>
    <w:rsid w:val="00980BDF"/>
    <w:rsid w:val="009B0A66"/>
    <w:rsid w:val="009B1D41"/>
    <w:rsid w:val="009B56AA"/>
    <w:rsid w:val="009C0B67"/>
    <w:rsid w:val="009D4331"/>
    <w:rsid w:val="009D6CB4"/>
    <w:rsid w:val="009E265C"/>
    <w:rsid w:val="009E4713"/>
    <w:rsid w:val="00A50D33"/>
    <w:rsid w:val="00A65C87"/>
    <w:rsid w:val="00A72148"/>
    <w:rsid w:val="00AB53C0"/>
    <w:rsid w:val="00AE1C2B"/>
    <w:rsid w:val="00B03FF6"/>
    <w:rsid w:val="00B05746"/>
    <w:rsid w:val="00B44B6B"/>
    <w:rsid w:val="00B52B82"/>
    <w:rsid w:val="00B7637E"/>
    <w:rsid w:val="00B97C6C"/>
    <w:rsid w:val="00BB255C"/>
    <w:rsid w:val="00BD6392"/>
    <w:rsid w:val="00BE34F3"/>
    <w:rsid w:val="00C13763"/>
    <w:rsid w:val="00C14677"/>
    <w:rsid w:val="00C63288"/>
    <w:rsid w:val="00C77C0E"/>
    <w:rsid w:val="00C9392B"/>
    <w:rsid w:val="00CE5B2F"/>
    <w:rsid w:val="00D12C73"/>
    <w:rsid w:val="00D17A4F"/>
    <w:rsid w:val="00D23747"/>
    <w:rsid w:val="00D258BA"/>
    <w:rsid w:val="00D30B08"/>
    <w:rsid w:val="00D36555"/>
    <w:rsid w:val="00D553D7"/>
    <w:rsid w:val="00DD22A6"/>
    <w:rsid w:val="00DE3270"/>
    <w:rsid w:val="00E279B9"/>
    <w:rsid w:val="00E517E7"/>
    <w:rsid w:val="00E71CBD"/>
    <w:rsid w:val="00F42DAA"/>
    <w:rsid w:val="00F519A1"/>
    <w:rsid w:val="00F804DF"/>
    <w:rsid w:val="00FC33C2"/>
    <w:rsid w:val="00FD69E2"/>
    <w:rsid w:val="00FE2E7F"/>
    <w:rsid w:val="00FE61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</o:shapelayout>
  </w:shapeDefaults>
  <w:decimalSymbol w:val=","/>
  <w:listSeparator w:val=";"/>
  <w14:docId w14:val="6A591EC7"/>
  <w15:docId w15:val="{1F906A70-3506-4640-8648-2657023C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C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5066"/>
    <w:pPr>
      <w:spacing w:after="3" w:line="265" w:lineRule="auto"/>
      <w:ind w:left="1715" w:hanging="10"/>
    </w:pPr>
    <w:rPr>
      <w:rFonts w:eastAsia="Calibri" w:cs="Calibri"/>
      <w:color w:val="000000"/>
      <w:sz w:val="17"/>
      <w:szCs w:val="22"/>
    </w:rPr>
  </w:style>
  <w:style w:type="paragraph" w:styleId="Ttulo1">
    <w:name w:val="heading 1"/>
    <w:next w:val="Normal"/>
    <w:link w:val="Ttulo1Car"/>
    <w:uiPriority w:val="9"/>
    <w:unhideWhenUsed/>
    <w:qFormat/>
    <w:rsid w:val="005B5066"/>
    <w:pPr>
      <w:keepNext/>
      <w:keepLines/>
      <w:spacing w:line="259" w:lineRule="auto"/>
      <w:ind w:left="1699" w:hanging="10"/>
      <w:outlineLvl w:val="0"/>
    </w:pPr>
    <w:rPr>
      <w:rFonts w:eastAsia="Calibri" w:cs="Calibri"/>
      <w:color w:val="000000"/>
      <w:sz w:val="36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5B5066"/>
    <w:rPr>
      <w:rFonts w:ascii="Calibri" w:eastAsia="Calibri" w:hAnsi="Calibri" w:cs="Calibri"/>
      <w:color w:val="000000"/>
      <w:sz w:val="36"/>
    </w:rPr>
  </w:style>
  <w:style w:type="paragraph" w:styleId="Prrafodelista">
    <w:name w:val="List Paragraph"/>
    <w:basedOn w:val="Normal"/>
    <w:uiPriority w:val="34"/>
    <w:qFormat/>
    <w:rsid w:val="0023657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A65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5C87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fontTable" Target="fontTable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8" Type="http://schemas.openxmlformats.org/officeDocument/2006/relationships/image" Target="media/image4.jpeg"/><Relationship Id="rId3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9416032-4\Desktop\CALIFICACIONES%20PC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C:\Users\9416032-4\Desktop\CALIFICACIONES PC.DOTX</Template>
  <TotalTime>1750</TotalTime>
  <Pages>8</Pages>
  <Words>127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CUERPO DOCENTE AÑO 2019</vt:lpstr>
    </vt:vector>
  </TitlesOfParts>
  <Company>RevolucionUnattended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CUERPO DOCENTE AÑO 2019</dc:title>
  <dc:creator>9416032-4</dc:creator>
  <cp:lastModifiedBy>Microsoft Office User</cp:lastModifiedBy>
  <cp:revision>28</cp:revision>
  <dcterms:created xsi:type="dcterms:W3CDTF">2022-09-06T14:04:00Z</dcterms:created>
  <dcterms:modified xsi:type="dcterms:W3CDTF">2022-09-09T04:08:00Z</dcterms:modified>
</cp:coreProperties>
</file>