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B42EB" w14:textId="77777777" w:rsidR="009418D0" w:rsidRPr="001B471A" w:rsidRDefault="009418D0">
      <w:pPr>
        <w:pStyle w:val="Sangradetextonormal"/>
        <w:ind w:left="0"/>
        <w:jc w:val="center"/>
      </w:pPr>
    </w:p>
    <w:p w14:paraId="3932EFDD" w14:textId="77777777" w:rsidR="009418D0" w:rsidRPr="001B471A" w:rsidRDefault="000405D0">
      <w:pPr>
        <w:pStyle w:val="Sangradetextonormal"/>
        <w:ind w:left="0"/>
        <w:jc w:val="center"/>
      </w:pPr>
      <w:r w:rsidRPr="001B471A">
        <w:rPr>
          <w:rFonts w:ascii="Arial" w:hAnsi="Arial" w:cs="Arial"/>
          <w:b/>
          <w:szCs w:val="28"/>
        </w:rPr>
        <w:t xml:space="preserve">PRUEBA </w:t>
      </w:r>
    </w:p>
    <w:p w14:paraId="7228CE7C" w14:textId="77777777" w:rsidR="009418D0" w:rsidRPr="001B471A" w:rsidRDefault="000405D0">
      <w:pPr>
        <w:pStyle w:val="Sangradetextonormal"/>
        <w:ind w:left="0"/>
        <w:jc w:val="center"/>
      </w:pPr>
      <w:r w:rsidRPr="001B471A">
        <w:rPr>
          <w:rFonts w:ascii="Arial" w:hAnsi="Arial" w:cs="Arial"/>
          <w:b/>
          <w:szCs w:val="28"/>
        </w:rPr>
        <w:t>EDUCACIÓN CÍVICA</w:t>
      </w:r>
    </w:p>
    <w:p w14:paraId="22865A78" w14:textId="77777777" w:rsidR="009418D0" w:rsidRPr="001B471A" w:rsidRDefault="009418D0">
      <w:pPr>
        <w:pStyle w:val="Sangradetextonormal"/>
        <w:ind w:left="0"/>
        <w:rPr>
          <w:rFonts w:ascii="Arial" w:hAnsi="Arial" w:cs="Arial"/>
          <w:b/>
          <w:szCs w:val="28"/>
        </w:rPr>
      </w:pPr>
    </w:p>
    <w:tbl>
      <w:tblPr>
        <w:tblW w:w="9468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9468"/>
      </w:tblGrid>
      <w:tr w:rsidR="009418D0" w:rsidRPr="001B471A" w14:paraId="23C87B93" w14:textId="77777777">
        <w:tc>
          <w:tcPr>
            <w:tcW w:w="9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964F8" w14:textId="77777777" w:rsidR="009418D0" w:rsidRPr="001B471A" w:rsidRDefault="009418D0">
            <w:pPr>
              <w:pStyle w:val="Sangradetextonormal"/>
              <w:widowControl w:val="0"/>
              <w:ind w:left="0"/>
              <w:rPr>
                <w:rFonts w:ascii="Arial" w:hAnsi="Arial" w:cs="Arial"/>
                <w:lang w:val="es-ES" w:eastAsia="es-ES"/>
              </w:rPr>
            </w:pPr>
            <w:bookmarkStart w:id="0" w:name="_Hlk107773753_Copy_1"/>
            <w:bookmarkStart w:id="1" w:name="_Hlk107773753"/>
            <w:bookmarkEnd w:id="0"/>
            <w:bookmarkEnd w:id="1"/>
          </w:p>
          <w:p w14:paraId="75B33A7C" w14:textId="77777777" w:rsidR="009418D0" w:rsidRPr="001B471A" w:rsidRDefault="000405D0">
            <w:pPr>
              <w:pStyle w:val="Sangradetextonormal"/>
              <w:widowControl w:val="0"/>
              <w:ind w:left="0"/>
              <w:rPr>
                <w:lang w:val="es-ES"/>
              </w:rPr>
            </w:pPr>
            <w:r w:rsidRPr="001B471A">
              <w:rPr>
                <w:rFonts w:ascii="Arial" w:hAnsi="Arial" w:cs="Arial"/>
                <w:lang w:val="es-ES" w:eastAsia="es-ES"/>
              </w:rPr>
              <w:t>APELLIDO:___________________</w:t>
            </w:r>
            <w:r w:rsidR="00C74107" w:rsidRPr="001B471A">
              <w:rPr>
                <w:rFonts w:ascii="Arial" w:hAnsi="Arial" w:cs="Arial"/>
                <w:lang w:val="es-ES" w:eastAsia="es-ES"/>
              </w:rPr>
              <w:t xml:space="preserve">  </w:t>
            </w:r>
            <w:r w:rsidRPr="001B471A">
              <w:rPr>
                <w:rFonts w:ascii="Arial" w:hAnsi="Arial" w:cs="Arial"/>
                <w:lang w:val="es-ES" w:eastAsia="es-ES"/>
              </w:rPr>
              <w:t>N° BRIG. _______ CURSO: 4° ____</w:t>
            </w:r>
          </w:p>
          <w:p w14:paraId="77D79051" w14:textId="77777777" w:rsidR="009418D0" w:rsidRPr="001B471A" w:rsidRDefault="009418D0">
            <w:pPr>
              <w:pStyle w:val="Sangradetextonormal"/>
              <w:widowControl w:val="0"/>
              <w:ind w:left="0"/>
              <w:rPr>
                <w:rFonts w:ascii="Arial" w:hAnsi="Arial" w:cs="Arial"/>
                <w:lang w:val="es-ES" w:eastAsia="es-ES"/>
              </w:rPr>
            </w:pPr>
          </w:p>
        </w:tc>
      </w:tr>
    </w:tbl>
    <w:p w14:paraId="5D396B86" w14:textId="77777777" w:rsidR="009418D0" w:rsidRPr="001B471A" w:rsidRDefault="009418D0">
      <w:pPr>
        <w:pStyle w:val="Sangradetextonormal"/>
        <w:widowControl w:val="0"/>
        <w:ind w:left="0"/>
        <w:rPr>
          <w:rFonts w:ascii="Arial" w:hAnsi="Arial" w:cs="Arial"/>
        </w:rPr>
      </w:pPr>
    </w:p>
    <w:p w14:paraId="7EDEEB90" w14:textId="228FDFD4" w:rsidR="009418D0" w:rsidRPr="001B471A" w:rsidRDefault="000405D0">
      <w:pPr>
        <w:pStyle w:val="Sangradetextonormal"/>
        <w:numPr>
          <w:ilvl w:val="0"/>
          <w:numId w:val="4"/>
        </w:numPr>
        <w:jc w:val="both"/>
      </w:pPr>
      <w:r w:rsidRPr="001B471A">
        <w:rPr>
          <w:rFonts w:ascii="Arial" w:hAnsi="Arial" w:cs="Arial"/>
          <w:b/>
          <w:sz w:val="24"/>
        </w:rPr>
        <w:t xml:space="preserve">DOCENTE: </w:t>
      </w:r>
      <w:r w:rsidRPr="001B471A">
        <w:rPr>
          <w:rFonts w:ascii="Arial" w:hAnsi="Arial" w:cs="Arial"/>
          <w:sz w:val="24"/>
        </w:rPr>
        <w:t>PC.</w:t>
      </w:r>
      <w:r w:rsidR="00590451" w:rsidRPr="001B471A">
        <w:rPr>
          <w:rFonts w:ascii="Arial" w:hAnsi="Arial" w:cs="Arial"/>
          <w:sz w:val="24"/>
        </w:rPr>
        <w:t xml:space="preserve"> </w:t>
      </w:r>
      <w:r w:rsidRPr="001B471A">
        <w:rPr>
          <w:rFonts w:ascii="Arial" w:hAnsi="Arial" w:cs="Arial"/>
          <w:sz w:val="24"/>
        </w:rPr>
        <w:t xml:space="preserve">B. Ramírez T. – PC L. Román C.  </w:t>
      </w:r>
    </w:p>
    <w:p w14:paraId="48FFE521" w14:textId="77777777" w:rsidR="009418D0" w:rsidRPr="001B471A" w:rsidRDefault="009418D0">
      <w:pPr>
        <w:pStyle w:val="Sangradetextonormal"/>
        <w:ind w:left="360"/>
        <w:jc w:val="both"/>
        <w:rPr>
          <w:rFonts w:ascii="Arial" w:hAnsi="Arial" w:cs="Arial"/>
          <w:sz w:val="24"/>
        </w:rPr>
      </w:pPr>
    </w:p>
    <w:p w14:paraId="1C05F988" w14:textId="30A56CDD" w:rsidR="009418D0" w:rsidRPr="001B471A" w:rsidRDefault="000405D0">
      <w:pPr>
        <w:pStyle w:val="Sangradetextonormal"/>
        <w:numPr>
          <w:ilvl w:val="0"/>
          <w:numId w:val="4"/>
        </w:numPr>
        <w:jc w:val="both"/>
      </w:pPr>
      <w:r w:rsidRPr="001B471A">
        <w:rPr>
          <w:rFonts w:ascii="Arial" w:hAnsi="Arial" w:cs="Arial"/>
          <w:b/>
          <w:sz w:val="24"/>
        </w:rPr>
        <w:t>FECHA:</w:t>
      </w:r>
      <w:r w:rsidR="00590451" w:rsidRPr="001B471A">
        <w:rPr>
          <w:rFonts w:ascii="Arial" w:hAnsi="Arial" w:cs="Arial"/>
          <w:b/>
          <w:sz w:val="24"/>
        </w:rPr>
        <w:t xml:space="preserve"> </w:t>
      </w:r>
      <w:r w:rsidR="00590451" w:rsidRPr="001B471A">
        <w:rPr>
          <w:rFonts w:ascii="Arial" w:hAnsi="Arial" w:cs="Arial"/>
          <w:sz w:val="24"/>
        </w:rPr>
        <w:t>1</w:t>
      </w:r>
      <w:r w:rsidR="003E7C6C">
        <w:rPr>
          <w:rFonts w:ascii="Arial" w:hAnsi="Arial" w:cs="Arial"/>
          <w:sz w:val="24"/>
        </w:rPr>
        <w:t>3</w:t>
      </w:r>
      <w:r w:rsidR="00590451" w:rsidRPr="001B471A">
        <w:rPr>
          <w:rFonts w:ascii="Arial" w:hAnsi="Arial" w:cs="Arial"/>
          <w:sz w:val="24"/>
        </w:rPr>
        <w:t xml:space="preserve"> / 8 / 202</w:t>
      </w:r>
      <w:r w:rsidR="003E7C6C">
        <w:rPr>
          <w:rFonts w:ascii="Arial" w:hAnsi="Arial" w:cs="Arial"/>
          <w:sz w:val="24"/>
        </w:rPr>
        <w:t>6</w:t>
      </w:r>
      <w:r w:rsidRPr="001B471A">
        <w:rPr>
          <w:rFonts w:ascii="Arial" w:hAnsi="Arial" w:cs="Arial"/>
          <w:sz w:val="24"/>
        </w:rPr>
        <w:t>.</w:t>
      </w:r>
    </w:p>
    <w:p w14:paraId="2C42A861" w14:textId="77777777" w:rsidR="009418D0" w:rsidRPr="001B471A" w:rsidRDefault="009418D0">
      <w:pPr>
        <w:pStyle w:val="Sangradetextonormal"/>
        <w:ind w:left="0"/>
        <w:rPr>
          <w:rFonts w:ascii="Arial" w:hAnsi="Arial" w:cs="Arial"/>
          <w:sz w:val="24"/>
        </w:rPr>
      </w:pPr>
    </w:p>
    <w:p w14:paraId="14426024" w14:textId="77777777" w:rsidR="009418D0" w:rsidRPr="001B471A" w:rsidRDefault="000405D0">
      <w:pPr>
        <w:pStyle w:val="Sangradetextonormal"/>
        <w:numPr>
          <w:ilvl w:val="0"/>
          <w:numId w:val="4"/>
        </w:numPr>
        <w:jc w:val="both"/>
      </w:pPr>
      <w:r w:rsidRPr="001B471A">
        <w:rPr>
          <w:rFonts w:ascii="Arial" w:hAnsi="Arial" w:cs="Arial"/>
          <w:b/>
          <w:sz w:val="24"/>
        </w:rPr>
        <w:t xml:space="preserve">UNIDAD(ES) TEMÁTICA(S): </w:t>
      </w:r>
      <w:r w:rsidRPr="001B471A">
        <w:rPr>
          <w:rFonts w:ascii="Arial" w:hAnsi="Arial" w:cs="Arial"/>
          <w:sz w:val="24"/>
        </w:rPr>
        <w:t xml:space="preserve">1 </w:t>
      </w:r>
    </w:p>
    <w:p w14:paraId="516F02D1" w14:textId="77777777" w:rsidR="009418D0" w:rsidRPr="001B471A" w:rsidRDefault="009418D0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2ACBFF8B" w14:textId="77777777" w:rsidR="009418D0" w:rsidRPr="001B471A" w:rsidRDefault="000405D0">
      <w:pPr>
        <w:pStyle w:val="Sangradetextonormal"/>
        <w:numPr>
          <w:ilvl w:val="0"/>
          <w:numId w:val="4"/>
        </w:numPr>
        <w:jc w:val="both"/>
      </w:pPr>
      <w:r w:rsidRPr="001B471A">
        <w:rPr>
          <w:rFonts w:ascii="Arial" w:hAnsi="Arial" w:cs="Arial"/>
          <w:b/>
          <w:sz w:val="24"/>
        </w:rPr>
        <w:t xml:space="preserve">TIEMPO: </w:t>
      </w:r>
      <w:r w:rsidRPr="001B471A">
        <w:rPr>
          <w:rFonts w:ascii="Arial" w:hAnsi="Arial" w:cs="Arial"/>
          <w:sz w:val="24"/>
        </w:rPr>
        <w:t>90 minutos.</w:t>
      </w:r>
    </w:p>
    <w:p w14:paraId="6F173562" w14:textId="77777777" w:rsidR="009418D0" w:rsidRPr="001B471A" w:rsidRDefault="009418D0">
      <w:pPr>
        <w:pStyle w:val="Sangradetextonormal"/>
        <w:rPr>
          <w:rFonts w:ascii="Arial" w:hAnsi="Arial" w:cs="Arial"/>
          <w:sz w:val="24"/>
        </w:rPr>
      </w:pPr>
    </w:p>
    <w:p w14:paraId="6867F227" w14:textId="77777777" w:rsidR="009418D0" w:rsidRPr="001B471A" w:rsidRDefault="000405D0">
      <w:pPr>
        <w:pStyle w:val="Sangradetextonormal"/>
        <w:numPr>
          <w:ilvl w:val="0"/>
          <w:numId w:val="4"/>
        </w:numPr>
        <w:jc w:val="both"/>
      </w:pPr>
      <w:r w:rsidRPr="001B471A">
        <w:rPr>
          <w:rFonts w:ascii="Arial" w:hAnsi="Arial" w:cs="Arial"/>
          <w:b/>
          <w:sz w:val="24"/>
        </w:rPr>
        <w:t xml:space="preserve">PUNTAJE TOTAL - PUNTAJE PARA APROBAR: </w:t>
      </w:r>
      <w:r w:rsidRPr="001B471A">
        <w:rPr>
          <w:rFonts w:ascii="Arial" w:hAnsi="Arial" w:cs="Arial"/>
          <w:bCs/>
          <w:sz w:val="24"/>
        </w:rPr>
        <w:t>100 – 60.</w:t>
      </w:r>
    </w:p>
    <w:p w14:paraId="76C19E40" w14:textId="77777777" w:rsidR="009418D0" w:rsidRPr="001B471A" w:rsidRDefault="009418D0">
      <w:pPr>
        <w:pStyle w:val="Sangradetextonormal"/>
        <w:rPr>
          <w:rFonts w:ascii="Arial" w:hAnsi="Arial" w:cs="Arial"/>
          <w:sz w:val="24"/>
        </w:rPr>
      </w:pPr>
    </w:p>
    <w:p w14:paraId="7CE10684" w14:textId="77777777" w:rsidR="009418D0" w:rsidRPr="001B471A" w:rsidRDefault="000405D0">
      <w:pPr>
        <w:pStyle w:val="Sangradetextonormal"/>
        <w:numPr>
          <w:ilvl w:val="0"/>
          <w:numId w:val="4"/>
        </w:numPr>
        <w:tabs>
          <w:tab w:val="left" w:pos="2552"/>
        </w:tabs>
        <w:jc w:val="both"/>
      </w:pPr>
      <w:r w:rsidRPr="001B471A">
        <w:rPr>
          <w:rFonts w:ascii="Arial" w:hAnsi="Arial" w:cs="Arial"/>
          <w:b/>
          <w:sz w:val="24"/>
        </w:rPr>
        <w:t>MATERIALES:</w:t>
      </w:r>
      <w:r w:rsidRPr="001B471A">
        <w:rPr>
          <w:rFonts w:ascii="Arial" w:hAnsi="Arial" w:cs="Arial"/>
          <w:sz w:val="24"/>
        </w:rPr>
        <w:t xml:space="preserve"> Lápiz de pasta azul o negro - hoja de prueba. </w:t>
      </w:r>
    </w:p>
    <w:p w14:paraId="5FC3ED2A" w14:textId="77777777" w:rsidR="009418D0" w:rsidRPr="001B471A" w:rsidRDefault="009418D0">
      <w:pPr>
        <w:pStyle w:val="Sangradetextonormal"/>
        <w:ind w:left="0"/>
        <w:rPr>
          <w:rFonts w:ascii="Arial" w:hAnsi="Arial" w:cs="Arial"/>
          <w:sz w:val="24"/>
        </w:rPr>
      </w:pPr>
    </w:p>
    <w:p w14:paraId="7A6E3DCB" w14:textId="77777777" w:rsidR="009418D0" w:rsidRPr="001B471A" w:rsidRDefault="000405D0">
      <w:pPr>
        <w:pStyle w:val="Sangradetextonormal"/>
        <w:numPr>
          <w:ilvl w:val="0"/>
          <w:numId w:val="4"/>
        </w:numPr>
        <w:tabs>
          <w:tab w:val="left" w:pos="426"/>
          <w:tab w:val="left" w:pos="2552"/>
        </w:tabs>
        <w:jc w:val="both"/>
      </w:pPr>
      <w:r w:rsidRPr="001B471A">
        <w:rPr>
          <w:rFonts w:ascii="Arial" w:hAnsi="Arial" w:cs="Arial"/>
          <w:b/>
          <w:sz w:val="22"/>
          <w:szCs w:val="22"/>
        </w:rPr>
        <w:t>INDICACIONES:</w:t>
      </w:r>
      <w:r w:rsidR="000E0743" w:rsidRPr="001B471A">
        <w:rPr>
          <w:rFonts w:ascii="Arial" w:hAnsi="Arial" w:cs="Arial"/>
          <w:b/>
          <w:sz w:val="22"/>
          <w:szCs w:val="22"/>
        </w:rPr>
        <w:t xml:space="preserve"> </w:t>
      </w:r>
      <w:r w:rsidRPr="001B471A">
        <w:rPr>
          <w:rFonts w:ascii="Arial" w:hAnsi="Arial" w:cs="Arial"/>
          <w:sz w:val="22"/>
          <w:szCs w:val="22"/>
        </w:rPr>
        <w:t xml:space="preserve">Responder con lápiz de pasta. </w:t>
      </w:r>
      <w:r w:rsidRPr="001B471A">
        <w:rPr>
          <w:rFonts w:ascii="Arial" w:hAnsi="Arial" w:cs="Arial"/>
          <w:b/>
          <w:sz w:val="22"/>
          <w:szCs w:val="22"/>
        </w:rPr>
        <w:t>NO</w:t>
      </w:r>
      <w:r w:rsidRPr="001B471A">
        <w:rPr>
          <w:rFonts w:ascii="Arial" w:hAnsi="Arial" w:cs="Arial"/>
          <w:sz w:val="22"/>
          <w:szCs w:val="22"/>
        </w:rPr>
        <w:t xml:space="preserve"> está permitido el uso del corrector, si desea corregir, utilice tachado </w:t>
      </w:r>
      <w:r w:rsidRPr="001B471A">
        <w:rPr>
          <w:rFonts w:ascii="Arial" w:hAnsi="Arial" w:cs="Arial"/>
          <w:b/>
          <w:sz w:val="22"/>
          <w:szCs w:val="22"/>
        </w:rPr>
        <w:t>(</w:t>
      </w:r>
      <w:r w:rsidRPr="001B471A">
        <w:rPr>
          <w:rFonts w:ascii="Arial" w:hAnsi="Arial" w:cs="Arial"/>
          <w:b/>
          <w:strike/>
          <w:sz w:val="22"/>
          <w:szCs w:val="22"/>
        </w:rPr>
        <w:t>---</w:t>
      </w:r>
      <w:r w:rsidRPr="001B471A">
        <w:rPr>
          <w:rFonts w:ascii="Arial" w:hAnsi="Arial" w:cs="Arial"/>
          <w:b/>
          <w:sz w:val="22"/>
          <w:szCs w:val="22"/>
        </w:rPr>
        <w:t>)</w:t>
      </w:r>
      <w:r w:rsidRPr="001B471A">
        <w:rPr>
          <w:rFonts w:ascii="Arial" w:hAnsi="Arial" w:cs="Arial"/>
          <w:sz w:val="22"/>
          <w:szCs w:val="22"/>
        </w:rPr>
        <w:t xml:space="preserve">, si utiliza lápiz grafito, </w:t>
      </w:r>
      <w:r w:rsidRPr="001B471A">
        <w:rPr>
          <w:rFonts w:ascii="Arial" w:hAnsi="Arial" w:cs="Arial"/>
          <w:b/>
          <w:sz w:val="22"/>
          <w:szCs w:val="22"/>
        </w:rPr>
        <w:t>NO</w:t>
      </w:r>
      <w:r w:rsidRPr="001B471A">
        <w:rPr>
          <w:rFonts w:ascii="Arial" w:hAnsi="Arial" w:cs="Arial"/>
          <w:sz w:val="22"/>
          <w:szCs w:val="22"/>
        </w:rPr>
        <w:t xml:space="preserve"> tendrá derecho a re-corrección.</w:t>
      </w:r>
    </w:p>
    <w:p w14:paraId="72459745" w14:textId="68A46714" w:rsidR="009418D0" w:rsidRPr="001B471A" w:rsidRDefault="000405D0">
      <w:pPr>
        <w:pStyle w:val="Sangradetextonormal"/>
        <w:ind w:left="426"/>
        <w:jc w:val="both"/>
      </w:pPr>
      <w:r w:rsidRPr="001B471A">
        <w:rPr>
          <w:rFonts w:ascii="Arial" w:hAnsi="Arial" w:cs="Arial"/>
          <w:sz w:val="22"/>
          <w:szCs w:val="22"/>
        </w:rPr>
        <w:t xml:space="preserve">Para efectos de presentación se descontará 10 puntos por conceptos de </w:t>
      </w:r>
      <w:r w:rsidR="008B7D32">
        <w:rPr>
          <w:rFonts w:ascii="Arial" w:hAnsi="Arial" w:cs="Arial"/>
          <w:sz w:val="22"/>
          <w:szCs w:val="22"/>
        </w:rPr>
        <w:t>redacción (</w:t>
      </w:r>
      <w:r w:rsidR="007E2318">
        <w:rPr>
          <w:rFonts w:ascii="Arial" w:hAnsi="Arial" w:cs="Arial"/>
          <w:sz w:val="22"/>
          <w:szCs w:val="22"/>
        </w:rPr>
        <w:t>3)</w:t>
      </w:r>
      <w:r w:rsidR="008B7D32">
        <w:rPr>
          <w:rFonts w:ascii="Arial" w:hAnsi="Arial" w:cs="Arial"/>
          <w:sz w:val="22"/>
          <w:szCs w:val="22"/>
        </w:rPr>
        <w:t xml:space="preserve">, </w:t>
      </w:r>
      <w:r w:rsidRPr="001B471A">
        <w:rPr>
          <w:rFonts w:ascii="Arial" w:hAnsi="Arial" w:cs="Arial"/>
          <w:sz w:val="22"/>
          <w:szCs w:val="22"/>
        </w:rPr>
        <w:t xml:space="preserve">ortografía </w:t>
      </w:r>
      <w:r w:rsidR="007E2318">
        <w:rPr>
          <w:rFonts w:ascii="Arial" w:hAnsi="Arial" w:cs="Arial"/>
          <w:sz w:val="22"/>
          <w:szCs w:val="22"/>
        </w:rPr>
        <w:t>(4), caligrafía (</w:t>
      </w:r>
      <w:r w:rsidR="004259D8">
        <w:rPr>
          <w:rFonts w:ascii="Arial" w:hAnsi="Arial" w:cs="Arial"/>
          <w:sz w:val="22"/>
          <w:szCs w:val="22"/>
        </w:rPr>
        <w:t>2</w:t>
      </w:r>
      <w:r w:rsidR="007E2318">
        <w:rPr>
          <w:rFonts w:ascii="Arial" w:hAnsi="Arial" w:cs="Arial"/>
          <w:sz w:val="22"/>
          <w:szCs w:val="22"/>
        </w:rPr>
        <w:t xml:space="preserve">) </w:t>
      </w:r>
      <w:r w:rsidRPr="001B471A">
        <w:rPr>
          <w:rFonts w:ascii="Arial" w:hAnsi="Arial" w:cs="Arial"/>
          <w:sz w:val="22"/>
          <w:szCs w:val="22"/>
        </w:rPr>
        <w:t>y orden</w:t>
      </w:r>
      <w:r w:rsidR="007E2318">
        <w:rPr>
          <w:rFonts w:ascii="Arial" w:hAnsi="Arial" w:cs="Arial"/>
          <w:sz w:val="22"/>
          <w:szCs w:val="22"/>
        </w:rPr>
        <w:t xml:space="preserve"> (</w:t>
      </w:r>
      <w:r w:rsidR="004259D8">
        <w:rPr>
          <w:rFonts w:ascii="Arial" w:hAnsi="Arial" w:cs="Arial"/>
          <w:sz w:val="22"/>
          <w:szCs w:val="22"/>
        </w:rPr>
        <w:t>1</w:t>
      </w:r>
      <w:r w:rsidR="007E2318">
        <w:rPr>
          <w:rFonts w:ascii="Arial" w:hAnsi="Arial" w:cs="Arial"/>
          <w:sz w:val="22"/>
          <w:szCs w:val="22"/>
        </w:rPr>
        <w:t>)</w:t>
      </w:r>
      <w:r w:rsidRPr="001B471A">
        <w:rPr>
          <w:rFonts w:ascii="Arial" w:hAnsi="Arial" w:cs="Arial"/>
          <w:sz w:val="22"/>
          <w:szCs w:val="22"/>
        </w:rPr>
        <w:t xml:space="preserve">.  </w:t>
      </w:r>
    </w:p>
    <w:p w14:paraId="72C91C16" w14:textId="77777777" w:rsidR="009418D0" w:rsidRPr="001B471A" w:rsidRDefault="009418D0">
      <w:pPr>
        <w:pStyle w:val="Sangradetextonormal"/>
        <w:ind w:left="0"/>
        <w:jc w:val="both"/>
        <w:rPr>
          <w:rFonts w:ascii="Arial" w:hAnsi="Arial" w:cs="Arial"/>
          <w:sz w:val="24"/>
          <w:szCs w:val="22"/>
        </w:rPr>
      </w:pPr>
    </w:p>
    <w:p w14:paraId="28477918" w14:textId="77777777" w:rsidR="009418D0" w:rsidRPr="001B471A" w:rsidRDefault="000405D0">
      <w:pPr>
        <w:pStyle w:val="Sangradetextonormal"/>
        <w:numPr>
          <w:ilvl w:val="0"/>
          <w:numId w:val="4"/>
        </w:numPr>
        <w:jc w:val="both"/>
      </w:pPr>
      <w:r w:rsidRPr="001B471A">
        <w:rPr>
          <w:rFonts w:ascii="Arial" w:hAnsi="Arial" w:cs="Arial"/>
          <w:b/>
          <w:sz w:val="24"/>
        </w:rPr>
        <w:t>RESULTADOS OBTENIDOS:</w:t>
      </w:r>
    </w:p>
    <w:p w14:paraId="58FD665C" w14:textId="77777777" w:rsidR="009418D0" w:rsidRPr="001B471A" w:rsidRDefault="009418D0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</w:p>
    <w:p w14:paraId="0C4CACB2" w14:textId="77777777" w:rsidR="009418D0" w:rsidRPr="001B471A" w:rsidRDefault="00DA620E">
      <w:pPr>
        <w:pStyle w:val="Sangradetextonormal"/>
        <w:widowControl w:val="0"/>
        <w:ind w:hanging="1245"/>
        <w:rPr>
          <w:rFonts w:ascii="Arial" w:hAnsi="Arial" w:cs="Arial"/>
        </w:rPr>
      </w:pPr>
      <w:r>
        <w:rPr>
          <w:noProof/>
          <w:lang w:eastAsia="es-CL"/>
        </w:rPr>
        <w:pict w14:anchorId="4CDB12C2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2050" type="#_x0000_t202" style="position:absolute;left:0;text-align:left;margin-left:0;margin-top:3.75pt;width:374.4pt;height:146.75pt;z-index:6;visibility:visible;mso-wrap-style:square;mso-width-percent:0;mso-height-percent:0;mso-wrap-distance-left:7.05pt;mso-wrap-distance-top:0;mso-wrap-distance-right:7.05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" o:allowincell="f" stroked="f">
            <v:fill opacity="0"/>
            <v:path arrowok="t"/>
            <v:textbox inset="0,0,0,0">
              <w:txbxContent>
                <w:tbl>
                  <w:tblPr>
                    <w:tblW w:w="7488" w:type="dxa"/>
                    <w:tblInd w:w="11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808"/>
                    <w:gridCol w:w="2340"/>
                    <w:gridCol w:w="2340"/>
                  </w:tblGrid>
                  <w:tr w:rsidR="009418D0" w14:paraId="5597A64C" w14:textId="77777777">
                    <w:trPr>
                      <w:trHeight w:val="559"/>
                    </w:trPr>
                    <w:tc>
                      <w:tcPr>
                        <w:tcW w:w="28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0C0C0"/>
                        <w:vAlign w:val="center"/>
                      </w:tcPr>
                      <w:p w14:paraId="50B552E3" w14:textId="77777777" w:rsidR="009418D0" w:rsidRDefault="000405D0" w:rsidP="00A92D8E">
                        <w:pPr>
                          <w:pStyle w:val="Sangradetextonormal"/>
                          <w:widowControl w:val="0"/>
                          <w:ind w:left="-120"/>
                          <w:jc w:val="center"/>
                          <w:rPr>
                            <w:lang w:val="es-E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s-ES" w:eastAsia="es-ES"/>
                          </w:rPr>
                          <w:t>PREGUNTAS</w:t>
                        </w:r>
                      </w:p>
                    </w:tc>
                    <w:tc>
                      <w:tcPr>
                        <w:tcW w:w="23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0C0C0"/>
                        <w:vAlign w:val="center"/>
                      </w:tcPr>
                      <w:p w14:paraId="5739BE1B" w14:textId="77777777" w:rsidR="009418D0" w:rsidRDefault="000405D0" w:rsidP="00A92D8E">
                        <w:pPr>
                          <w:pStyle w:val="Sangradetextonormal"/>
                          <w:widowControl w:val="0"/>
                          <w:ind w:left="53"/>
                          <w:rPr>
                            <w:lang w:val="es-E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s-ES" w:eastAsia="es-ES"/>
                          </w:rPr>
                          <w:t>PUNTAJE ASIGNADO</w:t>
                        </w:r>
                      </w:p>
                    </w:tc>
                    <w:tc>
                      <w:tcPr>
                        <w:tcW w:w="23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0C0C0"/>
                        <w:vAlign w:val="center"/>
                      </w:tcPr>
                      <w:p w14:paraId="5D3F045F" w14:textId="77777777" w:rsidR="009418D0" w:rsidRDefault="000405D0" w:rsidP="00A92D8E">
                        <w:pPr>
                          <w:pStyle w:val="Sangradetextonormal"/>
                          <w:widowControl w:val="0"/>
                          <w:ind w:left="0"/>
                          <w:rPr>
                            <w:lang w:val="es-E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s-ES" w:eastAsia="es-ES"/>
                          </w:rPr>
                          <w:t>PUNTAJE OBTENIDO</w:t>
                        </w:r>
                      </w:p>
                    </w:tc>
                  </w:tr>
                  <w:tr w:rsidR="009418D0" w14:paraId="0A5044D0" w14:textId="77777777">
                    <w:trPr>
                      <w:trHeight w:val="382"/>
                    </w:trPr>
                    <w:tc>
                      <w:tcPr>
                        <w:tcW w:w="28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14:paraId="35D3A021" w14:textId="77777777" w:rsidR="009418D0" w:rsidRDefault="000405D0">
                        <w:pPr>
                          <w:pStyle w:val="Sangradetextonormal"/>
                          <w:widowControl w:val="0"/>
                          <w:rPr>
                            <w:lang w:val="es-E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s-ES" w:eastAsia="es-ES"/>
                          </w:rPr>
                          <w:t>1</w:t>
                        </w:r>
                      </w:p>
                    </w:tc>
                    <w:tc>
                      <w:tcPr>
                        <w:tcW w:w="23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2B2E8C2" w14:textId="77777777" w:rsidR="009418D0" w:rsidRDefault="00A92D8E" w:rsidP="004E308E">
                        <w:pPr>
                          <w:pStyle w:val="Sangradetextonormal"/>
                          <w:widowControl w:val="0"/>
                          <w:ind w:left="53"/>
                          <w:jc w:val="center"/>
                          <w:rPr>
                            <w:lang w:val="es-ES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  <w:lang w:val="es-ES" w:eastAsia="es-ES"/>
                          </w:rPr>
                          <w:t>3</w:t>
                        </w:r>
                        <w:r w:rsidR="000F0EA6">
                          <w:rPr>
                            <w:rFonts w:ascii="Arial" w:hAnsi="Arial" w:cs="Arial"/>
                            <w:sz w:val="24"/>
                            <w:lang w:val="es-ES" w:eastAsia="es-ES"/>
                          </w:rPr>
                          <w:t>1</w:t>
                        </w:r>
                      </w:p>
                    </w:tc>
                    <w:tc>
                      <w:tcPr>
                        <w:tcW w:w="23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4981AFD" w14:textId="77777777" w:rsidR="009418D0" w:rsidRDefault="009418D0">
                        <w:pPr>
                          <w:pStyle w:val="Sangradetextonormal"/>
                          <w:widowControl w:val="0"/>
                          <w:ind w:left="0"/>
                          <w:rPr>
                            <w:rFonts w:ascii="Arial" w:hAnsi="Arial" w:cs="Arial"/>
                            <w:sz w:val="24"/>
                            <w:lang w:val="es-ES" w:eastAsia="es-ES"/>
                          </w:rPr>
                        </w:pPr>
                      </w:p>
                    </w:tc>
                  </w:tr>
                  <w:tr w:rsidR="009418D0" w14:paraId="1DB9899E" w14:textId="77777777">
                    <w:trPr>
                      <w:trHeight w:val="382"/>
                    </w:trPr>
                    <w:tc>
                      <w:tcPr>
                        <w:tcW w:w="28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14:paraId="446C9E6D" w14:textId="77777777" w:rsidR="009418D0" w:rsidRDefault="000405D0">
                        <w:pPr>
                          <w:pStyle w:val="Sangradetextonormal"/>
                          <w:widowControl w:val="0"/>
                          <w:rPr>
                            <w:lang w:val="es-E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s-ES" w:eastAsia="es-ES"/>
                          </w:rPr>
                          <w:t>2</w:t>
                        </w:r>
                      </w:p>
                    </w:tc>
                    <w:tc>
                      <w:tcPr>
                        <w:tcW w:w="23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606A4A6" w14:textId="77777777" w:rsidR="009418D0" w:rsidRPr="004E308E" w:rsidRDefault="004E308E" w:rsidP="004E308E">
                        <w:pPr>
                          <w:pStyle w:val="Sangradetextonormal"/>
                          <w:widowControl w:val="0"/>
                          <w:ind w:left="53"/>
                          <w:jc w:val="center"/>
                          <w:rPr>
                            <w:rFonts w:ascii="Arial" w:hAnsi="Arial" w:cs="Arial"/>
                            <w:bCs/>
                            <w:sz w:val="24"/>
                            <w:szCs w:val="20"/>
                            <w:lang w:val="es-ES" w:eastAsia="es-ES"/>
                          </w:rPr>
                        </w:pPr>
                        <w:r w:rsidRPr="004E308E">
                          <w:rPr>
                            <w:rFonts w:ascii="Arial" w:hAnsi="Arial" w:cs="Arial"/>
                            <w:bCs/>
                            <w:sz w:val="24"/>
                            <w:szCs w:val="20"/>
                            <w:lang w:val="es-ES" w:eastAsia="es-ES"/>
                          </w:rPr>
                          <w:t>3</w:t>
                        </w:r>
                        <w:r w:rsidR="006610F6">
                          <w:rPr>
                            <w:rFonts w:ascii="Arial" w:hAnsi="Arial" w:cs="Arial"/>
                            <w:bCs/>
                            <w:sz w:val="24"/>
                            <w:szCs w:val="20"/>
                            <w:lang w:val="es-ES" w:eastAsia="es-ES"/>
                          </w:rPr>
                          <w:t>9</w:t>
                        </w:r>
                      </w:p>
                    </w:tc>
                    <w:tc>
                      <w:tcPr>
                        <w:tcW w:w="23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7E7411C" w14:textId="77777777" w:rsidR="009418D0" w:rsidRDefault="009418D0">
                        <w:pPr>
                          <w:pStyle w:val="Sangradetextonormal"/>
                          <w:widowControl w:val="0"/>
                          <w:ind w:left="0"/>
                          <w:rPr>
                            <w:rFonts w:ascii="Arial" w:hAnsi="Arial" w:cs="Arial"/>
                            <w:b/>
                            <w:sz w:val="24"/>
                            <w:lang w:val="es-ES" w:eastAsia="es-ES"/>
                          </w:rPr>
                        </w:pPr>
                      </w:p>
                    </w:tc>
                  </w:tr>
                  <w:tr w:rsidR="009418D0" w14:paraId="288CBF48" w14:textId="77777777">
                    <w:trPr>
                      <w:trHeight w:val="382"/>
                    </w:trPr>
                    <w:tc>
                      <w:tcPr>
                        <w:tcW w:w="28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14:paraId="71E13FF2" w14:textId="77777777" w:rsidR="009418D0" w:rsidRDefault="000405D0">
                        <w:pPr>
                          <w:pStyle w:val="Sangradetextonormal"/>
                          <w:widowControl w:val="0"/>
                          <w:rPr>
                            <w:lang w:val="es-E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s-ES" w:eastAsia="es-ES"/>
                          </w:rPr>
                          <w:t>3</w:t>
                        </w:r>
                      </w:p>
                    </w:tc>
                    <w:tc>
                      <w:tcPr>
                        <w:tcW w:w="23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95F270A" w14:textId="77777777" w:rsidR="009418D0" w:rsidRPr="004E308E" w:rsidRDefault="006610F6" w:rsidP="004E308E">
                        <w:pPr>
                          <w:pStyle w:val="Sangradetextonormal"/>
                          <w:widowControl w:val="0"/>
                          <w:ind w:left="53"/>
                          <w:jc w:val="center"/>
                          <w:rPr>
                            <w:rFonts w:ascii="Arial" w:hAnsi="Arial" w:cs="Arial"/>
                            <w:bCs/>
                            <w:sz w:val="24"/>
                            <w:szCs w:val="20"/>
                            <w:lang w:val="es-ES" w:eastAsia="es-ES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sz w:val="24"/>
                            <w:szCs w:val="20"/>
                            <w:lang w:val="es-ES" w:eastAsia="es-ES"/>
                          </w:rPr>
                          <w:t>30</w:t>
                        </w:r>
                      </w:p>
                    </w:tc>
                    <w:tc>
                      <w:tcPr>
                        <w:tcW w:w="23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2699BDB" w14:textId="77777777" w:rsidR="009418D0" w:rsidRDefault="009418D0">
                        <w:pPr>
                          <w:pStyle w:val="Sangradetextonormal"/>
                          <w:widowControl w:val="0"/>
                          <w:ind w:left="0"/>
                          <w:rPr>
                            <w:rFonts w:ascii="Arial" w:hAnsi="Arial" w:cs="Arial"/>
                            <w:b/>
                            <w:sz w:val="24"/>
                            <w:lang w:val="es-ES" w:eastAsia="es-ES"/>
                          </w:rPr>
                        </w:pPr>
                      </w:p>
                    </w:tc>
                  </w:tr>
                  <w:tr w:rsidR="009418D0" w14:paraId="54A4FC44" w14:textId="77777777">
                    <w:trPr>
                      <w:trHeight w:val="382"/>
                    </w:trPr>
                    <w:tc>
                      <w:tcPr>
                        <w:tcW w:w="28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14:paraId="3A92F2C5" w14:textId="77777777" w:rsidR="009418D0" w:rsidRDefault="000405D0" w:rsidP="00A92D8E">
                        <w:pPr>
                          <w:pStyle w:val="Sangradetextonormal"/>
                          <w:widowControl w:val="0"/>
                          <w:ind w:left="22" w:right="290"/>
                          <w:jc w:val="center"/>
                          <w:rPr>
                            <w:lang w:val="es-E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es-ES" w:eastAsia="es-ES"/>
                          </w:rPr>
                          <w:t>Presentación</w:t>
                        </w:r>
                      </w:p>
                    </w:tc>
                    <w:tc>
                      <w:tcPr>
                        <w:tcW w:w="23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278303B" w14:textId="77777777" w:rsidR="009418D0" w:rsidRPr="004E308E" w:rsidRDefault="000405D0" w:rsidP="004E308E">
                        <w:pPr>
                          <w:pStyle w:val="Sangradetextonormal"/>
                          <w:widowControl w:val="0"/>
                          <w:ind w:left="0"/>
                          <w:jc w:val="center"/>
                          <w:rPr>
                            <w:bCs/>
                            <w:lang w:val="es-ES"/>
                          </w:rPr>
                        </w:pPr>
                        <w:r w:rsidRPr="004E308E">
                          <w:rPr>
                            <w:rFonts w:ascii="Arial" w:hAnsi="Arial" w:cs="Arial"/>
                            <w:bCs/>
                            <w:sz w:val="24"/>
                            <w:lang w:val="es-ES" w:eastAsia="es-ES"/>
                          </w:rPr>
                          <w:t>-10</w:t>
                        </w:r>
                      </w:p>
                    </w:tc>
                    <w:tc>
                      <w:tcPr>
                        <w:tcW w:w="23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7DF17E8" w14:textId="77777777" w:rsidR="009418D0" w:rsidRDefault="009418D0">
                        <w:pPr>
                          <w:pStyle w:val="Sangradetextonormal"/>
                          <w:widowControl w:val="0"/>
                          <w:ind w:left="0"/>
                          <w:rPr>
                            <w:rFonts w:ascii="Arial" w:hAnsi="Arial" w:cs="Arial"/>
                            <w:b/>
                            <w:sz w:val="24"/>
                            <w:lang w:val="es-ES" w:eastAsia="es-ES"/>
                          </w:rPr>
                        </w:pPr>
                      </w:p>
                    </w:tc>
                  </w:tr>
                  <w:tr w:rsidR="009418D0" w14:paraId="4D027F81" w14:textId="77777777">
                    <w:trPr>
                      <w:trHeight w:val="420"/>
                    </w:trPr>
                    <w:tc>
                      <w:tcPr>
                        <w:tcW w:w="28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14:paraId="586EA680" w14:textId="77777777" w:rsidR="009418D0" w:rsidRDefault="009418D0">
                        <w:pPr>
                          <w:pStyle w:val="Sangradetextonormal"/>
                          <w:widowControl w:val="0"/>
                          <w:ind w:left="0"/>
                          <w:rPr>
                            <w:rFonts w:ascii="Arial" w:hAnsi="Arial" w:cs="Arial"/>
                            <w:b/>
                            <w:sz w:val="24"/>
                            <w:szCs w:val="20"/>
                            <w:lang w:val="es-ES" w:eastAsia="es-ES"/>
                          </w:rPr>
                        </w:pPr>
                      </w:p>
                    </w:tc>
                    <w:tc>
                      <w:tcPr>
                        <w:tcW w:w="23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0C0C0"/>
                      </w:tcPr>
                      <w:p w14:paraId="27F668A0" w14:textId="77777777" w:rsidR="009418D0" w:rsidRDefault="000405D0">
                        <w:pPr>
                          <w:pStyle w:val="Sangradetextonormal"/>
                          <w:widowControl w:val="0"/>
                          <w:ind w:left="0"/>
                          <w:rPr>
                            <w:rFonts w:ascii="Arial" w:hAnsi="Arial" w:cs="Arial"/>
                            <w:b/>
                            <w:sz w:val="24"/>
                            <w:lang w:val="es-ES" w:eastAsia="es-E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lang w:val="es-ES" w:eastAsia="es-ES"/>
                          </w:rPr>
                          <w:t>NOTA</w:t>
                        </w:r>
                      </w:p>
                    </w:tc>
                    <w:tc>
                      <w:tcPr>
                        <w:tcW w:w="23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0C0C0"/>
                        <w:vAlign w:val="center"/>
                      </w:tcPr>
                      <w:p w14:paraId="331879B9" w14:textId="77777777" w:rsidR="009418D0" w:rsidRDefault="009418D0">
                        <w:pPr>
                          <w:pStyle w:val="Sangradetextonormal"/>
                          <w:widowControl w:val="0"/>
                          <w:ind w:left="0"/>
                          <w:rPr>
                            <w:rFonts w:ascii="Arial" w:hAnsi="Arial" w:cs="Arial"/>
                            <w:b/>
                            <w:sz w:val="24"/>
                            <w:lang w:val="es-ES" w:eastAsia="es-ES"/>
                          </w:rPr>
                        </w:pPr>
                      </w:p>
                    </w:tc>
                  </w:tr>
                </w:tbl>
                <w:p w14:paraId="73E254C6" w14:textId="77777777" w:rsidR="009418D0" w:rsidRDefault="009418D0">
                  <w:pPr>
                    <w:pStyle w:val="Contenidodelmarco"/>
                  </w:pPr>
                </w:p>
              </w:txbxContent>
            </v:textbox>
            <w10:wrap type="square"/>
          </v:shape>
        </w:pict>
      </w:r>
    </w:p>
    <w:p w14:paraId="38052C4D" w14:textId="77777777" w:rsidR="009418D0" w:rsidRPr="001B471A" w:rsidRDefault="009418D0">
      <w:pPr>
        <w:pStyle w:val="Sangradetextonormal"/>
        <w:ind w:hanging="1245"/>
        <w:rPr>
          <w:rFonts w:ascii="Arial" w:hAnsi="Arial" w:cs="Arial"/>
        </w:rPr>
      </w:pPr>
    </w:p>
    <w:p w14:paraId="398156AC" w14:textId="77777777" w:rsidR="009418D0" w:rsidRPr="001B471A" w:rsidRDefault="009418D0">
      <w:pPr>
        <w:pStyle w:val="Sangradetextonormal"/>
        <w:ind w:hanging="1245"/>
        <w:rPr>
          <w:rFonts w:ascii="Arial" w:hAnsi="Arial" w:cs="Arial"/>
        </w:rPr>
      </w:pPr>
    </w:p>
    <w:p w14:paraId="31E6D003" w14:textId="77777777" w:rsidR="009418D0" w:rsidRPr="001B471A" w:rsidRDefault="009418D0">
      <w:pPr>
        <w:pStyle w:val="Sangradetextonormal"/>
        <w:ind w:left="0"/>
        <w:rPr>
          <w:rFonts w:ascii="Arial" w:hAnsi="Arial" w:cs="Arial"/>
        </w:rPr>
      </w:pPr>
    </w:p>
    <w:p w14:paraId="7EC6E086" w14:textId="77777777" w:rsidR="009418D0" w:rsidRPr="001B471A" w:rsidRDefault="009418D0">
      <w:pPr>
        <w:pStyle w:val="Sangradetextonormal"/>
        <w:ind w:hanging="1245"/>
        <w:rPr>
          <w:rFonts w:ascii="Arial" w:hAnsi="Arial" w:cs="Arial"/>
        </w:rPr>
      </w:pPr>
    </w:p>
    <w:p w14:paraId="2EA061ED" w14:textId="77777777" w:rsidR="009418D0" w:rsidRPr="001B471A" w:rsidRDefault="009418D0">
      <w:pPr>
        <w:pStyle w:val="Sangradetextonormal"/>
        <w:ind w:hanging="1245"/>
        <w:rPr>
          <w:rFonts w:ascii="Arial" w:hAnsi="Arial" w:cs="Arial"/>
        </w:rPr>
      </w:pPr>
    </w:p>
    <w:p w14:paraId="59D994A4" w14:textId="77777777" w:rsidR="009418D0" w:rsidRPr="001B471A" w:rsidRDefault="009418D0">
      <w:pPr>
        <w:pStyle w:val="Sangradetextonormal"/>
        <w:ind w:hanging="1245"/>
        <w:rPr>
          <w:rFonts w:ascii="Arial" w:hAnsi="Arial" w:cs="Arial"/>
        </w:rPr>
      </w:pPr>
    </w:p>
    <w:p w14:paraId="0B2845BA" w14:textId="77777777" w:rsidR="009418D0" w:rsidRPr="001B471A" w:rsidRDefault="009418D0">
      <w:pPr>
        <w:pStyle w:val="Sangradetextonormal"/>
        <w:ind w:hanging="1245"/>
        <w:rPr>
          <w:rFonts w:ascii="Arial" w:hAnsi="Arial" w:cs="Arial"/>
        </w:rPr>
      </w:pPr>
    </w:p>
    <w:p w14:paraId="2307A47F" w14:textId="77777777" w:rsidR="009418D0" w:rsidRPr="001B471A" w:rsidRDefault="009418D0">
      <w:pPr>
        <w:pStyle w:val="Sangradetextonormal"/>
        <w:ind w:hanging="1245"/>
        <w:rPr>
          <w:rFonts w:ascii="Arial" w:hAnsi="Arial" w:cs="Arial"/>
        </w:rPr>
      </w:pPr>
    </w:p>
    <w:p w14:paraId="773E7141" w14:textId="77777777" w:rsidR="009418D0" w:rsidRPr="001B471A" w:rsidRDefault="009418D0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</w:p>
    <w:p w14:paraId="318BB1A4" w14:textId="77777777" w:rsidR="009418D0" w:rsidRPr="001B471A" w:rsidRDefault="009418D0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</w:p>
    <w:p w14:paraId="572AB120" w14:textId="77777777" w:rsidR="009418D0" w:rsidRPr="001B471A" w:rsidRDefault="009418D0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</w:p>
    <w:p w14:paraId="1BD9FC95" w14:textId="77777777" w:rsidR="009418D0" w:rsidRPr="001B471A" w:rsidRDefault="009418D0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</w:p>
    <w:p w14:paraId="14BB9F72" w14:textId="77777777" w:rsidR="009418D0" w:rsidRPr="001B471A" w:rsidRDefault="009418D0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</w:p>
    <w:p w14:paraId="7CE09E8B" w14:textId="77777777" w:rsidR="009418D0" w:rsidRPr="001B471A" w:rsidRDefault="000405D0">
      <w:pPr>
        <w:pStyle w:val="Sangradetextonormal"/>
        <w:ind w:left="0"/>
        <w:jc w:val="center"/>
      </w:pPr>
      <w:r w:rsidRPr="001B471A">
        <w:rPr>
          <w:rFonts w:ascii="Arial" w:hAnsi="Arial" w:cs="Arial"/>
          <w:b/>
          <w:sz w:val="24"/>
        </w:rPr>
        <w:t>FIRMA DE RECONOCIMIENTO:______________________________</w:t>
      </w:r>
    </w:p>
    <w:p w14:paraId="502F3B4C" w14:textId="77777777" w:rsidR="009418D0" w:rsidRPr="001B471A" w:rsidRDefault="009418D0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</w:p>
    <w:p w14:paraId="3F02B5BD" w14:textId="77777777" w:rsidR="009418D0" w:rsidRPr="001B471A" w:rsidRDefault="009418D0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</w:p>
    <w:p w14:paraId="6602F969" w14:textId="77777777" w:rsidR="009418D0" w:rsidRPr="001B471A" w:rsidRDefault="009418D0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</w:p>
    <w:p w14:paraId="1B27249D" w14:textId="77777777" w:rsidR="00A873FB" w:rsidRPr="001B471A" w:rsidRDefault="00A873FB">
      <w:pPr>
        <w:pStyle w:val="Sangradetextonormal"/>
        <w:ind w:left="0"/>
        <w:rPr>
          <w:rFonts w:ascii="Arial" w:hAnsi="Arial" w:cs="Arial"/>
          <w:b/>
          <w:sz w:val="22"/>
          <w:szCs w:val="22"/>
        </w:rPr>
      </w:pPr>
    </w:p>
    <w:p w14:paraId="47B44AFD" w14:textId="77777777" w:rsidR="005D6CA7" w:rsidRPr="001B471A" w:rsidRDefault="005D6CA7">
      <w:pPr>
        <w:pStyle w:val="Sangradetextonormal"/>
        <w:ind w:left="0"/>
        <w:rPr>
          <w:rFonts w:ascii="Arial" w:hAnsi="Arial" w:cs="Arial"/>
          <w:b/>
          <w:sz w:val="22"/>
          <w:szCs w:val="22"/>
        </w:rPr>
      </w:pPr>
    </w:p>
    <w:p w14:paraId="6AADAF56" w14:textId="77777777" w:rsidR="009418D0" w:rsidRPr="001B471A" w:rsidRDefault="000405D0">
      <w:pPr>
        <w:pStyle w:val="Sangradetextonormal"/>
        <w:ind w:left="0"/>
        <w:rPr>
          <w:rFonts w:ascii="Arial" w:hAnsi="Arial" w:cs="Arial"/>
          <w:b/>
          <w:sz w:val="24"/>
        </w:rPr>
      </w:pPr>
      <w:r w:rsidRPr="001B471A">
        <w:rPr>
          <w:rFonts w:ascii="Arial" w:hAnsi="Arial" w:cs="Arial"/>
          <w:b/>
          <w:sz w:val="24"/>
        </w:rPr>
        <w:t>PREGUNTA 1: DESARROLLO. (</w:t>
      </w:r>
      <w:r w:rsidR="00A92D8E" w:rsidRPr="001B471A">
        <w:rPr>
          <w:rFonts w:ascii="Arial" w:hAnsi="Arial" w:cs="Arial"/>
          <w:b/>
          <w:sz w:val="24"/>
        </w:rPr>
        <w:t>3</w:t>
      </w:r>
      <w:r w:rsidR="000F0EA6" w:rsidRPr="001B471A">
        <w:rPr>
          <w:rFonts w:ascii="Arial" w:hAnsi="Arial" w:cs="Arial"/>
          <w:b/>
          <w:sz w:val="24"/>
        </w:rPr>
        <w:t>1</w:t>
      </w:r>
      <w:r w:rsidRPr="001B471A">
        <w:rPr>
          <w:rFonts w:ascii="Arial" w:hAnsi="Arial" w:cs="Arial"/>
          <w:b/>
          <w:sz w:val="24"/>
        </w:rPr>
        <w:t xml:space="preserve"> pts.)</w:t>
      </w:r>
      <w:r w:rsidR="00590451" w:rsidRPr="001B471A">
        <w:rPr>
          <w:rFonts w:ascii="Arial" w:hAnsi="Arial" w:cs="Arial"/>
          <w:b/>
          <w:sz w:val="24"/>
        </w:rPr>
        <w:t xml:space="preserve"> </w:t>
      </w:r>
    </w:p>
    <w:p w14:paraId="242C77DF" w14:textId="77777777" w:rsidR="00A873FB" w:rsidRPr="001B471A" w:rsidRDefault="00A873FB">
      <w:pPr>
        <w:pStyle w:val="Sangradetextonormal"/>
        <w:ind w:left="0"/>
        <w:rPr>
          <w:rFonts w:ascii="Arial" w:hAnsi="Arial" w:cs="Arial"/>
          <w:sz w:val="24"/>
        </w:rPr>
      </w:pPr>
    </w:p>
    <w:tbl>
      <w:tblPr>
        <w:tblW w:w="93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1B471A" w:rsidRPr="001B471A" w14:paraId="5877924E" w14:textId="77777777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62A1" w14:textId="77777777" w:rsidR="009418D0" w:rsidRPr="001B471A" w:rsidRDefault="000405D0">
            <w:pPr>
              <w:pStyle w:val="Sangradetextonormal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1B471A"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Objetivo: Análisis</w:t>
            </w:r>
          </w:p>
        </w:tc>
      </w:tr>
      <w:tr w:rsidR="001B471A" w:rsidRPr="001B471A" w14:paraId="4178DBC8" w14:textId="77777777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48FAD" w14:textId="77777777" w:rsidR="009418D0" w:rsidRPr="001B471A" w:rsidRDefault="000405D0">
            <w:pPr>
              <w:pStyle w:val="Encabezado"/>
              <w:widowControl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B471A">
              <w:rPr>
                <w:rFonts w:ascii="Arial" w:hAnsi="Arial" w:cs="Arial"/>
                <w:b/>
                <w:sz w:val="22"/>
                <w:szCs w:val="22"/>
              </w:rPr>
              <w:t>Capacidad</w:t>
            </w:r>
            <w:r w:rsidRPr="001B47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Pr="001B471A">
              <w:rPr>
                <w:rFonts w:ascii="Arial" w:hAnsi="Arial" w:cs="Arial"/>
                <w:b/>
                <w:sz w:val="22"/>
                <w:szCs w:val="22"/>
              </w:rPr>
              <w:t xml:space="preserve">Comprender  </w:t>
            </w:r>
            <w:r w:rsidR="000F0EA6" w:rsidRPr="001B471A">
              <w:rPr>
                <w:rFonts w:ascii="Arial" w:hAnsi="Arial" w:cs="Arial"/>
                <w:bCs/>
                <w:sz w:val="22"/>
                <w:szCs w:val="22"/>
              </w:rPr>
              <w:t xml:space="preserve">las </w:t>
            </w:r>
            <w:r w:rsidRPr="001B471A">
              <w:rPr>
                <w:rFonts w:ascii="Arial" w:hAnsi="Arial" w:cs="Arial"/>
                <w:sz w:val="22"/>
                <w:szCs w:val="22"/>
              </w:rPr>
              <w:t>dimensiones concept</w:t>
            </w:r>
            <w:r w:rsidR="002E4C98" w:rsidRPr="001B471A">
              <w:rPr>
                <w:rFonts w:ascii="Arial" w:hAnsi="Arial" w:cs="Arial"/>
                <w:sz w:val="22"/>
                <w:szCs w:val="22"/>
              </w:rPr>
              <w:t xml:space="preserve">uales </w:t>
            </w:r>
            <w:r w:rsidRPr="001B471A">
              <w:rPr>
                <w:rFonts w:ascii="Arial" w:hAnsi="Arial" w:cs="Arial"/>
                <w:sz w:val="22"/>
                <w:szCs w:val="22"/>
              </w:rPr>
              <w:t xml:space="preserve">y contexto histórico de los DD.HH. </w:t>
            </w:r>
          </w:p>
        </w:tc>
      </w:tr>
      <w:tr w:rsidR="009418D0" w:rsidRPr="001B471A" w14:paraId="58313C0E" w14:textId="77777777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44BEA" w14:textId="77777777" w:rsidR="009418D0" w:rsidRPr="001B471A" w:rsidRDefault="000405D0">
            <w:pPr>
              <w:pStyle w:val="Encabezado"/>
              <w:widowControl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B471A">
              <w:rPr>
                <w:rFonts w:ascii="Arial" w:hAnsi="Arial" w:cs="Arial"/>
                <w:b/>
                <w:sz w:val="22"/>
                <w:szCs w:val="22"/>
              </w:rPr>
              <w:t xml:space="preserve">Contenido: </w:t>
            </w:r>
            <w:r w:rsidRPr="001B471A">
              <w:rPr>
                <w:rFonts w:ascii="Arial" w:hAnsi="Arial" w:cs="Arial"/>
                <w:sz w:val="22"/>
                <w:szCs w:val="22"/>
              </w:rPr>
              <w:t>Teoría de los DD.HH.</w:t>
            </w:r>
          </w:p>
        </w:tc>
      </w:tr>
    </w:tbl>
    <w:p w14:paraId="4F4BAFFC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2B3683E7" w14:textId="75205051" w:rsidR="006C59EC" w:rsidRDefault="006C59EC" w:rsidP="006C59EC">
      <w:pPr>
        <w:pStyle w:val="Encabezado"/>
        <w:numPr>
          <w:ilvl w:val="3"/>
          <w:numId w:val="1"/>
        </w:numPr>
        <w:tabs>
          <w:tab w:val="left" w:pos="567"/>
        </w:tabs>
        <w:ind w:left="567"/>
        <w:jc w:val="both"/>
        <w:rPr>
          <w:rFonts w:ascii="Arial" w:hAnsi="Arial" w:cs="Arial"/>
        </w:rPr>
      </w:pPr>
      <w:r w:rsidRPr="006C59EC">
        <w:rPr>
          <w:rFonts w:ascii="Arial" w:hAnsi="Arial" w:cs="Arial"/>
        </w:rPr>
        <w:t xml:space="preserve">Explique con sus palabras qué se entiende por Estado de Derecho, destacando sus principales características. Luego, mencione un ejemplo </w:t>
      </w:r>
      <w:r w:rsidR="004C4BBF">
        <w:rPr>
          <w:rFonts w:ascii="Arial" w:hAnsi="Arial" w:cs="Arial"/>
        </w:rPr>
        <w:t xml:space="preserve">concreto </w:t>
      </w:r>
      <w:r w:rsidRPr="006C59EC">
        <w:rPr>
          <w:rFonts w:ascii="Arial" w:hAnsi="Arial" w:cs="Arial"/>
        </w:rPr>
        <w:t>que permita evidenciar su aplicación.</w:t>
      </w:r>
    </w:p>
    <w:p w14:paraId="3B47D848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317D2716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3020C6D8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65C8417E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6DF2C1B4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6FFDF643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50350564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7763E470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77985DFC" w14:textId="77777777" w:rsidR="006C59EC" w:rsidRP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656EFC06" w14:textId="7377D716" w:rsidR="006C59EC" w:rsidRDefault="006C59EC" w:rsidP="006C59EC">
      <w:pPr>
        <w:pStyle w:val="Encabezado"/>
        <w:numPr>
          <w:ilvl w:val="3"/>
          <w:numId w:val="1"/>
        </w:numPr>
        <w:tabs>
          <w:tab w:val="left" w:pos="567"/>
        </w:tabs>
        <w:ind w:left="567"/>
        <w:jc w:val="both"/>
        <w:rPr>
          <w:rFonts w:ascii="Arial" w:hAnsi="Arial" w:cs="Arial"/>
        </w:rPr>
      </w:pPr>
      <w:r w:rsidRPr="006C59EC">
        <w:rPr>
          <w:rFonts w:ascii="Arial" w:hAnsi="Arial" w:cs="Arial"/>
        </w:rPr>
        <w:t>Explique qué son los Derechos Humanos. A continuación, identifique tres Derechos Humanos y describa brevemente en qué consiste cada uno.</w:t>
      </w:r>
    </w:p>
    <w:p w14:paraId="4C468E87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4C55070A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7EE322D7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5F5CB169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11EFBAA9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73E671C3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06041041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7028FF16" w14:textId="77777777" w:rsid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6D262C17" w14:textId="77777777" w:rsidR="006C59EC" w:rsidRPr="006C59EC" w:rsidRDefault="006C59EC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6DC75A7A" w14:textId="217214E7" w:rsidR="006C59EC" w:rsidRPr="006C59EC" w:rsidRDefault="006C59EC" w:rsidP="006C59EC">
      <w:pPr>
        <w:pStyle w:val="Encabezado"/>
        <w:numPr>
          <w:ilvl w:val="3"/>
          <w:numId w:val="1"/>
        </w:numPr>
        <w:tabs>
          <w:tab w:val="left" w:pos="567"/>
        </w:tabs>
        <w:ind w:left="567"/>
        <w:jc w:val="both"/>
        <w:rPr>
          <w:rFonts w:ascii="Arial" w:hAnsi="Arial" w:cs="Arial"/>
        </w:rPr>
      </w:pPr>
      <w:r w:rsidRPr="006C59EC">
        <w:rPr>
          <w:rFonts w:ascii="Arial" w:hAnsi="Arial" w:cs="Arial"/>
        </w:rPr>
        <w:t>Explique la importancia de tres hitos históricos en la evolución de los Derechos Humanos. Para cada uno, indique su nombre y describa brevemente su principal aporte al desarrollo y protección de estos derechos.</w:t>
      </w:r>
    </w:p>
    <w:p w14:paraId="31D10A22" w14:textId="77777777" w:rsidR="003B372F" w:rsidRPr="006C59EC" w:rsidRDefault="003B372F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7E4AB889" w14:textId="77777777" w:rsidR="003B372F" w:rsidRPr="006C59EC" w:rsidRDefault="003B372F" w:rsidP="006C59EC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098B150A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63A81A85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19298509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29DBCE4B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585ECAC8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6A06AB2F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28B99748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18CF751C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62CCB17D" w14:textId="77777777" w:rsidR="003B372F" w:rsidRDefault="003B372F">
      <w:pPr>
        <w:pStyle w:val="Encabezado"/>
        <w:ind w:left="709"/>
        <w:jc w:val="both"/>
        <w:rPr>
          <w:rFonts w:ascii="Arial" w:hAnsi="Arial" w:cs="Arial"/>
          <w:lang w:val="es-ES_tradnl"/>
        </w:rPr>
      </w:pPr>
    </w:p>
    <w:p w14:paraId="1BA19F77" w14:textId="77777777" w:rsidR="002E6D05" w:rsidRDefault="002E6D05" w:rsidP="000F0EA6">
      <w:pPr>
        <w:rPr>
          <w:rFonts w:ascii="Arial" w:hAnsi="Arial" w:cs="Arial"/>
          <w:b/>
        </w:rPr>
      </w:pPr>
    </w:p>
    <w:p w14:paraId="24B4F989" w14:textId="77777777" w:rsidR="002E6D05" w:rsidRDefault="002E6D05" w:rsidP="000F0EA6">
      <w:pPr>
        <w:rPr>
          <w:rFonts w:ascii="Arial" w:hAnsi="Arial" w:cs="Arial"/>
          <w:b/>
        </w:rPr>
      </w:pPr>
    </w:p>
    <w:p w14:paraId="1F719207" w14:textId="77777777" w:rsidR="002E6D05" w:rsidRDefault="002E6D05" w:rsidP="000F0EA6">
      <w:pPr>
        <w:rPr>
          <w:rFonts w:ascii="Arial" w:hAnsi="Arial" w:cs="Arial"/>
          <w:b/>
        </w:rPr>
      </w:pPr>
    </w:p>
    <w:p w14:paraId="72B83A02" w14:textId="77777777" w:rsidR="002E6D05" w:rsidRDefault="002E6D05" w:rsidP="000F0EA6">
      <w:pPr>
        <w:rPr>
          <w:rFonts w:ascii="Arial" w:hAnsi="Arial" w:cs="Arial"/>
          <w:b/>
        </w:rPr>
      </w:pPr>
    </w:p>
    <w:p w14:paraId="37962026" w14:textId="62FBD8C7" w:rsidR="009418D0" w:rsidRPr="001B471A" w:rsidRDefault="000405D0" w:rsidP="000F0EA6">
      <w:pPr>
        <w:rPr>
          <w:rFonts w:ascii="Arial" w:hAnsi="Arial" w:cs="Arial"/>
          <w:b/>
        </w:rPr>
      </w:pPr>
      <w:r w:rsidRPr="001B471A">
        <w:rPr>
          <w:rFonts w:ascii="Arial" w:hAnsi="Arial" w:cs="Arial"/>
          <w:b/>
        </w:rPr>
        <w:t>PREGUNTA 2: DESARROLLO</w:t>
      </w:r>
      <w:r w:rsidR="003D30E5" w:rsidRPr="001B471A">
        <w:rPr>
          <w:rFonts w:ascii="Arial" w:hAnsi="Arial" w:cs="Arial"/>
          <w:b/>
        </w:rPr>
        <w:t>. (39</w:t>
      </w:r>
      <w:r w:rsidR="000F0EA6" w:rsidRPr="001B471A">
        <w:rPr>
          <w:rFonts w:ascii="Arial" w:hAnsi="Arial" w:cs="Arial"/>
          <w:b/>
        </w:rPr>
        <w:t xml:space="preserve"> pts.)</w:t>
      </w:r>
    </w:p>
    <w:p w14:paraId="155C3071" w14:textId="77777777" w:rsidR="00A873FB" w:rsidRPr="001B471A" w:rsidRDefault="00A873FB">
      <w:pPr>
        <w:pStyle w:val="Sangradetextonormal"/>
        <w:ind w:left="0"/>
        <w:rPr>
          <w:rFonts w:ascii="Arial" w:hAnsi="Arial" w:cs="Arial"/>
          <w:sz w:val="24"/>
        </w:rPr>
      </w:pPr>
    </w:p>
    <w:tbl>
      <w:tblPr>
        <w:tblW w:w="93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1B471A" w:rsidRPr="001B471A" w14:paraId="02211B6E" w14:textId="77777777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B2257" w14:textId="77777777" w:rsidR="009418D0" w:rsidRPr="001B471A" w:rsidRDefault="000405D0">
            <w:pPr>
              <w:pStyle w:val="Sangradetextonormal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1B471A"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Objetivo: Análisis</w:t>
            </w:r>
          </w:p>
        </w:tc>
      </w:tr>
      <w:tr w:rsidR="001B471A" w:rsidRPr="001B471A" w14:paraId="0D792B07" w14:textId="77777777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60ACD" w14:textId="77777777" w:rsidR="009418D0" w:rsidRPr="001B471A" w:rsidRDefault="000405D0" w:rsidP="00732CB9">
            <w:pPr>
              <w:pStyle w:val="Encabezado"/>
              <w:widowControl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B471A">
              <w:rPr>
                <w:rFonts w:ascii="Arial" w:hAnsi="Arial" w:cs="Arial"/>
                <w:b/>
                <w:sz w:val="22"/>
                <w:szCs w:val="22"/>
              </w:rPr>
              <w:t>Capacidad</w:t>
            </w:r>
            <w:r w:rsidRPr="001B471A">
              <w:rPr>
                <w:rFonts w:ascii="Arial" w:hAnsi="Arial" w:cs="Arial"/>
                <w:b/>
                <w:bCs/>
                <w:sz w:val="22"/>
                <w:szCs w:val="22"/>
              </w:rPr>
              <w:t>: C</w:t>
            </w:r>
            <w:r w:rsidR="00732CB9" w:rsidRPr="001B471A">
              <w:rPr>
                <w:rFonts w:ascii="Arial" w:hAnsi="Arial" w:cs="Arial"/>
                <w:b/>
                <w:sz w:val="22"/>
                <w:szCs w:val="22"/>
                <w:lang w:val="es-MX"/>
              </w:rPr>
              <w:t>omprender</w:t>
            </w:r>
            <w:r w:rsidR="002E72AB" w:rsidRPr="001B471A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  <w:r w:rsidRPr="001B471A">
              <w:rPr>
                <w:rFonts w:ascii="Arial" w:hAnsi="Arial" w:cs="Arial"/>
                <w:sz w:val="22"/>
                <w:szCs w:val="22"/>
                <w:lang w:val="es-MX"/>
              </w:rPr>
              <w:t>los principios y normas jurídicas que regulan el tratamiento de los DD.HH. en el ámbito del derecho internacional como del derecho nacional.</w:t>
            </w:r>
          </w:p>
        </w:tc>
      </w:tr>
      <w:tr w:rsidR="009418D0" w:rsidRPr="001B471A" w14:paraId="16A4DD8B" w14:textId="77777777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459C5" w14:textId="77777777" w:rsidR="009418D0" w:rsidRPr="001B471A" w:rsidRDefault="000405D0">
            <w:pPr>
              <w:pStyle w:val="Encabezado"/>
              <w:widowControl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B471A">
              <w:rPr>
                <w:rFonts w:ascii="Arial" w:hAnsi="Arial" w:cs="Arial"/>
                <w:b/>
                <w:sz w:val="22"/>
                <w:szCs w:val="22"/>
              </w:rPr>
              <w:t xml:space="preserve">Contenido: </w:t>
            </w:r>
            <w:r w:rsidRPr="001B471A">
              <w:rPr>
                <w:rFonts w:ascii="Arial" w:hAnsi="Arial" w:cs="Arial"/>
                <w:sz w:val="22"/>
                <w:szCs w:val="22"/>
              </w:rPr>
              <w:t>Bases Jurídicas en los Derechos Humanos.</w:t>
            </w:r>
          </w:p>
        </w:tc>
      </w:tr>
    </w:tbl>
    <w:p w14:paraId="044D73F0" w14:textId="77777777" w:rsidR="00D06939" w:rsidRPr="00D06939" w:rsidRDefault="00D06939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7B63F791" w14:textId="2FB6D7CF" w:rsidR="00D06939" w:rsidRDefault="00D06939" w:rsidP="00D06939">
      <w:pPr>
        <w:pStyle w:val="Encabezado"/>
        <w:numPr>
          <w:ilvl w:val="3"/>
          <w:numId w:val="14"/>
        </w:numPr>
        <w:tabs>
          <w:tab w:val="left" w:pos="567"/>
        </w:tabs>
        <w:ind w:left="567" w:hanging="425"/>
        <w:jc w:val="both"/>
        <w:rPr>
          <w:rFonts w:ascii="Arial" w:hAnsi="Arial" w:cs="Arial"/>
        </w:rPr>
      </w:pPr>
      <w:r w:rsidRPr="00D06939">
        <w:rPr>
          <w:rFonts w:ascii="Arial" w:hAnsi="Arial" w:cs="Arial"/>
        </w:rPr>
        <w:t xml:space="preserve">Explique cómo se protegen y garantizan los Derechos Humanos en Chile, mencionando </w:t>
      </w:r>
      <w:r w:rsidR="00201F70">
        <w:rPr>
          <w:rFonts w:ascii="Arial" w:hAnsi="Arial" w:cs="Arial"/>
        </w:rPr>
        <w:t xml:space="preserve">dos </w:t>
      </w:r>
      <w:r w:rsidRPr="00D06939">
        <w:rPr>
          <w:rFonts w:ascii="Arial" w:hAnsi="Arial" w:cs="Arial"/>
        </w:rPr>
        <w:t xml:space="preserve">normas </w:t>
      </w:r>
      <w:r w:rsidR="00201F70">
        <w:rPr>
          <w:rFonts w:ascii="Arial" w:hAnsi="Arial" w:cs="Arial"/>
        </w:rPr>
        <w:t xml:space="preserve">y </w:t>
      </w:r>
      <w:r w:rsidR="00D31CA1">
        <w:rPr>
          <w:rFonts w:ascii="Arial" w:hAnsi="Arial" w:cs="Arial"/>
        </w:rPr>
        <w:t xml:space="preserve">dos </w:t>
      </w:r>
      <w:r w:rsidRPr="00D06939">
        <w:rPr>
          <w:rFonts w:ascii="Arial" w:hAnsi="Arial" w:cs="Arial"/>
        </w:rPr>
        <w:t>instituciones que participan en su resguardo.</w:t>
      </w:r>
    </w:p>
    <w:p w14:paraId="0FB82497" w14:textId="77777777" w:rsidR="00D06939" w:rsidRDefault="00D06939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5C0DD0DC" w14:textId="77777777" w:rsidR="00D06939" w:rsidRDefault="00D06939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72BE762E" w14:textId="77777777" w:rsidR="00D06939" w:rsidRDefault="00D06939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219477A8" w14:textId="77777777" w:rsidR="00D06939" w:rsidRDefault="00D06939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5C8319E2" w14:textId="77777777" w:rsidR="00D06939" w:rsidRDefault="00D06939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01F2BA79" w14:textId="77777777" w:rsidR="00D06939" w:rsidRDefault="00D06939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219BFC39" w14:textId="77777777" w:rsidR="00EA4180" w:rsidRDefault="00EA4180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2B028D8C" w14:textId="77777777" w:rsidR="00EA4180" w:rsidRDefault="00EA4180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544E715B" w14:textId="77777777" w:rsidR="00EA4180" w:rsidRDefault="00EA4180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06E6A0C2" w14:textId="77777777" w:rsidR="00D06939" w:rsidRDefault="00D06939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1212D9DD" w14:textId="77777777" w:rsidR="00D06939" w:rsidRPr="00D06939" w:rsidRDefault="00D06939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451D780D" w14:textId="6069BBFC" w:rsidR="00D06939" w:rsidRDefault="00D06939" w:rsidP="00D06939">
      <w:pPr>
        <w:pStyle w:val="Encabezado"/>
        <w:numPr>
          <w:ilvl w:val="3"/>
          <w:numId w:val="14"/>
        </w:numPr>
        <w:tabs>
          <w:tab w:val="left" w:pos="567"/>
        </w:tabs>
        <w:ind w:left="567" w:hanging="425"/>
        <w:jc w:val="both"/>
        <w:rPr>
          <w:rFonts w:ascii="Arial" w:hAnsi="Arial" w:cs="Arial"/>
        </w:rPr>
      </w:pPr>
      <w:r w:rsidRPr="00D06939">
        <w:rPr>
          <w:rFonts w:ascii="Arial" w:hAnsi="Arial" w:cs="Arial"/>
        </w:rPr>
        <w:t>Explique cuáles son los tres tipos de crímenes que son competencia de la Corte Penal Internacional y describa brevemente en qué consiste cada uno.</w:t>
      </w:r>
    </w:p>
    <w:p w14:paraId="48BCA52F" w14:textId="77777777" w:rsidR="00D06939" w:rsidRDefault="00D06939" w:rsidP="00D06939">
      <w:pPr>
        <w:pStyle w:val="Encabezado"/>
        <w:tabs>
          <w:tab w:val="left" w:pos="567"/>
        </w:tabs>
        <w:ind w:left="1701"/>
        <w:jc w:val="both"/>
        <w:rPr>
          <w:rFonts w:ascii="Arial" w:hAnsi="Arial" w:cs="Arial"/>
        </w:rPr>
      </w:pPr>
    </w:p>
    <w:p w14:paraId="4C7318F9" w14:textId="77777777" w:rsidR="00D06939" w:rsidRDefault="00D06939" w:rsidP="00D06939">
      <w:pPr>
        <w:pStyle w:val="Encabezado"/>
        <w:tabs>
          <w:tab w:val="left" w:pos="567"/>
        </w:tabs>
        <w:ind w:left="1701"/>
        <w:jc w:val="both"/>
        <w:rPr>
          <w:rFonts w:ascii="Arial" w:hAnsi="Arial" w:cs="Arial"/>
        </w:rPr>
      </w:pPr>
    </w:p>
    <w:p w14:paraId="553BD3F0" w14:textId="77777777" w:rsidR="00D06939" w:rsidRDefault="00D06939" w:rsidP="00D06939">
      <w:pPr>
        <w:pStyle w:val="Encabezado"/>
        <w:tabs>
          <w:tab w:val="left" w:pos="567"/>
        </w:tabs>
        <w:ind w:left="1701"/>
        <w:jc w:val="both"/>
        <w:rPr>
          <w:rFonts w:ascii="Arial" w:hAnsi="Arial" w:cs="Arial"/>
        </w:rPr>
      </w:pPr>
    </w:p>
    <w:p w14:paraId="7AFA780B" w14:textId="77777777" w:rsidR="00083F5A" w:rsidRDefault="00083F5A" w:rsidP="00D06939">
      <w:pPr>
        <w:pStyle w:val="Encabezado"/>
        <w:tabs>
          <w:tab w:val="left" w:pos="567"/>
        </w:tabs>
        <w:ind w:left="1701"/>
        <w:jc w:val="both"/>
        <w:rPr>
          <w:rFonts w:ascii="Arial" w:hAnsi="Arial" w:cs="Arial"/>
        </w:rPr>
      </w:pPr>
    </w:p>
    <w:p w14:paraId="1C65069F" w14:textId="77777777" w:rsidR="00083F5A" w:rsidRDefault="00083F5A" w:rsidP="00D06939">
      <w:pPr>
        <w:pStyle w:val="Encabezado"/>
        <w:tabs>
          <w:tab w:val="left" w:pos="567"/>
        </w:tabs>
        <w:ind w:left="1701"/>
        <w:jc w:val="both"/>
        <w:rPr>
          <w:rFonts w:ascii="Arial" w:hAnsi="Arial" w:cs="Arial"/>
        </w:rPr>
      </w:pPr>
    </w:p>
    <w:p w14:paraId="291DF98E" w14:textId="77777777" w:rsidR="00D62D2D" w:rsidRDefault="00D62D2D" w:rsidP="00D06939">
      <w:pPr>
        <w:pStyle w:val="Encabezado"/>
        <w:tabs>
          <w:tab w:val="left" w:pos="567"/>
        </w:tabs>
        <w:ind w:left="1701"/>
        <w:jc w:val="both"/>
        <w:rPr>
          <w:rFonts w:ascii="Arial" w:hAnsi="Arial" w:cs="Arial"/>
        </w:rPr>
      </w:pPr>
    </w:p>
    <w:p w14:paraId="3DC07F87" w14:textId="77777777" w:rsidR="00D06939" w:rsidRDefault="00D06939" w:rsidP="00D06939">
      <w:pPr>
        <w:pStyle w:val="Encabezado"/>
        <w:tabs>
          <w:tab w:val="left" w:pos="567"/>
        </w:tabs>
        <w:ind w:left="1701"/>
        <w:jc w:val="both"/>
        <w:rPr>
          <w:rFonts w:ascii="Arial" w:hAnsi="Arial" w:cs="Arial"/>
        </w:rPr>
      </w:pPr>
    </w:p>
    <w:p w14:paraId="2BFE1268" w14:textId="77777777" w:rsidR="00D06939" w:rsidRDefault="00D06939" w:rsidP="00D06939">
      <w:pPr>
        <w:pStyle w:val="Encabezado"/>
        <w:tabs>
          <w:tab w:val="left" w:pos="567"/>
        </w:tabs>
        <w:ind w:left="1701"/>
        <w:jc w:val="both"/>
        <w:rPr>
          <w:rFonts w:ascii="Arial" w:hAnsi="Arial" w:cs="Arial"/>
        </w:rPr>
      </w:pPr>
    </w:p>
    <w:p w14:paraId="3604599A" w14:textId="77777777" w:rsidR="00D06939" w:rsidRDefault="00D06939" w:rsidP="00D06939">
      <w:pPr>
        <w:pStyle w:val="Encabezado"/>
        <w:tabs>
          <w:tab w:val="left" w:pos="567"/>
        </w:tabs>
        <w:ind w:left="1701"/>
        <w:jc w:val="both"/>
        <w:rPr>
          <w:rFonts w:ascii="Arial" w:hAnsi="Arial" w:cs="Arial"/>
        </w:rPr>
      </w:pPr>
    </w:p>
    <w:p w14:paraId="4BC10B68" w14:textId="77777777" w:rsidR="002E6D05" w:rsidRDefault="002E6D05" w:rsidP="00D06939">
      <w:pPr>
        <w:pStyle w:val="Encabezado"/>
        <w:tabs>
          <w:tab w:val="left" w:pos="567"/>
        </w:tabs>
        <w:ind w:left="1701"/>
        <w:jc w:val="both"/>
        <w:rPr>
          <w:rFonts w:ascii="Arial" w:hAnsi="Arial" w:cs="Arial"/>
        </w:rPr>
      </w:pPr>
    </w:p>
    <w:p w14:paraId="51CFD2D7" w14:textId="77777777" w:rsidR="00D06939" w:rsidRDefault="00D06939" w:rsidP="00D06939">
      <w:pPr>
        <w:pStyle w:val="Encabezado"/>
        <w:tabs>
          <w:tab w:val="left" w:pos="567"/>
        </w:tabs>
        <w:ind w:left="1701"/>
        <w:jc w:val="both"/>
        <w:rPr>
          <w:rFonts w:ascii="Arial" w:hAnsi="Arial" w:cs="Arial"/>
        </w:rPr>
      </w:pPr>
    </w:p>
    <w:p w14:paraId="01E4D4C1" w14:textId="77777777" w:rsidR="00D06939" w:rsidRPr="00D06939" w:rsidRDefault="00D06939" w:rsidP="00D06939">
      <w:pPr>
        <w:pStyle w:val="Encabezado"/>
        <w:tabs>
          <w:tab w:val="left" w:pos="567"/>
        </w:tabs>
        <w:ind w:left="1701"/>
        <w:jc w:val="both"/>
        <w:rPr>
          <w:rFonts w:ascii="Arial" w:hAnsi="Arial" w:cs="Arial"/>
        </w:rPr>
      </w:pPr>
    </w:p>
    <w:p w14:paraId="169366AA" w14:textId="59F8482A" w:rsidR="00D06939" w:rsidRPr="00D06939" w:rsidRDefault="00D06939" w:rsidP="00D06939">
      <w:pPr>
        <w:pStyle w:val="Encabezado"/>
        <w:numPr>
          <w:ilvl w:val="3"/>
          <w:numId w:val="14"/>
        </w:numPr>
        <w:tabs>
          <w:tab w:val="left" w:pos="567"/>
        </w:tabs>
        <w:ind w:left="567" w:hanging="425"/>
        <w:jc w:val="both"/>
        <w:rPr>
          <w:rFonts w:ascii="Arial" w:hAnsi="Arial" w:cs="Arial"/>
        </w:rPr>
      </w:pPr>
      <w:r w:rsidRPr="00D06939">
        <w:rPr>
          <w:rFonts w:ascii="Arial" w:hAnsi="Arial" w:cs="Arial"/>
        </w:rPr>
        <w:t xml:space="preserve">Identifique </w:t>
      </w:r>
      <w:r w:rsidR="00EA4180">
        <w:rPr>
          <w:rFonts w:ascii="Arial" w:hAnsi="Arial" w:cs="Arial"/>
        </w:rPr>
        <w:t xml:space="preserve">tres </w:t>
      </w:r>
      <w:r w:rsidRPr="00D06939">
        <w:rPr>
          <w:rFonts w:ascii="Arial" w:hAnsi="Arial" w:cs="Arial"/>
        </w:rPr>
        <w:t xml:space="preserve">organismos chilenos relacionados con la promoción o protección de los Derechos Humanos y describa brevemente la función principal </w:t>
      </w:r>
      <w:r w:rsidR="00F4559C">
        <w:rPr>
          <w:rFonts w:ascii="Arial" w:hAnsi="Arial" w:cs="Arial"/>
        </w:rPr>
        <w:t xml:space="preserve">de </w:t>
      </w:r>
      <w:r w:rsidRPr="00D06939">
        <w:rPr>
          <w:rFonts w:ascii="Arial" w:hAnsi="Arial" w:cs="Arial"/>
        </w:rPr>
        <w:t>uno</w:t>
      </w:r>
      <w:r w:rsidR="00F4559C">
        <w:rPr>
          <w:rFonts w:ascii="Arial" w:hAnsi="Arial" w:cs="Arial"/>
        </w:rPr>
        <w:t xml:space="preserve"> de ellos</w:t>
      </w:r>
      <w:r w:rsidRPr="00D06939">
        <w:rPr>
          <w:rFonts w:ascii="Arial" w:hAnsi="Arial" w:cs="Arial"/>
        </w:rPr>
        <w:t>.</w:t>
      </w:r>
    </w:p>
    <w:p w14:paraId="1DB79CC0" w14:textId="77777777" w:rsidR="00F773D6" w:rsidRPr="00D06939" w:rsidRDefault="00F773D6" w:rsidP="00D06939">
      <w:pPr>
        <w:pStyle w:val="Encabezado"/>
        <w:tabs>
          <w:tab w:val="left" w:pos="567"/>
        </w:tabs>
        <w:ind w:left="567"/>
        <w:jc w:val="both"/>
        <w:rPr>
          <w:rFonts w:ascii="Arial" w:hAnsi="Arial" w:cs="Arial"/>
        </w:rPr>
      </w:pPr>
    </w:p>
    <w:p w14:paraId="6B51D2A2" w14:textId="77777777" w:rsidR="00F773D6" w:rsidRDefault="00F773D6">
      <w:pPr>
        <w:rPr>
          <w:rFonts w:ascii="Arial" w:hAnsi="Arial" w:cs="Arial"/>
          <w:b/>
          <w:lang w:val="es-CL"/>
        </w:rPr>
      </w:pPr>
    </w:p>
    <w:p w14:paraId="567A79B7" w14:textId="77777777" w:rsidR="00F773D6" w:rsidRDefault="00F773D6">
      <w:pPr>
        <w:rPr>
          <w:rFonts w:ascii="Arial" w:hAnsi="Arial" w:cs="Arial"/>
          <w:b/>
          <w:lang w:val="es-CL"/>
        </w:rPr>
      </w:pPr>
    </w:p>
    <w:p w14:paraId="0D6B55A5" w14:textId="77777777" w:rsidR="00F773D6" w:rsidRDefault="00F773D6">
      <w:pPr>
        <w:rPr>
          <w:rFonts w:ascii="Arial" w:hAnsi="Arial" w:cs="Arial"/>
          <w:b/>
          <w:lang w:val="es-CL"/>
        </w:rPr>
      </w:pPr>
    </w:p>
    <w:p w14:paraId="3626E4D9" w14:textId="77777777" w:rsidR="00F773D6" w:rsidRDefault="00F773D6">
      <w:pPr>
        <w:rPr>
          <w:rFonts w:ascii="Arial" w:hAnsi="Arial" w:cs="Arial"/>
          <w:b/>
          <w:lang w:val="es-CL"/>
        </w:rPr>
      </w:pPr>
    </w:p>
    <w:p w14:paraId="0C9B2BDC" w14:textId="77777777" w:rsidR="00F773D6" w:rsidRDefault="00F773D6">
      <w:pPr>
        <w:rPr>
          <w:rFonts w:ascii="Arial" w:hAnsi="Arial" w:cs="Arial"/>
          <w:b/>
          <w:lang w:val="es-CL"/>
        </w:rPr>
      </w:pPr>
    </w:p>
    <w:p w14:paraId="62A35DF0" w14:textId="77777777" w:rsidR="00EA4180" w:rsidRDefault="00EA4180">
      <w:pPr>
        <w:rPr>
          <w:rFonts w:ascii="Arial" w:hAnsi="Arial" w:cs="Arial"/>
          <w:b/>
          <w:lang w:val="es-CL"/>
        </w:rPr>
      </w:pPr>
    </w:p>
    <w:p w14:paraId="301DDDC7" w14:textId="77777777" w:rsidR="00EA4180" w:rsidRDefault="00EA4180">
      <w:pPr>
        <w:rPr>
          <w:rFonts w:ascii="Arial" w:hAnsi="Arial" w:cs="Arial"/>
          <w:b/>
          <w:lang w:val="es-CL"/>
        </w:rPr>
      </w:pPr>
    </w:p>
    <w:p w14:paraId="063FE4D2" w14:textId="77777777" w:rsidR="00EA4180" w:rsidRDefault="00EA4180">
      <w:pPr>
        <w:rPr>
          <w:rFonts w:ascii="Arial" w:hAnsi="Arial" w:cs="Arial"/>
          <w:b/>
          <w:lang w:val="es-CL"/>
        </w:rPr>
      </w:pPr>
    </w:p>
    <w:p w14:paraId="4BEB19C0" w14:textId="77777777" w:rsidR="00F773D6" w:rsidRDefault="00F773D6">
      <w:pPr>
        <w:rPr>
          <w:rFonts w:ascii="Arial" w:hAnsi="Arial" w:cs="Arial"/>
          <w:b/>
          <w:lang w:val="es-CL"/>
        </w:rPr>
      </w:pPr>
    </w:p>
    <w:p w14:paraId="72538179" w14:textId="77777777" w:rsidR="00F4559C" w:rsidRDefault="00F4559C">
      <w:pPr>
        <w:pStyle w:val="Sangradetextonormal"/>
        <w:ind w:left="0"/>
        <w:rPr>
          <w:rFonts w:ascii="Arial" w:hAnsi="Arial" w:cs="Arial"/>
          <w:b/>
          <w:sz w:val="24"/>
        </w:rPr>
      </w:pPr>
    </w:p>
    <w:p w14:paraId="3E34ABFC" w14:textId="24F551E5" w:rsidR="009418D0" w:rsidRPr="001B471A" w:rsidRDefault="000405D0">
      <w:pPr>
        <w:pStyle w:val="Sangradetextonormal"/>
        <w:ind w:left="0"/>
        <w:rPr>
          <w:rFonts w:ascii="Arial" w:hAnsi="Arial" w:cs="Arial"/>
          <w:b/>
          <w:sz w:val="24"/>
        </w:rPr>
      </w:pPr>
      <w:r w:rsidRPr="001B471A">
        <w:rPr>
          <w:rFonts w:ascii="Arial" w:hAnsi="Arial" w:cs="Arial"/>
          <w:b/>
          <w:sz w:val="24"/>
        </w:rPr>
        <w:t>PREGUNTA 3: DESARROLLO</w:t>
      </w:r>
      <w:r w:rsidR="006610F6" w:rsidRPr="001B471A">
        <w:rPr>
          <w:rFonts w:ascii="Arial" w:hAnsi="Arial" w:cs="Arial"/>
          <w:b/>
          <w:sz w:val="24"/>
        </w:rPr>
        <w:t>. (30</w:t>
      </w:r>
      <w:r w:rsidR="000F0EA6" w:rsidRPr="001B471A">
        <w:rPr>
          <w:rFonts w:ascii="Arial" w:hAnsi="Arial" w:cs="Arial"/>
          <w:b/>
          <w:sz w:val="24"/>
        </w:rPr>
        <w:t xml:space="preserve"> pts.)</w:t>
      </w:r>
      <w:r w:rsidR="00590451" w:rsidRPr="001B471A">
        <w:rPr>
          <w:rFonts w:ascii="Arial" w:hAnsi="Arial" w:cs="Arial"/>
          <w:b/>
          <w:sz w:val="24"/>
        </w:rPr>
        <w:t xml:space="preserve"> </w:t>
      </w:r>
    </w:p>
    <w:p w14:paraId="05B6A726" w14:textId="77777777" w:rsidR="00A873FB" w:rsidRPr="001B471A" w:rsidRDefault="00A873FB">
      <w:pPr>
        <w:pStyle w:val="Sangradetextonormal"/>
        <w:ind w:left="0"/>
        <w:rPr>
          <w:rFonts w:ascii="Arial" w:hAnsi="Arial" w:cs="Arial"/>
          <w:sz w:val="24"/>
        </w:rPr>
      </w:pPr>
    </w:p>
    <w:tbl>
      <w:tblPr>
        <w:tblW w:w="946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1B471A" w:rsidRPr="001B471A" w14:paraId="1944D9AB" w14:textId="77777777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0843" w14:textId="77777777" w:rsidR="009418D0" w:rsidRPr="001B471A" w:rsidRDefault="000405D0">
            <w:pPr>
              <w:pStyle w:val="Sangradetextonormal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1B471A"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Objetivo: Análisis</w:t>
            </w:r>
          </w:p>
        </w:tc>
      </w:tr>
      <w:tr w:rsidR="001B471A" w:rsidRPr="001B471A" w14:paraId="3D6B4750" w14:textId="77777777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F3B1C" w14:textId="77777777" w:rsidR="009418D0" w:rsidRPr="001B471A" w:rsidRDefault="000405D0">
            <w:pPr>
              <w:pStyle w:val="Encabezado"/>
              <w:widowControl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B471A">
              <w:rPr>
                <w:rFonts w:ascii="Arial" w:hAnsi="Arial" w:cs="Arial"/>
                <w:b/>
                <w:sz w:val="22"/>
                <w:szCs w:val="22"/>
              </w:rPr>
              <w:t>Capacidad</w:t>
            </w:r>
            <w:r w:rsidRPr="001B47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Pr="001B471A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Comprender </w:t>
            </w:r>
            <w:r w:rsidRPr="001B471A">
              <w:rPr>
                <w:rFonts w:ascii="Arial" w:hAnsi="Arial" w:cs="Arial"/>
                <w:sz w:val="22"/>
                <w:szCs w:val="22"/>
                <w:lang w:val="es-MX"/>
              </w:rPr>
              <w:t>los principios y normas que regulan las dimensiones específicas de los DD.HH. en el desempeño profesional, desde la perspectiva material y personal.</w:t>
            </w:r>
          </w:p>
        </w:tc>
      </w:tr>
      <w:tr w:rsidR="009418D0" w:rsidRPr="001B471A" w14:paraId="057CFC24" w14:textId="77777777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B8CFF" w14:textId="77777777" w:rsidR="009418D0" w:rsidRPr="001B471A" w:rsidRDefault="000405D0">
            <w:pPr>
              <w:pStyle w:val="Encabezado"/>
              <w:widowControl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B471A">
              <w:rPr>
                <w:rFonts w:ascii="Arial" w:hAnsi="Arial" w:cs="Arial"/>
                <w:b/>
                <w:sz w:val="22"/>
                <w:szCs w:val="22"/>
              </w:rPr>
              <w:t xml:space="preserve">Contenido: </w:t>
            </w:r>
            <w:r w:rsidRPr="001B471A">
              <w:rPr>
                <w:rFonts w:ascii="Arial" w:hAnsi="Arial" w:cs="Arial"/>
                <w:sz w:val="22"/>
                <w:szCs w:val="22"/>
              </w:rPr>
              <w:t xml:space="preserve">Regímenes jurídicos en DD.HH. </w:t>
            </w:r>
          </w:p>
        </w:tc>
      </w:tr>
    </w:tbl>
    <w:p w14:paraId="26E19AF7" w14:textId="77777777" w:rsidR="00566829" w:rsidRPr="001B471A" w:rsidRDefault="00566829" w:rsidP="00566829">
      <w:pPr>
        <w:pStyle w:val="Encabezado"/>
        <w:widowControl w:val="0"/>
        <w:jc w:val="both"/>
        <w:rPr>
          <w:rFonts w:ascii="Arial" w:hAnsi="Arial" w:cs="Arial"/>
          <w:bCs/>
          <w:lang w:val="es-CL"/>
        </w:rPr>
      </w:pPr>
    </w:p>
    <w:p w14:paraId="02F044C6" w14:textId="2D2BDEA8" w:rsidR="000B1E1C" w:rsidRDefault="000B1E1C" w:rsidP="00503B79">
      <w:pPr>
        <w:pStyle w:val="Encabezado"/>
        <w:widowControl w:val="0"/>
        <w:numPr>
          <w:ilvl w:val="0"/>
          <w:numId w:val="11"/>
        </w:numPr>
        <w:ind w:left="426" w:hanging="426"/>
        <w:jc w:val="both"/>
        <w:rPr>
          <w:rFonts w:ascii="Arial" w:hAnsi="Arial" w:cs="Arial"/>
          <w:bCs/>
          <w:color w:val="000000" w:themeColor="text1"/>
          <w:lang w:val="es-CL"/>
        </w:rPr>
      </w:pPr>
      <w:r w:rsidRPr="00AB1822">
        <w:rPr>
          <w:rFonts w:ascii="Arial" w:hAnsi="Arial" w:cs="Arial"/>
          <w:bCs/>
          <w:color w:val="000000" w:themeColor="text1"/>
          <w:lang w:val="es-CL"/>
        </w:rPr>
        <w:t xml:space="preserve">Explique el significado de los principios de ius cogens y pro homine en el Derecho Internacional de los Derechos Humanos. Luego, mencione un ejemplo </w:t>
      </w:r>
      <w:r w:rsidR="00CE65F9">
        <w:rPr>
          <w:rFonts w:ascii="Arial" w:hAnsi="Arial" w:cs="Arial"/>
          <w:bCs/>
          <w:color w:val="000000" w:themeColor="text1"/>
          <w:lang w:val="es-CL"/>
        </w:rPr>
        <w:t xml:space="preserve">concreto </w:t>
      </w:r>
      <w:r w:rsidRPr="00AB1822">
        <w:rPr>
          <w:rFonts w:ascii="Arial" w:hAnsi="Arial" w:cs="Arial"/>
          <w:bCs/>
          <w:color w:val="000000" w:themeColor="text1"/>
          <w:lang w:val="es-CL"/>
        </w:rPr>
        <w:t>que permita comprender la aplicación de cada uno.</w:t>
      </w:r>
    </w:p>
    <w:p w14:paraId="7BC8249C" w14:textId="01212038" w:rsidR="00AB1822" w:rsidRDefault="00AB1822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48DF3C1C" w14:textId="77777777" w:rsidR="00925D85" w:rsidRDefault="00925D85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45955A5C" w14:textId="77777777" w:rsidR="00925D85" w:rsidRDefault="00925D85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29248C2A" w14:textId="77777777" w:rsidR="00AB1822" w:rsidRDefault="00AB1822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048599C9" w14:textId="77777777" w:rsidR="00AB1822" w:rsidRDefault="00AB1822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54FA1816" w14:textId="77777777" w:rsidR="00AB1822" w:rsidRDefault="00AB1822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1BD06CB5" w14:textId="77777777" w:rsidR="00AB1822" w:rsidRDefault="00AB1822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2BDE6081" w14:textId="77777777" w:rsidR="00AB1822" w:rsidRDefault="00AB1822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4A4914C0" w14:textId="77777777" w:rsidR="00AB1822" w:rsidRDefault="00AB1822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5B347BB0" w14:textId="77777777" w:rsidR="00AB1822" w:rsidRDefault="00AB1822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2A97861A" w14:textId="77777777" w:rsidR="00AB1822" w:rsidRPr="00AB1822" w:rsidRDefault="00AB1822" w:rsidP="00AB1822">
      <w:pPr>
        <w:pStyle w:val="Encabezado"/>
        <w:widowControl w:val="0"/>
        <w:ind w:left="720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77E1B3B1" w14:textId="77777777" w:rsidR="000B1E1C" w:rsidRDefault="000B1E1C" w:rsidP="00503B79">
      <w:pPr>
        <w:pStyle w:val="Encabezado"/>
        <w:widowControl w:val="0"/>
        <w:numPr>
          <w:ilvl w:val="0"/>
          <w:numId w:val="11"/>
        </w:numPr>
        <w:ind w:left="426" w:hanging="426"/>
        <w:jc w:val="both"/>
        <w:rPr>
          <w:rFonts w:ascii="Arial" w:hAnsi="Arial" w:cs="Arial"/>
          <w:bCs/>
          <w:color w:val="000000" w:themeColor="text1"/>
          <w:lang w:val="es-CL"/>
        </w:rPr>
      </w:pPr>
      <w:r w:rsidRPr="00AB1822">
        <w:rPr>
          <w:rFonts w:ascii="Arial" w:hAnsi="Arial" w:cs="Arial"/>
          <w:bCs/>
          <w:color w:val="000000" w:themeColor="text1"/>
          <w:lang w:val="es-CL"/>
        </w:rPr>
        <w:t>Explique tres de las normas específicas que caracterizan a los Derechos Humanos y describa un ejemplo que evidencie el cumplimiento de cada una de ellas.</w:t>
      </w:r>
    </w:p>
    <w:p w14:paraId="35C9570E" w14:textId="77777777" w:rsidR="00AB1822" w:rsidRDefault="00AB1822" w:rsidP="00503B79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645E53A2" w14:textId="77777777" w:rsidR="00503B79" w:rsidRDefault="00503B79" w:rsidP="00503B79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5B3E0601" w14:textId="77777777" w:rsidR="00503B79" w:rsidRDefault="00503B79" w:rsidP="00503B79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4481177A" w14:textId="77777777" w:rsidR="00503B79" w:rsidRDefault="00503B79" w:rsidP="00503B79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552BDAE9" w14:textId="77777777" w:rsidR="00503B79" w:rsidRDefault="00503B79" w:rsidP="00503B79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21798162" w14:textId="77777777" w:rsidR="00CD4C4B" w:rsidRDefault="00CD4C4B" w:rsidP="00503B79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433ACFB3" w14:textId="77777777" w:rsidR="00CD4C4B" w:rsidRDefault="00CD4C4B" w:rsidP="00503B79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430F89A3" w14:textId="77777777" w:rsidR="00AB1822" w:rsidRPr="00503B79" w:rsidRDefault="00AB1822" w:rsidP="00503B79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p w14:paraId="0F0A18A5" w14:textId="03C837BA" w:rsidR="000B1E1C" w:rsidRPr="00AB1822" w:rsidRDefault="000B1E1C" w:rsidP="00503B79">
      <w:pPr>
        <w:pStyle w:val="Encabezado"/>
        <w:widowControl w:val="0"/>
        <w:numPr>
          <w:ilvl w:val="0"/>
          <w:numId w:val="11"/>
        </w:numPr>
        <w:ind w:left="426" w:hanging="426"/>
        <w:jc w:val="both"/>
        <w:rPr>
          <w:rFonts w:ascii="Arial" w:hAnsi="Arial" w:cs="Arial"/>
          <w:bCs/>
          <w:color w:val="000000" w:themeColor="text1"/>
          <w:lang w:val="es-CL"/>
        </w:rPr>
      </w:pPr>
      <w:r w:rsidRPr="00AB1822">
        <w:rPr>
          <w:rFonts w:ascii="Arial" w:hAnsi="Arial" w:cs="Arial"/>
          <w:bCs/>
          <w:color w:val="000000" w:themeColor="text1"/>
          <w:lang w:val="es-CL"/>
        </w:rPr>
        <w:t>Explique la importancia de tres tratados internacionales sobre Derechos Humanos ratificados por Chile que protegen a grupos en situación de especial vulnerabilidad. Para uno</w:t>
      </w:r>
      <w:r w:rsidR="00E92D55">
        <w:rPr>
          <w:rFonts w:ascii="Arial" w:hAnsi="Arial" w:cs="Arial"/>
          <w:bCs/>
          <w:color w:val="000000" w:themeColor="text1"/>
          <w:lang w:val="es-CL"/>
        </w:rPr>
        <w:t xml:space="preserve"> de ellos</w:t>
      </w:r>
      <w:r w:rsidRPr="00AB1822">
        <w:rPr>
          <w:rFonts w:ascii="Arial" w:hAnsi="Arial" w:cs="Arial"/>
          <w:bCs/>
          <w:color w:val="000000" w:themeColor="text1"/>
          <w:lang w:val="es-CL"/>
        </w:rPr>
        <w:t>, describa el grupo protegido y su principal propósito.</w:t>
      </w:r>
    </w:p>
    <w:p w14:paraId="30C54A66" w14:textId="77777777" w:rsidR="000B1E1C" w:rsidRPr="00503B79" w:rsidRDefault="000B1E1C" w:rsidP="00503B79">
      <w:pPr>
        <w:pStyle w:val="Encabezado"/>
        <w:widowControl w:val="0"/>
        <w:ind w:left="426"/>
        <w:jc w:val="both"/>
        <w:rPr>
          <w:rFonts w:ascii="Arial" w:hAnsi="Arial" w:cs="Arial"/>
          <w:bCs/>
          <w:color w:val="000000" w:themeColor="text1"/>
          <w:lang w:val="es-CL"/>
        </w:rPr>
      </w:pPr>
    </w:p>
    <w:sectPr w:rsidR="000B1E1C" w:rsidRPr="00503B79" w:rsidSect="00BE4BAE">
      <w:headerReference w:type="default" r:id="rId7"/>
      <w:footerReference w:type="default" r:id="rId8"/>
      <w:pgSz w:w="12240" w:h="15840"/>
      <w:pgMar w:top="1418" w:right="1106" w:bottom="766" w:left="1701" w:header="709" w:footer="70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F75D5" w14:textId="77777777" w:rsidR="00DA620E" w:rsidRDefault="00DA620E">
      <w:r>
        <w:separator/>
      </w:r>
    </w:p>
  </w:endnote>
  <w:endnote w:type="continuationSeparator" w:id="0">
    <w:p w14:paraId="3C21E973" w14:textId="77777777" w:rsidR="00DA620E" w:rsidRDefault="00DA6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26304" w14:textId="77777777" w:rsidR="009418D0" w:rsidRDefault="00DA620E">
    <w:pPr>
      <w:pStyle w:val="Piedepgina"/>
      <w:ind w:right="360"/>
    </w:pPr>
    <w:r>
      <w:rPr>
        <w:noProof/>
        <w:lang w:val="es-CL" w:eastAsia="es-CL"/>
      </w:rPr>
      <w:pict w14:anchorId="002D619B">
        <v:shapetype id="_x0000_t202" coordsize="21600,21600" o:spt="202" path="m,l,21600r21600,l21600,xe">
          <v:stroke joinstyle="miter"/>
          <v:path gradientshapeok="t" o:connecttype="rect"/>
        </v:shapetype>
        <v:shape id="Cuadro de texto 1" o:spid="_x0000_s1025" type="#_x0000_t202" style="position:absolute;margin-left:-809.6pt;margin-top:.05pt;width:5.6pt;height:11.5pt;z-index:5;visibility:visible;mso-wrap-style:square;mso-width-percent:0;mso-height-percent:0;mso-wrap-distance-left:0;mso-wrap-distance-top:0;mso-wrap-distance-right:0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" o:allowincell="f" stroked="f">
          <v:fill opacity="0"/>
          <v:path arrowok="t"/>
          <v:textbox inset="0,0,0,0">
            <w:txbxContent>
              <w:p w14:paraId="78160792" w14:textId="77777777" w:rsidR="009418D0" w:rsidRDefault="00BE4BAE">
                <w:pPr>
                  <w:pStyle w:val="Piedepgina"/>
                </w:pPr>
                <w:r>
                  <w:rPr>
                    <w:rStyle w:val="Nmerodepgina"/>
                    <w:rFonts w:ascii="Arial" w:hAnsi="Arial" w:cs="Arial"/>
                    <w:sz w:val="20"/>
                    <w:szCs w:val="20"/>
                  </w:rPr>
                  <w:fldChar w:fldCharType="begin"/>
                </w:r>
                <w:r w:rsidR="000405D0">
                  <w:rPr>
                    <w:rStyle w:val="Nmerodepgina"/>
                    <w:rFonts w:ascii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rPr>
                    <w:rStyle w:val="Nmerodepgina"/>
                    <w:rFonts w:ascii="Arial" w:hAnsi="Arial" w:cs="Arial"/>
                    <w:sz w:val="20"/>
                    <w:szCs w:val="20"/>
                  </w:rPr>
                  <w:fldChar w:fldCharType="separate"/>
                </w:r>
                <w:r w:rsidR="00A0325A">
                  <w:rPr>
                    <w:rStyle w:val="Nmerodepgina"/>
                    <w:rFonts w:ascii="Arial" w:hAnsi="Arial" w:cs="Arial"/>
                    <w:noProof/>
                    <w:sz w:val="20"/>
                    <w:szCs w:val="20"/>
                  </w:rPr>
                  <w:t>3</w:t>
                </w:r>
                <w:r>
                  <w:rPr>
                    <w:rStyle w:val="Nmerodepgina"/>
                    <w:rFonts w:ascii="Arial" w:hAnsi="Arial" w:cs="Arial"/>
                    <w:sz w:val="20"/>
                    <w:szCs w:val="20"/>
                  </w:rP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2ACB0" w14:textId="77777777" w:rsidR="00DA620E" w:rsidRDefault="00DA620E">
      <w:r>
        <w:separator/>
      </w:r>
    </w:p>
  </w:footnote>
  <w:footnote w:type="continuationSeparator" w:id="0">
    <w:p w14:paraId="58ED68FD" w14:textId="77777777" w:rsidR="00DA620E" w:rsidRDefault="00DA6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D0F30" w14:textId="77777777" w:rsidR="005D6CA7" w:rsidRPr="005D6CA7" w:rsidRDefault="005D6CA7" w:rsidP="005D6CA7">
    <w:pPr>
      <w:suppressAutoHyphens w:val="0"/>
      <w:ind w:left="1065" w:hanging="1065"/>
      <w:rPr>
        <w:rFonts w:ascii="Arial" w:hAnsi="Arial" w:cs="Arial"/>
        <w:b/>
        <w:bCs/>
        <w:kern w:val="0"/>
        <w:sz w:val="20"/>
        <w:szCs w:val="20"/>
      </w:rPr>
    </w:pPr>
    <w:r w:rsidRPr="005D6CA7">
      <w:rPr>
        <w:b/>
        <w:bCs/>
        <w:noProof/>
        <w:kern w:val="0"/>
        <w:sz w:val="28"/>
        <w:lang w:val="es-CL" w:eastAsia="es-CL"/>
      </w:rPr>
      <w:drawing>
        <wp:anchor distT="0" distB="0" distL="114300" distR="114300" simplePos="0" relativeHeight="251659264" behindDoc="0" locked="0" layoutInCell="1" allowOverlap="1" wp14:anchorId="6BA1922F" wp14:editId="30720E46">
          <wp:simplePos x="0" y="0"/>
          <wp:positionH relativeFrom="column">
            <wp:posOffset>2724150</wp:posOffset>
          </wp:positionH>
          <wp:positionV relativeFrom="paragraph">
            <wp:posOffset>2540</wp:posOffset>
          </wp:positionV>
          <wp:extent cx="457200" cy="457200"/>
          <wp:effectExtent l="0" t="0" r="0" b="0"/>
          <wp:wrapSquare wrapText="bothSides"/>
          <wp:docPr id="1054366393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4366393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D6CA7">
      <w:rPr>
        <w:rFonts w:ascii="Arial" w:hAnsi="Arial" w:cs="Arial"/>
        <w:b/>
        <w:bCs/>
        <w:kern w:val="0"/>
        <w:sz w:val="20"/>
        <w:szCs w:val="20"/>
      </w:rPr>
      <w:t>ESCUELA NAVAL “ARTURO PRAT”</w:t>
    </w:r>
  </w:p>
  <w:p w14:paraId="79CC9B32" w14:textId="77777777" w:rsidR="005D6CA7" w:rsidRPr="005D6CA7" w:rsidRDefault="005D6CA7" w:rsidP="005D6CA7">
    <w:pPr>
      <w:suppressAutoHyphens w:val="0"/>
      <w:ind w:left="1065" w:hanging="1065"/>
      <w:rPr>
        <w:rFonts w:ascii="Arial" w:hAnsi="Arial" w:cs="Arial"/>
        <w:b/>
        <w:bCs/>
        <w:kern w:val="0"/>
        <w:sz w:val="20"/>
        <w:szCs w:val="20"/>
      </w:rPr>
    </w:pPr>
    <w:r w:rsidRPr="005D6CA7">
      <w:rPr>
        <w:rFonts w:ascii="Arial" w:hAnsi="Arial" w:cs="Arial"/>
        <w:b/>
        <w:bCs/>
        <w:kern w:val="0"/>
        <w:sz w:val="20"/>
        <w:szCs w:val="20"/>
      </w:rPr>
      <w:t xml:space="preserve">DEPARTAMENTO DE EDUCACIÓN            </w:t>
    </w:r>
  </w:p>
  <w:p w14:paraId="396AC99F" w14:textId="77777777" w:rsidR="009418D0" w:rsidRDefault="005D6CA7" w:rsidP="005D6CA7">
    <w:pPr>
      <w:suppressAutoHyphens w:val="0"/>
      <w:ind w:left="1065" w:hanging="1065"/>
    </w:pPr>
    <w:r w:rsidRPr="005D6CA7">
      <w:rPr>
        <w:rFonts w:ascii="Arial" w:hAnsi="Arial" w:cs="Arial"/>
        <w:b/>
        <w:bCs/>
        <w:kern w:val="0"/>
        <w:sz w:val="20"/>
        <w:szCs w:val="20"/>
      </w:rPr>
      <w:t xml:space="preserve">CÁTEDRA DE </w:t>
    </w:r>
    <w:r w:rsidR="00590451">
      <w:rPr>
        <w:rFonts w:ascii="Arial" w:hAnsi="Arial" w:cs="Arial"/>
        <w:b/>
        <w:bCs/>
        <w:kern w:val="0"/>
        <w:sz w:val="20"/>
        <w:szCs w:val="20"/>
        <w:lang w:val="es-CL"/>
      </w:rPr>
      <w:t>CS. SOCIALES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82BE6"/>
    <w:multiLevelType w:val="multilevel"/>
    <w:tmpl w:val="BF582642"/>
    <w:lvl w:ilvl="0">
      <w:start w:val="1"/>
      <w:numFmt w:val="upperRoman"/>
      <w:lvlText w:val="%1.- "/>
      <w:lvlJc w:val="left"/>
      <w:pPr>
        <w:tabs>
          <w:tab w:val="num" w:pos="0"/>
        </w:tabs>
        <w:ind w:left="567" w:hanging="567"/>
      </w:pPr>
      <w:rPr>
        <w:rFonts w:ascii="Arial" w:hAnsi="Arial" w:cs="Arial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35" w:hanging="567"/>
      </w:pPr>
      <w:rPr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68" w:hanging="567"/>
      </w:pPr>
      <w:rPr>
        <w:rFonts w:cs="Arial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402" w:hanging="567"/>
      </w:pPr>
      <w:rPr>
        <w:sz w:val="24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" w15:restartNumberingAfterBreak="0">
    <w:nsid w:val="1468171E"/>
    <w:multiLevelType w:val="multilevel"/>
    <w:tmpl w:val="CD246FFA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1C07724B"/>
    <w:multiLevelType w:val="multilevel"/>
    <w:tmpl w:val="D83C02D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FC92B97"/>
    <w:multiLevelType w:val="multilevel"/>
    <w:tmpl w:val="D83C02D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05C14E7"/>
    <w:multiLevelType w:val="multilevel"/>
    <w:tmpl w:val="0FC2C744"/>
    <w:lvl w:ilvl="0">
      <w:start w:val="1"/>
      <w:numFmt w:val="upperRoman"/>
      <w:lvlText w:val="%1.- 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ind w:left="2268" w:hanging="567"/>
      </w:pPr>
      <w:rPr>
        <w:rFonts w:cs="Arial" w:hint="default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ind w:left="3402" w:hanging="567"/>
      </w:pPr>
      <w:rPr>
        <w:rFonts w:hint="default"/>
        <w:sz w:val="24"/>
      </w:rPr>
    </w:lvl>
    <w:lvl w:ilvl="7">
      <w:start w:val="1"/>
      <w:numFmt w:val="none"/>
      <w:suff w:val="nothing"/>
      <w:lvlText w:val="%8"/>
      <w:lvlJc w:val="left"/>
      <w:pPr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suff w:val="nothing"/>
      <w:lvlText w:val=""/>
      <w:lvlJc w:val="left"/>
      <w:pPr>
        <w:ind w:left="3402" w:firstLine="0"/>
      </w:pPr>
      <w:rPr>
        <w:rFonts w:hint="default"/>
      </w:rPr>
    </w:lvl>
  </w:abstractNum>
  <w:abstractNum w:abstractNumId="5" w15:restartNumberingAfterBreak="0">
    <w:nsid w:val="230A6ABB"/>
    <w:multiLevelType w:val="hybridMultilevel"/>
    <w:tmpl w:val="98D0CC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E3B6C"/>
    <w:multiLevelType w:val="multilevel"/>
    <w:tmpl w:val="D83C02D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D1379E6"/>
    <w:multiLevelType w:val="multilevel"/>
    <w:tmpl w:val="9E92C6D8"/>
    <w:lvl w:ilvl="0">
      <w:start w:val="1"/>
      <w:numFmt w:val="upperRoman"/>
      <w:lvlText w:val="%1.- "/>
      <w:lvlJc w:val="left"/>
      <w:pPr>
        <w:tabs>
          <w:tab w:val="num" w:pos="0"/>
        </w:tabs>
        <w:ind w:left="567" w:hanging="567"/>
      </w:pPr>
      <w:rPr>
        <w:rFonts w:ascii="Arial" w:hAnsi="Arial" w:cs="Arial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35" w:hanging="567"/>
      </w:pPr>
      <w:rPr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68" w:hanging="567"/>
      </w:pPr>
      <w:rPr>
        <w:rFonts w:cs="Arial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402" w:hanging="567"/>
      </w:pPr>
      <w:rPr>
        <w:sz w:val="24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8" w15:restartNumberingAfterBreak="0">
    <w:nsid w:val="2F406634"/>
    <w:multiLevelType w:val="multilevel"/>
    <w:tmpl w:val="0AF490AE"/>
    <w:lvl w:ilvl="0">
      <w:start w:val="1"/>
      <w:numFmt w:val="upperRoman"/>
      <w:lvlText w:val="%1.- "/>
      <w:lvlJc w:val="left"/>
      <w:pPr>
        <w:tabs>
          <w:tab w:val="num" w:pos="0"/>
        </w:tabs>
        <w:ind w:left="567" w:hanging="567"/>
      </w:pPr>
      <w:rPr>
        <w:rFonts w:ascii="Arial" w:hAnsi="Arial" w:cs="Arial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35" w:hanging="567"/>
      </w:pPr>
      <w:rPr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68" w:hanging="567"/>
      </w:pPr>
      <w:rPr>
        <w:rFonts w:cs="Arial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402" w:hanging="567"/>
      </w:pPr>
      <w:rPr>
        <w:sz w:val="24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9" w15:restartNumberingAfterBreak="0">
    <w:nsid w:val="45ED525F"/>
    <w:multiLevelType w:val="multilevel"/>
    <w:tmpl w:val="CD246FFA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 w15:restartNumberingAfterBreak="0">
    <w:nsid w:val="4BE95D0D"/>
    <w:multiLevelType w:val="multilevel"/>
    <w:tmpl w:val="0AF490AE"/>
    <w:lvl w:ilvl="0">
      <w:start w:val="1"/>
      <w:numFmt w:val="upperRoman"/>
      <w:lvlText w:val="%1.- "/>
      <w:lvlJc w:val="left"/>
      <w:pPr>
        <w:tabs>
          <w:tab w:val="num" w:pos="0"/>
        </w:tabs>
        <w:ind w:left="567" w:hanging="567"/>
      </w:pPr>
      <w:rPr>
        <w:rFonts w:ascii="Arial" w:hAnsi="Arial" w:cs="Arial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35" w:hanging="567"/>
      </w:pPr>
      <w:rPr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68" w:hanging="567"/>
      </w:pPr>
      <w:rPr>
        <w:rFonts w:cs="Arial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402" w:hanging="567"/>
      </w:pPr>
      <w:rPr>
        <w:sz w:val="24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1" w15:restartNumberingAfterBreak="0">
    <w:nsid w:val="586858F8"/>
    <w:multiLevelType w:val="multilevel"/>
    <w:tmpl w:val="0AF490AE"/>
    <w:lvl w:ilvl="0">
      <w:start w:val="1"/>
      <w:numFmt w:val="upperRoman"/>
      <w:lvlText w:val="%1.- "/>
      <w:lvlJc w:val="left"/>
      <w:pPr>
        <w:tabs>
          <w:tab w:val="num" w:pos="0"/>
        </w:tabs>
        <w:ind w:left="567" w:hanging="567"/>
      </w:pPr>
      <w:rPr>
        <w:rFonts w:ascii="Arial" w:hAnsi="Arial" w:cs="Arial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0"/>
        </w:tabs>
        <w:ind w:left="1134" w:hanging="567"/>
      </w:pPr>
      <w:rPr>
        <w:rFonts w:ascii="Arial" w:hAnsi="Arial" w:cs="Arial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0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0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35" w:hanging="567"/>
      </w:pPr>
      <w:rPr>
        <w:b w:val="0"/>
        <w:i w:val="0"/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68" w:hanging="567"/>
      </w:pPr>
      <w:rPr>
        <w:rFonts w:cs="Arial"/>
        <w:b/>
        <w:i w:val="0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402" w:hanging="567"/>
      </w:pPr>
      <w:rPr>
        <w:sz w:val="24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2" w15:restartNumberingAfterBreak="0">
    <w:nsid w:val="655A6A44"/>
    <w:multiLevelType w:val="hybridMultilevel"/>
    <w:tmpl w:val="0422E8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6978CD"/>
    <w:multiLevelType w:val="multilevel"/>
    <w:tmpl w:val="4F3C3E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36957805">
    <w:abstractNumId w:val="10"/>
  </w:num>
  <w:num w:numId="2" w16cid:durableId="270432624">
    <w:abstractNumId w:val="7"/>
  </w:num>
  <w:num w:numId="3" w16cid:durableId="820847650">
    <w:abstractNumId w:val="0"/>
  </w:num>
  <w:num w:numId="4" w16cid:durableId="1326321156">
    <w:abstractNumId w:val="6"/>
  </w:num>
  <w:num w:numId="5" w16cid:durableId="645819066">
    <w:abstractNumId w:val="13"/>
  </w:num>
  <w:num w:numId="6" w16cid:durableId="1670936750">
    <w:abstractNumId w:val="2"/>
  </w:num>
  <w:num w:numId="7" w16cid:durableId="941647459">
    <w:abstractNumId w:val="1"/>
  </w:num>
  <w:num w:numId="8" w16cid:durableId="1746804476">
    <w:abstractNumId w:val="3"/>
  </w:num>
  <w:num w:numId="9" w16cid:durableId="1385331577">
    <w:abstractNumId w:val="9"/>
  </w:num>
  <w:num w:numId="10" w16cid:durableId="314454689">
    <w:abstractNumId w:val="12"/>
  </w:num>
  <w:num w:numId="11" w16cid:durableId="1760174298">
    <w:abstractNumId w:val="5"/>
  </w:num>
  <w:num w:numId="12" w16cid:durableId="1332099711">
    <w:abstractNumId w:val="11"/>
  </w:num>
  <w:num w:numId="13" w16cid:durableId="1736513210">
    <w:abstractNumId w:val="8"/>
  </w:num>
  <w:num w:numId="14" w16cid:durableId="20255951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73FB"/>
    <w:rsid w:val="000405D0"/>
    <w:rsid w:val="00083F5A"/>
    <w:rsid w:val="000B1393"/>
    <w:rsid w:val="000B1E1C"/>
    <w:rsid w:val="000E0743"/>
    <w:rsid w:val="000F0EA6"/>
    <w:rsid w:val="00131E40"/>
    <w:rsid w:val="001A4EC1"/>
    <w:rsid w:val="001B471A"/>
    <w:rsid w:val="00201F70"/>
    <w:rsid w:val="002931C0"/>
    <w:rsid w:val="002975E8"/>
    <w:rsid w:val="002D3573"/>
    <w:rsid w:val="002E4C98"/>
    <w:rsid w:val="002E6D05"/>
    <w:rsid w:val="002E72AB"/>
    <w:rsid w:val="00317B97"/>
    <w:rsid w:val="00324731"/>
    <w:rsid w:val="00340C10"/>
    <w:rsid w:val="0038138E"/>
    <w:rsid w:val="003827A8"/>
    <w:rsid w:val="003B372F"/>
    <w:rsid w:val="003D30E5"/>
    <w:rsid w:val="003E7C6C"/>
    <w:rsid w:val="003F21F6"/>
    <w:rsid w:val="003F40A6"/>
    <w:rsid w:val="00402C47"/>
    <w:rsid w:val="004209FE"/>
    <w:rsid w:val="00424FC5"/>
    <w:rsid w:val="004259D8"/>
    <w:rsid w:val="00434440"/>
    <w:rsid w:val="00441C33"/>
    <w:rsid w:val="00454B59"/>
    <w:rsid w:val="00454F91"/>
    <w:rsid w:val="00456029"/>
    <w:rsid w:val="00460858"/>
    <w:rsid w:val="00496792"/>
    <w:rsid w:val="00496E50"/>
    <w:rsid w:val="004A4F6C"/>
    <w:rsid w:val="004A5060"/>
    <w:rsid w:val="004A7122"/>
    <w:rsid w:val="004C4BBF"/>
    <w:rsid w:val="004E308E"/>
    <w:rsid w:val="00500737"/>
    <w:rsid w:val="00503B79"/>
    <w:rsid w:val="005106F6"/>
    <w:rsid w:val="00511A43"/>
    <w:rsid w:val="00531BA8"/>
    <w:rsid w:val="00557BCE"/>
    <w:rsid w:val="00566829"/>
    <w:rsid w:val="00573DB1"/>
    <w:rsid w:val="00585624"/>
    <w:rsid w:val="00590451"/>
    <w:rsid w:val="005B177C"/>
    <w:rsid w:val="005D54CD"/>
    <w:rsid w:val="005D6CA7"/>
    <w:rsid w:val="005E63B3"/>
    <w:rsid w:val="005F6FC6"/>
    <w:rsid w:val="006218EA"/>
    <w:rsid w:val="006610F6"/>
    <w:rsid w:val="00684DB7"/>
    <w:rsid w:val="006C13D5"/>
    <w:rsid w:val="006C59EC"/>
    <w:rsid w:val="006E3B3A"/>
    <w:rsid w:val="006E76BF"/>
    <w:rsid w:val="00715C6B"/>
    <w:rsid w:val="00732CB9"/>
    <w:rsid w:val="007B5696"/>
    <w:rsid w:val="007C7391"/>
    <w:rsid w:val="007E2318"/>
    <w:rsid w:val="00850B71"/>
    <w:rsid w:val="008A4015"/>
    <w:rsid w:val="008B7D32"/>
    <w:rsid w:val="008D6BCF"/>
    <w:rsid w:val="008F082F"/>
    <w:rsid w:val="00925D85"/>
    <w:rsid w:val="00927D5E"/>
    <w:rsid w:val="009418D0"/>
    <w:rsid w:val="009A5C1F"/>
    <w:rsid w:val="00A0325A"/>
    <w:rsid w:val="00A11D6C"/>
    <w:rsid w:val="00A13C3B"/>
    <w:rsid w:val="00A2563E"/>
    <w:rsid w:val="00A65141"/>
    <w:rsid w:val="00A873FB"/>
    <w:rsid w:val="00A92D8E"/>
    <w:rsid w:val="00AB1822"/>
    <w:rsid w:val="00AC207A"/>
    <w:rsid w:val="00AC65B8"/>
    <w:rsid w:val="00AC7C4C"/>
    <w:rsid w:val="00AD7DE0"/>
    <w:rsid w:val="00AE4028"/>
    <w:rsid w:val="00B53BD7"/>
    <w:rsid w:val="00B552D4"/>
    <w:rsid w:val="00B66A93"/>
    <w:rsid w:val="00B71FFC"/>
    <w:rsid w:val="00B866D5"/>
    <w:rsid w:val="00BE4BAE"/>
    <w:rsid w:val="00C24607"/>
    <w:rsid w:val="00C25CEB"/>
    <w:rsid w:val="00C261B6"/>
    <w:rsid w:val="00C34AD6"/>
    <w:rsid w:val="00C42271"/>
    <w:rsid w:val="00C46ACF"/>
    <w:rsid w:val="00C74107"/>
    <w:rsid w:val="00CA65DB"/>
    <w:rsid w:val="00CC1B38"/>
    <w:rsid w:val="00CC487B"/>
    <w:rsid w:val="00CD4C4B"/>
    <w:rsid w:val="00CD5423"/>
    <w:rsid w:val="00CE65F9"/>
    <w:rsid w:val="00D00ED1"/>
    <w:rsid w:val="00D065C7"/>
    <w:rsid w:val="00D06939"/>
    <w:rsid w:val="00D25E73"/>
    <w:rsid w:val="00D31CA1"/>
    <w:rsid w:val="00D4411C"/>
    <w:rsid w:val="00D62D2D"/>
    <w:rsid w:val="00DA620E"/>
    <w:rsid w:val="00E054B7"/>
    <w:rsid w:val="00E140A5"/>
    <w:rsid w:val="00E17160"/>
    <w:rsid w:val="00E92D55"/>
    <w:rsid w:val="00E95CA1"/>
    <w:rsid w:val="00EA4180"/>
    <w:rsid w:val="00ED054C"/>
    <w:rsid w:val="00F13FCA"/>
    <w:rsid w:val="00F40214"/>
    <w:rsid w:val="00F4559C"/>
    <w:rsid w:val="00F52ABD"/>
    <w:rsid w:val="00F52E31"/>
    <w:rsid w:val="00F541E2"/>
    <w:rsid w:val="00F77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EAA5092"/>
  <w15:docId w15:val="{E28AAA39-2E91-4C9B-92C3-959CA6A27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es-C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BAE"/>
    <w:rPr>
      <w:rFonts w:ascii="Times New Roman" w:eastAsia="Times New Roman" w:hAnsi="Times New Roman" w:cs="Times New Roman"/>
      <w:lang w:val="es-ES" w:bidi="ar-SA"/>
    </w:rPr>
  </w:style>
  <w:style w:type="paragraph" w:styleId="Ttulo3">
    <w:name w:val="heading 3"/>
    <w:basedOn w:val="Normal"/>
    <w:uiPriority w:val="9"/>
    <w:semiHidden/>
    <w:unhideWhenUsed/>
    <w:qFormat/>
    <w:rsid w:val="00BE4BAE"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sid w:val="00BE4BAE"/>
    <w:rPr>
      <w:rFonts w:ascii="Arial" w:hAnsi="Arial" w:cs="Arial"/>
      <w:b w:val="0"/>
      <w:i w:val="0"/>
      <w:sz w:val="24"/>
      <w:szCs w:val="24"/>
    </w:rPr>
  </w:style>
  <w:style w:type="character" w:customStyle="1" w:styleId="WW8Num1z4">
    <w:name w:val="WW8Num1z4"/>
    <w:qFormat/>
    <w:rsid w:val="00BE4BAE"/>
    <w:rPr>
      <w:b w:val="0"/>
      <w:i w:val="0"/>
      <w:sz w:val="24"/>
    </w:rPr>
  </w:style>
  <w:style w:type="character" w:customStyle="1" w:styleId="WW8Num1z5">
    <w:name w:val="WW8Num1z5"/>
    <w:qFormat/>
    <w:rsid w:val="00BE4BAE"/>
    <w:rPr>
      <w:rFonts w:ascii="Arial" w:hAnsi="Arial" w:cs="Arial"/>
      <w:b/>
      <w:i w:val="0"/>
      <w:sz w:val="24"/>
      <w:szCs w:val="24"/>
    </w:rPr>
  </w:style>
  <w:style w:type="character" w:customStyle="1" w:styleId="WW8Num1z6">
    <w:name w:val="WW8Num1z6"/>
    <w:qFormat/>
    <w:rsid w:val="00BE4BAE"/>
    <w:rPr>
      <w:sz w:val="24"/>
    </w:rPr>
  </w:style>
  <w:style w:type="character" w:customStyle="1" w:styleId="WW8Num1z7">
    <w:name w:val="WW8Num1z7"/>
    <w:qFormat/>
    <w:rsid w:val="00BE4BAE"/>
    <w:rPr>
      <w:rFonts w:ascii="Times New Roman" w:hAnsi="Times New Roman" w:cs="Times New Roman"/>
      <w:sz w:val="24"/>
    </w:rPr>
  </w:style>
  <w:style w:type="character" w:customStyle="1" w:styleId="WW8Num1z8">
    <w:name w:val="WW8Num1z8"/>
    <w:qFormat/>
    <w:rsid w:val="00BE4BAE"/>
  </w:style>
  <w:style w:type="character" w:customStyle="1" w:styleId="WW8Num2z0">
    <w:name w:val="WW8Num2z0"/>
    <w:qFormat/>
    <w:rsid w:val="00BE4BAE"/>
  </w:style>
  <w:style w:type="character" w:customStyle="1" w:styleId="WW8Num3z0">
    <w:name w:val="WW8Num3z0"/>
    <w:qFormat/>
    <w:rsid w:val="00BE4BAE"/>
  </w:style>
  <w:style w:type="character" w:customStyle="1" w:styleId="WW8Num4z0">
    <w:name w:val="WW8Num4z0"/>
    <w:qFormat/>
    <w:rsid w:val="00BE4BAE"/>
    <w:rPr>
      <w:rFonts w:ascii="Arial" w:hAnsi="Arial" w:cs="Arial"/>
      <w:b w:val="0"/>
      <w:i w:val="0"/>
      <w:sz w:val="24"/>
      <w:szCs w:val="24"/>
    </w:rPr>
  </w:style>
  <w:style w:type="character" w:customStyle="1" w:styleId="WW8Num4z4">
    <w:name w:val="WW8Num4z4"/>
    <w:qFormat/>
    <w:rsid w:val="00BE4BAE"/>
    <w:rPr>
      <w:b w:val="0"/>
      <w:i w:val="0"/>
      <w:sz w:val="24"/>
    </w:rPr>
  </w:style>
  <w:style w:type="character" w:customStyle="1" w:styleId="WW8Num4z5">
    <w:name w:val="WW8Num4z5"/>
    <w:qFormat/>
    <w:rsid w:val="00BE4BAE"/>
    <w:rPr>
      <w:rFonts w:ascii="Arial" w:hAnsi="Arial" w:cs="Arial"/>
      <w:b/>
      <w:i w:val="0"/>
      <w:sz w:val="24"/>
      <w:szCs w:val="24"/>
    </w:rPr>
  </w:style>
  <w:style w:type="character" w:customStyle="1" w:styleId="WW8Num4z6">
    <w:name w:val="WW8Num4z6"/>
    <w:qFormat/>
    <w:rsid w:val="00BE4BAE"/>
    <w:rPr>
      <w:sz w:val="24"/>
    </w:rPr>
  </w:style>
  <w:style w:type="character" w:customStyle="1" w:styleId="WW8Num4z7">
    <w:name w:val="WW8Num4z7"/>
    <w:qFormat/>
    <w:rsid w:val="00BE4BAE"/>
    <w:rPr>
      <w:rFonts w:ascii="Times New Roman" w:hAnsi="Times New Roman" w:cs="Times New Roman"/>
      <w:sz w:val="24"/>
    </w:rPr>
  </w:style>
  <w:style w:type="character" w:customStyle="1" w:styleId="WW8Num4z8">
    <w:name w:val="WW8Num4z8"/>
    <w:qFormat/>
    <w:rsid w:val="00BE4BAE"/>
  </w:style>
  <w:style w:type="character" w:customStyle="1" w:styleId="WW8Num5z0">
    <w:name w:val="WW8Num5z0"/>
    <w:qFormat/>
    <w:rsid w:val="00BE4BAE"/>
  </w:style>
  <w:style w:type="character" w:customStyle="1" w:styleId="WW8Num6z0">
    <w:name w:val="WW8Num6z0"/>
    <w:qFormat/>
    <w:rsid w:val="00BE4BAE"/>
  </w:style>
  <w:style w:type="character" w:customStyle="1" w:styleId="WW8Num7z0">
    <w:name w:val="WW8Num7z0"/>
    <w:qFormat/>
    <w:rsid w:val="00BE4BAE"/>
  </w:style>
  <w:style w:type="character" w:customStyle="1" w:styleId="WW8Num10z0">
    <w:name w:val="WW8Num10z0"/>
    <w:qFormat/>
    <w:rsid w:val="00BE4BAE"/>
    <w:rPr>
      <w:rFonts w:ascii="Arial" w:hAnsi="Arial" w:cs="Arial"/>
      <w:b w:val="0"/>
      <w:i w:val="0"/>
      <w:sz w:val="24"/>
      <w:szCs w:val="24"/>
    </w:rPr>
  </w:style>
  <w:style w:type="character" w:customStyle="1" w:styleId="WW8Num10z4">
    <w:name w:val="WW8Num10z4"/>
    <w:qFormat/>
    <w:rsid w:val="00BE4BAE"/>
    <w:rPr>
      <w:b w:val="0"/>
      <w:i w:val="0"/>
      <w:sz w:val="24"/>
    </w:rPr>
  </w:style>
  <w:style w:type="character" w:customStyle="1" w:styleId="WW8Num10z5">
    <w:name w:val="WW8Num10z5"/>
    <w:qFormat/>
    <w:rsid w:val="00BE4BAE"/>
    <w:rPr>
      <w:rFonts w:ascii="Arial" w:hAnsi="Arial" w:cs="Arial"/>
      <w:b/>
      <w:i w:val="0"/>
      <w:sz w:val="24"/>
      <w:szCs w:val="24"/>
    </w:rPr>
  </w:style>
  <w:style w:type="character" w:customStyle="1" w:styleId="WW8Num10z6">
    <w:name w:val="WW8Num10z6"/>
    <w:qFormat/>
    <w:rsid w:val="00BE4BAE"/>
    <w:rPr>
      <w:sz w:val="24"/>
    </w:rPr>
  </w:style>
  <w:style w:type="character" w:customStyle="1" w:styleId="WW8Num10z7">
    <w:name w:val="WW8Num10z7"/>
    <w:qFormat/>
    <w:rsid w:val="00BE4BAE"/>
    <w:rPr>
      <w:rFonts w:ascii="Times New Roman" w:hAnsi="Times New Roman" w:cs="Times New Roman"/>
      <w:sz w:val="24"/>
    </w:rPr>
  </w:style>
  <w:style w:type="character" w:customStyle="1" w:styleId="WW8Num10z8">
    <w:name w:val="WW8Num10z8"/>
    <w:qFormat/>
    <w:rsid w:val="00BE4BAE"/>
  </w:style>
  <w:style w:type="character" w:customStyle="1" w:styleId="WW8Num11z0">
    <w:name w:val="WW8Num11z0"/>
    <w:qFormat/>
    <w:rsid w:val="00BE4BAE"/>
    <w:rPr>
      <w:b/>
      <w:sz w:val="22"/>
      <w:szCs w:val="22"/>
    </w:rPr>
  </w:style>
  <w:style w:type="character" w:customStyle="1" w:styleId="WW8Num13z0">
    <w:name w:val="WW8Num13z0"/>
    <w:qFormat/>
    <w:rsid w:val="00BE4BAE"/>
  </w:style>
  <w:style w:type="character" w:customStyle="1" w:styleId="WW8Num14z0">
    <w:name w:val="WW8Num14z0"/>
    <w:qFormat/>
    <w:rsid w:val="00BE4BAE"/>
  </w:style>
  <w:style w:type="character" w:customStyle="1" w:styleId="WW8Num18z0">
    <w:name w:val="WW8Num18z0"/>
    <w:qFormat/>
    <w:rsid w:val="00BE4BAE"/>
  </w:style>
  <w:style w:type="character" w:customStyle="1" w:styleId="WW8Num19z1">
    <w:name w:val="WW8Num19z1"/>
    <w:qFormat/>
    <w:rsid w:val="00BE4BAE"/>
  </w:style>
  <w:style w:type="character" w:customStyle="1" w:styleId="WW8Num20z0">
    <w:name w:val="WW8Num20z0"/>
    <w:qFormat/>
    <w:rsid w:val="00BE4BAE"/>
  </w:style>
  <w:style w:type="character" w:customStyle="1" w:styleId="WW8Num22z0">
    <w:name w:val="WW8Num22z0"/>
    <w:qFormat/>
    <w:rsid w:val="00BE4BAE"/>
  </w:style>
  <w:style w:type="character" w:customStyle="1" w:styleId="WW8Num23z0">
    <w:name w:val="WW8Num23z0"/>
    <w:qFormat/>
    <w:rsid w:val="00BE4BAE"/>
    <w:rPr>
      <w:rFonts w:ascii="Arial" w:hAnsi="Arial" w:cs="Arial"/>
      <w:b w:val="0"/>
      <w:i w:val="0"/>
      <w:sz w:val="24"/>
      <w:szCs w:val="24"/>
    </w:rPr>
  </w:style>
  <w:style w:type="character" w:customStyle="1" w:styleId="WW8Num23z4">
    <w:name w:val="WW8Num23z4"/>
    <w:qFormat/>
    <w:rsid w:val="00BE4BAE"/>
    <w:rPr>
      <w:b w:val="0"/>
      <w:i w:val="0"/>
      <w:sz w:val="24"/>
    </w:rPr>
  </w:style>
  <w:style w:type="character" w:customStyle="1" w:styleId="WW8Num23z5">
    <w:name w:val="WW8Num23z5"/>
    <w:qFormat/>
    <w:rsid w:val="00BE4BAE"/>
    <w:rPr>
      <w:rFonts w:ascii="Arial" w:hAnsi="Arial" w:cs="Arial"/>
      <w:b/>
      <w:i w:val="0"/>
      <w:sz w:val="24"/>
      <w:szCs w:val="24"/>
    </w:rPr>
  </w:style>
  <w:style w:type="character" w:customStyle="1" w:styleId="WW8Num23z6">
    <w:name w:val="WW8Num23z6"/>
    <w:qFormat/>
    <w:rsid w:val="00BE4BAE"/>
    <w:rPr>
      <w:sz w:val="24"/>
    </w:rPr>
  </w:style>
  <w:style w:type="character" w:customStyle="1" w:styleId="WW8Num23z7">
    <w:name w:val="WW8Num23z7"/>
    <w:qFormat/>
    <w:rsid w:val="00BE4BAE"/>
    <w:rPr>
      <w:rFonts w:ascii="Times New Roman" w:hAnsi="Times New Roman" w:cs="Times New Roman"/>
      <w:sz w:val="24"/>
    </w:rPr>
  </w:style>
  <w:style w:type="character" w:customStyle="1" w:styleId="WW8Num23z8">
    <w:name w:val="WW8Num23z8"/>
    <w:qFormat/>
    <w:rsid w:val="00BE4BAE"/>
  </w:style>
  <w:style w:type="character" w:customStyle="1" w:styleId="WW8Num24z0">
    <w:name w:val="WW8Num24z0"/>
    <w:qFormat/>
    <w:rsid w:val="00BE4BAE"/>
  </w:style>
  <w:style w:type="character" w:customStyle="1" w:styleId="WW8Num25z0">
    <w:name w:val="WW8Num25z0"/>
    <w:qFormat/>
    <w:rsid w:val="00BE4BAE"/>
    <w:rPr>
      <w:rFonts w:ascii="Arial" w:hAnsi="Arial" w:cs="Arial"/>
      <w:b/>
      <w:i w:val="0"/>
      <w:caps w:val="0"/>
      <w:smallCaps w:val="0"/>
      <w:strike w:val="0"/>
      <w:dstrike w:val="0"/>
      <w:vanish w:val="0"/>
      <w:color w:val="000000"/>
      <w:sz w:val="24"/>
      <w:szCs w:val="24"/>
    </w:rPr>
  </w:style>
  <w:style w:type="character" w:customStyle="1" w:styleId="WW8Num25z3">
    <w:name w:val="WW8Num25z3"/>
    <w:qFormat/>
    <w:rsid w:val="00BE4BAE"/>
    <w:rPr>
      <w:rFonts w:ascii="Arial" w:hAnsi="Arial" w:cs="Arial"/>
      <w:b/>
      <w:bCs/>
      <w:i w:val="0"/>
      <w:caps w:val="0"/>
      <w:smallCaps w:val="0"/>
      <w:strike w:val="0"/>
      <w:dstrike w:val="0"/>
      <w:vanish w:val="0"/>
      <w:color w:val="000000"/>
      <w:sz w:val="24"/>
      <w:szCs w:val="24"/>
    </w:rPr>
  </w:style>
  <w:style w:type="character" w:customStyle="1" w:styleId="WW8Num25z6">
    <w:name w:val="WW8Num25z6"/>
    <w:qFormat/>
    <w:rsid w:val="00BE4BAE"/>
  </w:style>
  <w:style w:type="character" w:styleId="Hipervnculo">
    <w:name w:val="Hyperlink"/>
    <w:rsid w:val="00BE4BAE"/>
    <w:rPr>
      <w:color w:val="0000FF"/>
      <w:u w:val="single"/>
    </w:rPr>
  </w:style>
  <w:style w:type="character" w:styleId="Nmerodepgina">
    <w:name w:val="page number"/>
    <w:basedOn w:val="Fuentedeprrafopredeter"/>
    <w:rsid w:val="00BE4BAE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t1">
    <w:name w:val="st1"/>
    <w:basedOn w:val="Fuentedeprrafopredeter"/>
    <w:qFormat/>
    <w:rsid w:val="00BE4BAE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angradetextonormalCar">
    <w:name w:val="Sangría de texto normal Car"/>
    <w:qFormat/>
    <w:rsid w:val="00BE4BAE"/>
    <w:rPr>
      <w:sz w:val="28"/>
      <w:szCs w:val="24"/>
    </w:rPr>
  </w:style>
  <w:style w:type="character" w:customStyle="1" w:styleId="Ttulo3Car">
    <w:name w:val="Título 3 Car"/>
    <w:qFormat/>
    <w:rsid w:val="00BE4BAE"/>
    <w:rPr>
      <w:b/>
      <w:bCs/>
      <w:sz w:val="27"/>
      <w:szCs w:val="27"/>
      <w:lang w:val="es-ES"/>
    </w:rPr>
  </w:style>
  <w:style w:type="character" w:customStyle="1" w:styleId="ic-quiz-result-count-title">
    <w:name w:val="ic-quiz-result-count-title"/>
    <w:basedOn w:val="Fuentedeprrafopredeter"/>
    <w:qFormat/>
    <w:rsid w:val="00BE4BAE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ic-quiz-result-count-answer">
    <w:name w:val="ic-quiz-result-count-answer"/>
    <w:basedOn w:val="Fuentedeprrafopredeter"/>
    <w:qFormat/>
    <w:rsid w:val="00BE4BAE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tulo">
    <w:name w:val="Title"/>
    <w:basedOn w:val="Normal"/>
    <w:next w:val="Textoindependiente"/>
    <w:uiPriority w:val="10"/>
    <w:qFormat/>
    <w:rsid w:val="00BE4BA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rsid w:val="00BE4BAE"/>
    <w:pPr>
      <w:spacing w:after="140" w:line="276" w:lineRule="auto"/>
    </w:pPr>
  </w:style>
  <w:style w:type="paragraph" w:styleId="Lista">
    <w:name w:val="List"/>
    <w:basedOn w:val="Textoindependiente"/>
    <w:rsid w:val="00BE4BAE"/>
    <w:rPr>
      <w:rFonts w:cs="Arial"/>
    </w:rPr>
  </w:style>
  <w:style w:type="paragraph" w:styleId="Descripcin">
    <w:name w:val="caption"/>
    <w:basedOn w:val="Normal"/>
    <w:qFormat/>
    <w:rsid w:val="00BE4BAE"/>
    <w:pPr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E4BAE"/>
    <w:rPr>
      <w:rFonts w:cs="Arial"/>
    </w:rPr>
  </w:style>
  <w:style w:type="paragraph" w:styleId="Sangradetextonormal">
    <w:name w:val="Body Text Indent"/>
    <w:basedOn w:val="Normal"/>
    <w:rsid w:val="00BE4BAE"/>
    <w:pPr>
      <w:ind w:left="1065"/>
    </w:pPr>
    <w:rPr>
      <w:sz w:val="28"/>
      <w:lang w:val="es-CL"/>
    </w:rPr>
  </w:style>
  <w:style w:type="paragraph" w:customStyle="1" w:styleId="Cabeceraypie">
    <w:name w:val="Cabecera y pie"/>
    <w:basedOn w:val="Normal"/>
    <w:qFormat/>
    <w:rsid w:val="00BE4BAE"/>
    <w:pPr>
      <w:tabs>
        <w:tab w:val="center" w:pos="4986"/>
        <w:tab w:val="right" w:pos="9972"/>
      </w:tabs>
    </w:pPr>
  </w:style>
  <w:style w:type="paragraph" w:styleId="Encabezado">
    <w:name w:val="header"/>
    <w:basedOn w:val="Normal"/>
    <w:link w:val="EncabezadoCar"/>
    <w:rsid w:val="00BE4BA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E4BAE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qFormat/>
    <w:rsid w:val="00BE4BAE"/>
    <w:pPr>
      <w:spacing w:after="120" w:line="480" w:lineRule="auto"/>
      <w:ind w:left="283"/>
    </w:pPr>
  </w:style>
  <w:style w:type="paragraph" w:styleId="NormalWeb">
    <w:name w:val="Normal (Web)"/>
    <w:basedOn w:val="Normal"/>
    <w:qFormat/>
    <w:rsid w:val="00BE4BAE"/>
    <w:pPr>
      <w:spacing w:before="280" w:after="280"/>
    </w:pPr>
  </w:style>
  <w:style w:type="paragraph" w:customStyle="1" w:styleId="ic-quiz-question-answers-item">
    <w:name w:val="ic-quiz-question-answers-item"/>
    <w:basedOn w:val="Normal"/>
    <w:qFormat/>
    <w:rsid w:val="00BE4BAE"/>
    <w:pPr>
      <w:spacing w:before="280" w:after="280"/>
    </w:pPr>
    <w:rPr>
      <w:lang w:val="es-CL"/>
    </w:rPr>
  </w:style>
  <w:style w:type="paragraph" w:customStyle="1" w:styleId="ic-quiz-result-count-item">
    <w:name w:val="ic-quiz-result-count-item"/>
    <w:basedOn w:val="Normal"/>
    <w:qFormat/>
    <w:rsid w:val="00BE4BAE"/>
    <w:pPr>
      <w:spacing w:before="280" w:after="280"/>
    </w:pPr>
    <w:rPr>
      <w:lang w:val="es-CL"/>
    </w:rPr>
  </w:style>
  <w:style w:type="paragraph" w:styleId="Prrafodelista">
    <w:name w:val="List Paragraph"/>
    <w:basedOn w:val="Normal"/>
    <w:qFormat/>
    <w:rsid w:val="00BE4BAE"/>
    <w:pPr>
      <w:ind w:left="708"/>
    </w:pPr>
  </w:style>
  <w:style w:type="paragraph" w:customStyle="1" w:styleId="Contenidodelatabla">
    <w:name w:val="Contenido de la tabla"/>
    <w:basedOn w:val="Normal"/>
    <w:qFormat/>
    <w:rsid w:val="00BE4BAE"/>
    <w:pPr>
      <w:widowControl w:val="0"/>
    </w:pPr>
  </w:style>
  <w:style w:type="paragraph" w:customStyle="1" w:styleId="Ttulodelatabla">
    <w:name w:val="Título de la tabla"/>
    <w:basedOn w:val="Contenidodelatabla"/>
    <w:qFormat/>
    <w:rsid w:val="00BE4BAE"/>
    <w:pPr>
      <w:jc w:val="center"/>
    </w:pPr>
    <w:rPr>
      <w:b/>
      <w:bCs/>
    </w:rPr>
  </w:style>
  <w:style w:type="paragraph" w:customStyle="1" w:styleId="Contenidodelmarco">
    <w:name w:val="Contenido del marco"/>
    <w:basedOn w:val="Normal"/>
    <w:qFormat/>
    <w:rsid w:val="00BE4BAE"/>
  </w:style>
  <w:style w:type="character" w:customStyle="1" w:styleId="EncabezadoCar">
    <w:name w:val="Encabezado Car"/>
    <w:link w:val="Encabezado"/>
    <w:rsid w:val="003F40A6"/>
    <w:rPr>
      <w:rFonts w:ascii="Times New Roman" w:eastAsia="Times New Roman" w:hAnsi="Times New Roman" w:cs="Times New Roman"/>
      <w:lang w:val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lanca\Desktop\PRUEBA%20ED.%20C&#205;VICA%202023%20BRT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PRUEBA ED. CÍVICA 2023 BRT</Template>
  <TotalTime>162</TotalTime>
  <Pages>4</Pages>
  <Words>482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PRUEBA ED CIVICA 2023</vt:lpstr>
    </vt:vector>
  </TitlesOfParts>
  <Company>RevolucionUnattended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PRUEBA ED CIVICA 2023</dc:title>
  <dc:creator>Blanca Ramírez T.</dc:creator>
  <cp:lastModifiedBy>Blanca Ramírez Torrejon</cp:lastModifiedBy>
  <cp:revision>74</cp:revision>
  <cp:lastPrinted>2016-05-17T10:58:00Z</cp:lastPrinted>
  <dcterms:created xsi:type="dcterms:W3CDTF">2023-07-26T16:24:00Z</dcterms:created>
  <dcterms:modified xsi:type="dcterms:W3CDTF">2026-07-26T13:16:00Z</dcterms:modified>
  <dc:language>es-CL</dc:language>
</cp:coreProperties>
</file>