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4F3" w:rsidRDefault="00BE34F3">
      <w:pPr>
        <w:spacing w:after="119" w:line="259" w:lineRule="auto"/>
        <w:ind w:left="1317" w:firstLine="0"/>
      </w:pPr>
    </w:p>
    <w:p w:rsidR="00BE34F3" w:rsidRDefault="001A1A22" w:rsidP="00D12C73">
      <w:pPr>
        <w:tabs>
          <w:tab w:val="center" w:pos="2161"/>
          <w:tab w:val="center" w:pos="4239"/>
        </w:tabs>
        <w:ind w:left="0" w:firstLine="0"/>
      </w:pPr>
      <w:r>
        <w:rPr>
          <w:sz w:val="22"/>
        </w:rPr>
        <w:tab/>
      </w:r>
    </w:p>
    <w:p w:rsidR="00BE34F3" w:rsidRDefault="001A1A22">
      <w:pPr>
        <w:pStyle w:val="Ttulo1"/>
        <w:ind w:left="431" w:firstLine="0"/>
        <w:jc w:val="center"/>
      </w:pPr>
      <w:r>
        <w:t>PROFESORES CIVILES ÁREA ACADÉMICA</w:t>
      </w:r>
      <w:r w:rsidR="00776C3F">
        <w:t xml:space="preserve"> 202</w:t>
      </w:r>
      <w:r w:rsidR="00CD4C66">
        <w:t>4</w:t>
      </w:r>
      <w:r w:rsidR="00776C3F">
        <w:t>:</w:t>
      </w:r>
    </w:p>
    <w:p w:rsidR="00D12C73" w:rsidRPr="00F43094" w:rsidRDefault="00F43094" w:rsidP="00F43094">
      <w:pPr>
        <w:tabs>
          <w:tab w:val="center" w:pos="984"/>
          <w:tab w:val="center" w:pos="2213"/>
          <w:tab w:val="center" w:pos="3460"/>
          <w:tab w:val="center" w:pos="4723"/>
          <w:tab w:val="center" w:pos="5967"/>
          <w:tab w:val="center" w:pos="7170"/>
          <w:tab w:val="center" w:pos="8415"/>
          <w:tab w:val="center" w:pos="9714"/>
          <w:tab w:val="center" w:pos="10945"/>
          <w:tab w:val="right" w:pos="12556"/>
        </w:tabs>
        <w:ind w:left="0" w:firstLine="0"/>
        <w:jc w:val="center"/>
        <w:rPr>
          <w:b/>
          <w:sz w:val="22"/>
        </w:rPr>
      </w:pPr>
      <w:r w:rsidRPr="00F43094">
        <w:rPr>
          <w:b/>
          <w:sz w:val="22"/>
        </w:rPr>
        <w:t>OBSERVACIONES UAC</w:t>
      </w:r>
    </w:p>
    <w:p w:rsidR="00BE34F3" w:rsidRDefault="001A1A22">
      <w:pPr>
        <w:tabs>
          <w:tab w:val="center" w:pos="984"/>
          <w:tab w:val="center" w:pos="2213"/>
          <w:tab w:val="center" w:pos="3460"/>
          <w:tab w:val="center" w:pos="4723"/>
          <w:tab w:val="center" w:pos="5967"/>
          <w:tab w:val="center" w:pos="7170"/>
          <w:tab w:val="center" w:pos="8415"/>
          <w:tab w:val="center" w:pos="9714"/>
          <w:tab w:val="center" w:pos="10945"/>
          <w:tab w:val="right" w:pos="12556"/>
        </w:tabs>
        <w:ind w:left="0" w:firstLine="0"/>
      </w:pPr>
      <w:r>
        <w:tab/>
      </w:r>
      <w:r>
        <w:tab/>
      </w:r>
      <w:r>
        <w:tab/>
      </w:r>
      <w:r>
        <w:tab/>
      </w:r>
      <w:r>
        <w:tab/>
      </w:r>
      <w:r>
        <w:tab/>
      </w:r>
      <w:r>
        <w:tab/>
      </w:r>
      <w:r>
        <w:tab/>
      </w:r>
      <w:r>
        <w:tab/>
      </w:r>
    </w:p>
    <w:p w:rsidR="00BE34F3" w:rsidRDefault="00092950">
      <w:pPr>
        <w:spacing w:after="86" w:line="259" w:lineRule="auto"/>
        <w:ind w:left="417" w:right="-124" w:firstLine="0"/>
      </w:pPr>
      <w:r>
        <w:rPr>
          <w:noProof/>
        </w:rPr>
        <mc:AlternateContent>
          <mc:Choice Requires="wps">
            <w:drawing>
              <wp:anchor distT="45720" distB="45720" distL="114300" distR="114300" simplePos="0" relativeHeight="251760128" behindDoc="0" locked="0" layoutInCell="1" allowOverlap="1">
                <wp:simplePos x="0" y="0"/>
                <wp:positionH relativeFrom="column">
                  <wp:posOffset>1340485</wp:posOffset>
                </wp:positionH>
                <wp:positionV relativeFrom="paragraph">
                  <wp:posOffset>41910</wp:posOffset>
                </wp:positionV>
                <wp:extent cx="6149975" cy="1082040"/>
                <wp:effectExtent l="0" t="0" r="3175"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82040"/>
                        </a:xfrm>
                        <a:prstGeom prst="rect">
                          <a:avLst/>
                        </a:prstGeom>
                        <a:solidFill>
                          <a:srgbClr val="FFFFFF"/>
                        </a:solidFill>
                        <a:ln w="9525">
                          <a:solidFill>
                            <a:srgbClr val="000000"/>
                          </a:solidFill>
                          <a:miter lim="800000"/>
                          <a:headEnd/>
                          <a:tailEnd/>
                        </a:ln>
                      </wps:spPr>
                      <wps:txbx>
                        <w:txbxContent>
                          <w:p w:rsidR="00F67072" w:rsidRPr="00BA74A1" w:rsidRDefault="00092950" w:rsidP="00A65C87">
                            <w:pPr>
                              <w:ind w:left="0" w:firstLine="0"/>
                              <w:jc w:val="both"/>
                              <w:rPr>
                                <w:caps/>
                                <w:sz w:val="22"/>
                                <w:szCs w:val="24"/>
                                <w:lang w:val="es-MX"/>
                              </w:rPr>
                            </w:pPr>
                            <w:r w:rsidRPr="00BA74A1">
                              <w:rPr>
                                <w:caps/>
                                <w:sz w:val="22"/>
                                <w:szCs w:val="24"/>
                                <w:lang w:val="es-MX"/>
                              </w:rPr>
                              <w:t>profesora que cumple oportunamente con la entrega de pruebas y respectivas pauta de corrección. frente a observaciones y sugerencia</w:t>
                            </w:r>
                            <w:r w:rsidR="00D103CD" w:rsidRPr="00BA74A1">
                              <w:rPr>
                                <w:caps/>
                                <w:sz w:val="22"/>
                                <w:szCs w:val="24"/>
                                <w:lang w:val="es-MX"/>
                              </w:rPr>
                              <w:t>s, tiene una buena dispoSICIÓN.</w:t>
                            </w:r>
                            <w:r w:rsidR="006776D2" w:rsidRPr="00BA74A1">
                              <w:rPr>
                                <w:caps/>
                                <w:sz w:val="22"/>
                                <w:szCs w:val="24"/>
                                <w:lang w:val="es-MX"/>
                              </w:rPr>
                              <w:t xml:space="preserve"> SUELE ESTAR AL DIA CON LAS NOTAS EN SIGA.</w:t>
                            </w:r>
                            <w:r w:rsidR="00F5259B">
                              <w:rPr>
                                <w:caps/>
                                <w:sz w:val="22"/>
                                <w:szCs w:val="24"/>
                                <w:lang w:val="es-MX"/>
                              </w:rPr>
                              <w:t xml:space="preserve"> CUMPLE CON LA ENTREGA DE LOS INFORMES DE NOTAS PARCIALES.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5.55pt;margin-top:3.3pt;width:484.25pt;height:85.2pt;z-index:25176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">
                <v:textbox>
                  <w:txbxContent>
                    <w:p w:rsidR="00F67072" w:rsidRPr="00BA74A1" w:rsidRDefault="00092950" w:rsidP="00A65C87">
                      <w:pPr>
                        <w:ind w:left="0" w:firstLine="0"/>
                        <w:jc w:val="both"/>
                        <w:rPr>
                          <w:caps/>
                          <w:sz w:val="22"/>
                          <w:szCs w:val="24"/>
                          <w:lang w:val="es-MX"/>
                        </w:rPr>
                      </w:pPr>
                      <w:r w:rsidRPr="00BA74A1">
                        <w:rPr>
                          <w:caps/>
                          <w:sz w:val="22"/>
                          <w:szCs w:val="24"/>
                          <w:lang w:val="es-MX"/>
                        </w:rPr>
                        <w:t>profesora que cumple oportunamente con la entrega de pruebas y respectivas pauta de corrección. frente a observaciones y sugerencia</w:t>
                      </w:r>
                      <w:r w:rsidR="00D103CD" w:rsidRPr="00BA74A1">
                        <w:rPr>
                          <w:caps/>
                          <w:sz w:val="22"/>
                          <w:szCs w:val="24"/>
                          <w:lang w:val="es-MX"/>
                        </w:rPr>
                        <w:t>s, tiene una buena dispoSICIÓN.</w:t>
                      </w:r>
                      <w:r w:rsidR="006776D2" w:rsidRPr="00BA74A1">
                        <w:rPr>
                          <w:caps/>
                          <w:sz w:val="22"/>
                          <w:szCs w:val="24"/>
                          <w:lang w:val="es-MX"/>
                        </w:rPr>
                        <w:t xml:space="preserve"> SUELE ESTAR AL DIA CON LAS NOTAS EN SIGA.</w:t>
                      </w:r>
                      <w:r w:rsidR="00F5259B">
                        <w:rPr>
                          <w:caps/>
                          <w:sz w:val="22"/>
                          <w:szCs w:val="24"/>
                          <w:lang w:val="es-MX"/>
                        </w:rPr>
                        <w:t xml:space="preserve"> CUMPLE CON LA ENTREGA DE LOS INFORMES DE NOTAS PARCIALES.</w:t>
                      </w:r>
                    </w:p>
                  </w:txbxContent>
                </v:textbox>
                <w10:wrap type="square"/>
              </v:shape>
            </w:pict>
          </mc:Fallback>
        </mc:AlternateContent>
      </w:r>
    </w:p>
    <w:p w:rsidR="00D12C73" w:rsidRPr="00F43094" w:rsidRDefault="00980BDF" w:rsidP="00D12C73">
      <w:pPr>
        <w:spacing w:after="86" w:line="259" w:lineRule="auto"/>
        <w:ind w:left="-142" w:right="-124" w:firstLine="142"/>
        <w:rPr>
          <w:i/>
        </w:rPr>
      </w:pPr>
      <w:r w:rsidRPr="007D1094">
        <w:rPr>
          <w:noProof/>
        </w:rPr>
        <w:drawing>
          <wp:inline distT="0" distB="0" distL="0" distR="0">
            <wp:extent cx="718185" cy="979805"/>
            <wp:effectExtent l="0" t="0" r="0" b="0"/>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18185" cy="979805"/>
                    </a:xfrm>
                    <a:prstGeom prst="rect">
                      <a:avLst/>
                    </a:prstGeom>
                    <a:noFill/>
                    <a:ln>
                      <a:noFill/>
                    </a:ln>
                  </pic:spPr>
                </pic:pic>
              </a:graphicData>
            </a:graphic>
          </wp:inline>
        </w:drawing>
      </w:r>
    </w:p>
    <w:p w:rsidR="00D12C73" w:rsidRPr="00F43094" w:rsidRDefault="00D12C73" w:rsidP="00D12C73">
      <w:pPr>
        <w:spacing w:after="86" w:line="259" w:lineRule="auto"/>
        <w:ind w:left="-142" w:right="-124" w:firstLine="142"/>
        <w:rPr>
          <w:i/>
        </w:rPr>
      </w:pPr>
      <w:r w:rsidRPr="00F43094">
        <w:rPr>
          <w:i/>
        </w:rPr>
        <w:t>D. ARANCIBIA B.</w:t>
      </w:r>
    </w:p>
    <w:p w:rsidR="00D12C73" w:rsidRDefault="00D12C73" w:rsidP="00D12C73">
      <w:pPr>
        <w:tabs>
          <w:tab w:val="left" w:pos="2777"/>
        </w:tabs>
        <w:spacing w:after="86" w:line="259" w:lineRule="auto"/>
        <w:ind w:left="417" w:right="-124" w:firstLine="0"/>
      </w:pPr>
    </w:p>
    <w:p w:rsidR="00D12C73" w:rsidRDefault="00092950" w:rsidP="00D12C73">
      <w:pPr>
        <w:tabs>
          <w:tab w:val="left" w:pos="2777"/>
        </w:tabs>
        <w:spacing w:after="86" w:line="259" w:lineRule="auto"/>
        <w:ind w:left="0" w:right="-124" w:firstLine="0"/>
      </w:pPr>
      <w:r>
        <w:rPr>
          <w:noProof/>
        </w:rPr>
        <mc:AlternateContent>
          <mc:Choice Requires="wps">
            <w:drawing>
              <wp:anchor distT="45720" distB="45720" distL="114300" distR="114300" simplePos="0" relativeHeight="251784704" behindDoc="0" locked="0" layoutInCell="1" allowOverlap="1">
                <wp:simplePos x="0" y="0"/>
                <wp:positionH relativeFrom="column">
                  <wp:posOffset>1365250</wp:posOffset>
                </wp:positionH>
                <wp:positionV relativeFrom="paragraph">
                  <wp:posOffset>5715</wp:posOffset>
                </wp:positionV>
                <wp:extent cx="6149975" cy="1323975"/>
                <wp:effectExtent l="0" t="0" r="22225" b="28575"/>
                <wp:wrapSquare wrapText="bothSides"/>
                <wp:docPr id="3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323975"/>
                        </a:xfrm>
                        <a:prstGeom prst="rect">
                          <a:avLst/>
                        </a:prstGeom>
                        <a:solidFill>
                          <a:srgbClr val="FFFFFF"/>
                        </a:solidFill>
                        <a:ln w="9525">
                          <a:solidFill>
                            <a:srgbClr val="000000"/>
                          </a:solidFill>
                          <a:miter lim="800000"/>
                          <a:headEnd/>
                          <a:tailEnd/>
                        </a:ln>
                      </wps:spPr>
                      <wps:txbx>
                        <w:txbxContent>
                          <w:p w:rsidR="00084314" w:rsidRPr="00BA74A1" w:rsidRDefault="00D103CD" w:rsidP="00C63288">
                            <w:pPr>
                              <w:ind w:left="0" w:firstLine="0"/>
                              <w:jc w:val="both"/>
                              <w:rPr>
                                <w:caps/>
                                <w:sz w:val="22"/>
                                <w:szCs w:val="24"/>
                                <w:lang w:val="es-MX"/>
                              </w:rPr>
                            </w:pPr>
                            <w:r w:rsidRPr="00BA74A1">
                              <w:rPr>
                                <w:caps/>
                                <w:sz w:val="22"/>
                                <w:szCs w:val="24"/>
                                <w:lang w:val="es-MX"/>
                              </w:rPr>
                              <w:t>PROFESORA QUE CUMPLE OPORTUNAMENTE CON LA ENTREGA DE PRUEBAS, PAUTAS Y RÚBRICAS. TAMBIÉN ENTREGA INFORMES COMO ASESOR DE CURSO CON BASTANTE DETALLES</w:t>
                            </w:r>
                            <w:r w:rsidR="00CD3A11" w:rsidRPr="00BA74A1">
                              <w:rPr>
                                <w:caps/>
                                <w:sz w:val="22"/>
                                <w:szCs w:val="24"/>
                                <w:lang w:val="es-MX"/>
                              </w:rPr>
                              <w:t xml:space="preserve"> de los cadetes. Sin embargo, no tiene </w:t>
                            </w:r>
                            <w:r w:rsidR="00BA74A1" w:rsidRPr="00BA74A1">
                              <w:rPr>
                                <w:caps/>
                                <w:sz w:val="22"/>
                                <w:szCs w:val="24"/>
                                <w:lang w:val="es-MX"/>
                              </w:rPr>
                              <w:t xml:space="preserve">buena </w:t>
                            </w:r>
                            <w:r w:rsidR="00CD3A11" w:rsidRPr="00BA74A1">
                              <w:rPr>
                                <w:caps/>
                                <w:sz w:val="22"/>
                                <w:szCs w:val="24"/>
                                <w:lang w:val="es-MX"/>
                              </w:rPr>
                              <w:t>disposición en labores de Jefes de cátedra y emite su descontento mediante comentarios, acerca de lo injusto que</w:t>
                            </w:r>
                            <w:r w:rsidR="00BA74A1" w:rsidRPr="00BA74A1">
                              <w:rPr>
                                <w:caps/>
                                <w:sz w:val="22"/>
                                <w:szCs w:val="24"/>
                                <w:lang w:val="es-MX"/>
                              </w:rPr>
                              <w:t xml:space="preserve"> encuentra la confección de los</w:t>
                            </w:r>
                            <w:r w:rsidR="00CD3A11" w:rsidRPr="00BA74A1">
                              <w:rPr>
                                <w:caps/>
                                <w:sz w:val="22"/>
                                <w:szCs w:val="24"/>
                                <w:lang w:val="es-MX"/>
                              </w:rPr>
                              <w:t xml:space="preserve"> exámenes de admisión de lenguaje y no de otros.</w:t>
                            </w:r>
                            <w:r w:rsidR="006776D2" w:rsidRPr="00BA74A1">
                              <w:rPr>
                                <w:caps/>
                                <w:sz w:val="22"/>
                                <w:szCs w:val="24"/>
                                <w:lang w:val="es-MX"/>
                              </w:rPr>
                              <w:t xml:space="preserve"> SUELE SUBIR LAS NOTAS AL SIGA CUANDO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07.5pt;margin-top:.45pt;width:484.25pt;height:104.25pt;z-index:251784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">
                <v:textbox>
                  <w:txbxContent>
                    <w:p w:rsidR="00084314" w:rsidRPr="00BA74A1" w:rsidRDefault="00D103CD" w:rsidP="00C63288">
                      <w:pPr>
                        <w:ind w:left="0" w:firstLine="0"/>
                        <w:jc w:val="both"/>
                        <w:rPr>
                          <w:caps/>
                          <w:sz w:val="22"/>
                          <w:szCs w:val="24"/>
                          <w:lang w:val="es-MX"/>
                        </w:rPr>
                      </w:pPr>
                      <w:r w:rsidRPr="00BA74A1">
                        <w:rPr>
                          <w:caps/>
                          <w:sz w:val="22"/>
                          <w:szCs w:val="24"/>
                          <w:lang w:val="es-MX"/>
                        </w:rPr>
                        <w:t>PROFESORA QUE CUMPLE OPORTUNAMENTE CON LA ENTREGA DE PRUEBAS, PAUTAS Y RÚBRICAS. TAMBIÉN ENTREGA INFORMES COMO ASESOR DE CURSO CON BASTANTE DETALLES</w:t>
                      </w:r>
                      <w:r w:rsidR="00CD3A11" w:rsidRPr="00BA74A1">
                        <w:rPr>
                          <w:caps/>
                          <w:sz w:val="22"/>
                          <w:szCs w:val="24"/>
                          <w:lang w:val="es-MX"/>
                        </w:rPr>
                        <w:t xml:space="preserve"> de los cadetes. Sin embargo, no tiene </w:t>
                      </w:r>
                      <w:r w:rsidR="00BA74A1" w:rsidRPr="00BA74A1">
                        <w:rPr>
                          <w:caps/>
                          <w:sz w:val="22"/>
                          <w:szCs w:val="24"/>
                          <w:lang w:val="es-MX"/>
                        </w:rPr>
                        <w:t xml:space="preserve">buena </w:t>
                      </w:r>
                      <w:r w:rsidR="00CD3A11" w:rsidRPr="00BA74A1">
                        <w:rPr>
                          <w:caps/>
                          <w:sz w:val="22"/>
                          <w:szCs w:val="24"/>
                          <w:lang w:val="es-MX"/>
                        </w:rPr>
                        <w:t>disposición en labores de Jefes de cátedra y emite su descontento mediante comentarios, acerca de lo injusto que</w:t>
                      </w:r>
                      <w:r w:rsidR="00BA74A1" w:rsidRPr="00BA74A1">
                        <w:rPr>
                          <w:caps/>
                          <w:sz w:val="22"/>
                          <w:szCs w:val="24"/>
                          <w:lang w:val="es-MX"/>
                        </w:rPr>
                        <w:t xml:space="preserve"> encuentra la confección de los</w:t>
                      </w:r>
                      <w:r w:rsidR="00CD3A11" w:rsidRPr="00BA74A1">
                        <w:rPr>
                          <w:caps/>
                          <w:sz w:val="22"/>
                          <w:szCs w:val="24"/>
                          <w:lang w:val="es-MX"/>
                        </w:rPr>
                        <w:t xml:space="preserve"> exámenes de admisión de lenguaje y no de otros.</w:t>
                      </w:r>
                      <w:r w:rsidR="006776D2" w:rsidRPr="00BA74A1">
                        <w:rPr>
                          <w:caps/>
                          <w:sz w:val="22"/>
                          <w:szCs w:val="24"/>
                          <w:lang w:val="es-MX"/>
                        </w:rPr>
                        <w:t xml:space="preserve"> SUELE SUBIR LAS NOTAS AL SIGA CUANDO CORRESPONDE.</w:t>
                      </w:r>
                    </w:p>
                  </w:txbxContent>
                </v:textbox>
                <w10:wrap type="square"/>
              </v:shape>
            </w:pict>
          </mc:Fallback>
        </mc:AlternateContent>
      </w:r>
      <w:r w:rsidR="00D12C73">
        <w:t>L. ARANCIBIA O.</w:t>
      </w:r>
    </w:p>
    <w:p w:rsidR="00D12C73" w:rsidRDefault="00980BDF" w:rsidP="00D12C73">
      <w:pPr>
        <w:tabs>
          <w:tab w:val="left" w:pos="2777"/>
        </w:tabs>
        <w:spacing w:after="86" w:line="259" w:lineRule="auto"/>
        <w:ind w:left="417" w:right="-124" w:firstLine="0"/>
      </w:pPr>
      <w:r>
        <w:rPr>
          <w:noProof/>
        </w:rPr>
        <w:drawing>
          <wp:anchor distT="0" distB="0" distL="114300" distR="114300" simplePos="0" relativeHeight="251460096" behindDoc="0" locked="0" layoutInCell="1" allowOverlap="1">
            <wp:simplePos x="0" y="0"/>
            <wp:positionH relativeFrom="column">
              <wp:posOffset>0</wp:posOffset>
            </wp:positionH>
            <wp:positionV relativeFrom="paragraph">
              <wp:posOffset>-635</wp:posOffset>
            </wp:positionV>
            <wp:extent cx="712470" cy="979170"/>
            <wp:effectExtent l="0" t="0" r="0" b="0"/>
            <wp:wrapNone/>
            <wp:docPr id="5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2470" cy="979170"/>
                    </a:xfrm>
                    <a:prstGeom prst="rect">
                      <a:avLst/>
                    </a:prstGeom>
                    <a:noFill/>
                    <a:ln>
                      <a:noFill/>
                    </a:ln>
                  </pic:spPr>
                </pic:pic>
              </a:graphicData>
            </a:graphic>
          </wp:anchor>
        </w:drawing>
      </w:r>
    </w:p>
    <w:p w:rsidR="00D12C73" w:rsidRDefault="00D12C73" w:rsidP="00D12C73">
      <w:pPr>
        <w:tabs>
          <w:tab w:val="left" w:pos="2777"/>
        </w:tabs>
        <w:spacing w:after="86" w:line="259" w:lineRule="auto"/>
        <w:ind w:left="417" w:right="-124" w:firstLine="0"/>
      </w:pPr>
    </w:p>
    <w:p w:rsidR="00D12C73" w:rsidRDefault="00D12C73" w:rsidP="00D12C73">
      <w:pPr>
        <w:tabs>
          <w:tab w:val="left" w:pos="2777"/>
        </w:tabs>
        <w:spacing w:after="86" w:line="259" w:lineRule="auto"/>
        <w:ind w:left="417" w:right="-124" w:firstLine="0"/>
      </w:pPr>
    </w:p>
    <w:p w:rsidR="00D12C73" w:rsidRDefault="00D12C73" w:rsidP="00D12C73">
      <w:pPr>
        <w:tabs>
          <w:tab w:val="left" w:pos="2777"/>
        </w:tabs>
        <w:spacing w:after="86" w:line="259" w:lineRule="auto"/>
        <w:ind w:left="417" w:right="-124" w:firstLine="0"/>
      </w:pPr>
    </w:p>
    <w:p w:rsidR="00D12C73" w:rsidRDefault="00D12C73" w:rsidP="00D12C73">
      <w:pPr>
        <w:tabs>
          <w:tab w:val="left" w:pos="2777"/>
        </w:tabs>
        <w:spacing w:after="86" w:line="259" w:lineRule="auto"/>
        <w:ind w:left="417" w:right="-124" w:firstLine="0"/>
      </w:pPr>
    </w:p>
    <w:p w:rsidR="00D12C73" w:rsidRDefault="00D12C73" w:rsidP="00D12C73">
      <w:pPr>
        <w:tabs>
          <w:tab w:val="left" w:pos="2777"/>
        </w:tabs>
        <w:spacing w:after="86" w:line="259" w:lineRule="auto"/>
        <w:ind w:left="142" w:right="-124" w:hanging="142"/>
      </w:pPr>
      <w:r>
        <w:t>C. ARENTSEN A.</w:t>
      </w:r>
    </w:p>
    <w:p w:rsidR="00D12C73" w:rsidRDefault="00092950" w:rsidP="00D12C73">
      <w:pPr>
        <w:tabs>
          <w:tab w:val="left" w:pos="2777"/>
        </w:tabs>
        <w:spacing w:after="86" w:line="259" w:lineRule="auto"/>
        <w:ind w:left="417" w:right="-124" w:firstLine="0"/>
      </w:pPr>
      <w:r>
        <w:rPr>
          <w:noProof/>
        </w:rPr>
        <mc:AlternateContent>
          <mc:Choice Requires="wps">
            <w:drawing>
              <wp:anchor distT="45720" distB="45720" distL="114300" distR="114300" simplePos="0" relativeHeight="251776512" behindDoc="0" locked="0" layoutInCell="1" allowOverlap="1">
                <wp:simplePos x="0" y="0"/>
                <wp:positionH relativeFrom="column">
                  <wp:posOffset>1318260</wp:posOffset>
                </wp:positionH>
                <wp:positionV relativeFrom="paragraph">
                  <wp:posOffset>12700</wp:posOffset>
                </wp:positionV>
                <wp:extent cx="6149975" cy="946785"/>
                <wp:effectExtent l="0" t="0" r="3175" b="5715"/>
                <wp:wrapSquare wrapText="bothSides"/>
                <wp:docPr id="2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46785"/>
                        </a:xfrm>
                        <a:prstGeom prst="rect">
                          <a:avLst/>
                        </a:prstGeom>
                        <a:solidFill>
                          <a:srgbClr val="FFFFFF"/>
                        </a:solidFill>
                        <a:ln w="9525">
                          <a:solidFill>
                            <a:srgbClr val="000000"/>
                          </a:solidFill>
                          <a:miter lim="800000"/>
                          <a:headEnd/>
                          <a:tailEnd/>
                        </a:ln>
                      </wps:spPr>
                      <wps:txbx>
                        <w:txbxContent>
                          <w:p w:rsidR="00CD3A11" w:rsidRPr="00BA74A1" w:rsidRDefault="00CD3A11" w:rsidP="00CD3A11">
                            <w:pPr>
                              <w:ind w:left="0" w:firstLine="0"/>
                              <w:jc w:val="both"/>
                              <w:rPr>
                                <w:caps/>
                                <w:sz w:val="22"/>
                                <w:szCs w:val="24"/>
                                <w:lang w:val="es-MX"/>
                              </w:rPr>
                            </w:pPr>
                            <w:r w:rsidRPr="00BA74A1">
                              <w:rPr>
                                <w:caps/>
                                <w:sz w:val="22"/>
                                <w:szCs w:val="24"/>
                                <w:lang w:val="es-MX"/>
                              </w:rPr>
                              <w:t>profesor que cumple oportunamente con la entrega de pruebas y respectivas pauta de corrección. frente a observaciones y sugerencias realizadas a la elaboración de los instrumentos de evaluación, tiene buena dispoSICIÓN y los corrige.</w:t>
                            </w:r>
                            <w:r w:rsidR="006776D2" w:rsidRPr="00BA74A1">
                              <w:rPr>
                                <w:caps/>
                                <w:sz w:val="22"/>
                                <w:szCs w:val="24"/>
                                <w:lang w:val="es-MX"/>
                              </w:rPr>
                              <w:t xml:space="preserve"> SUELE SUBIR LAS NOTAS AL SIGA CUANDO CORRESPONDE.</w:t>
                            </w:r>
                          </w:p>
                          <w:p w:rsidR="00D553D7" w:rsidRPr="00E517E7" w:rsidRDefault="00D553D7" w:rsidP="00D553D7">
                            <w:pPr>
                              <w:ind w:left="0" w:firstLine="0"/>
                              <w:jc w:val="both"/>
                              <w:rPr>
                                <w:caps/>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8pt;margin-top:1pt;width:484.25pt;height:74.55pt;z-index:251776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">
                <v:textbox>
                  <w:txbxContent>
                    <w:p w:rsidR="00CD3A11" w:rsidRPr="00BA74A1" w:rsidRDefault="00CD3A11" w:rsidP="00CD3A11">
                      <w:pPr>
                        <w:ind w:left="0" w:firstLine="0"/>
                        <w:jc w:val="both"/>
                        <w:rPr>
                          <w:caps/>
                          <w:sz w:val="22"/>
                          <w:szCs w:val="24"/>
                          <w:lang w:val="es-MX"/>
                        </w:rPr>
                      </w:pPr>
                      <w:r w:rsidRPr="00BA74A1">
                        <w:rPr>
                          <w:caps/>
                          <w:sz w:val="22"/>
                          <w:szCs w:val="24"/>
                          <w:lang w:val="es-MX"/>
                        </w:rPr>
                        <w:t>profesor que cumple oportunamente con la entrega de pruebas y respectivas pauta de corrección. frente a observaciones y sugerencias realizadas a la elaboración de los instrumentos de evaluación, tiene buena dispoSICIÓN y los corrige.</w:t>
                      </w:r>
                      <w:r w:rsidR="006776D2" w:rsidRPr="00BA74A1">
                        <w:rPr>
                          <w:caps/>
                          <w:sz w:val="22"/>
                          <w:szCs w:val="24"/>
                          <w:lang w:val="es-MX"/>
                        </w:rPr>
                        <w:t xml:space="preserve"> SUELE SUBIR LAS NOTAS AL SIGA CUANDO CORRESPONDE.</w:t>
                      </w:r>
                    </w:p>
                    <w:p w:rsidR="00D553D7" w:rsidRPr="00E517E7" w:rsidRDefault="00D553D7" w:rsidP="00D553D7">
                      <w:pPr>
                        <w:ind w:left="0" w:firstLine="0"/>
                        <w:jc w:val="both"/>
                        <w:rPr>
                          <w:caps/>
                          <w:sz w:val="22"/>
                        </w:rPr>
                      </w:pPr>
                    </w:p>
                  </w:txbxContent>
                </v:textbox>
                <w10:wrap type="square"/>
              </v:shape>
            </w:pict>
          </mc:Fallback>
        </mc:AlternateContent>
      </w:r>
      <w:r w:rsidR="00980BDF">
        <w:rPr>
          <w:noProof/>
        </w:rPr>
        <w:drawing>
          <wp:anchor distT="0" distB="0" distL="114300" distR="114300" simplePos="0" relativeHeight="251462144" behindDoc="0" locked="0" layoutInCell="1" allowOverlap="1">
            <wp:simplePos x="0" y="0"/>
            <wp:positionH relativeFrom="column">
              <wp:posOffset>0</wp:posOffset>
            </wp:positionH>
            <wp:positionV relativeFrom="paragraph">
              <wp:posOffset>0</wp:posOffset>
            </wp:positionV>
            <wp:extent cx="723265" cy="975995"/>
            <wp:effectExtent l="0" t="0" r="0" b="0"/>
            <wp:wrapNone/>
            <wp:docPr id="52"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1" flipV="1">
                      <a:off x="0" y="0"/>
                      <a:ext cx="723265" cy="975995"/>
                    </a:xfrm>
                    <a:prstGeom prst="rect">
                      <a:avLst/>
                    </a:prstGeom>
                    <a:noFill/>
                    <a:ln>
                      <a:noFill/>
                    </a:ln>
                  </pic:spPr>
                </pic:pic>
              </a:graphicData>
            </a:graphic>
          </wp:anchor>
        </w:drawing>
      </w:r>
    </w:p>
    <w:p w:rsidR="00D12C73" w:rsidRDefault="00D12C73">
      <w:pPr>
        <w:spacing w:after="86" w:line="259" w:lineRule="auto"/>
        <w:ind w:left="417" w:right="-124" w:firstLine="0"/>
      </w:pPr>
    </w:p>
    <w:p w:rsidR="00D12C73" w:rsidRDefault="00D12C73">
      <w:pPr>
        <w:spacing w:after="86" w:line="259" w:lineRule="auto"/>
        <w:ind w:left="417" w:right="-124" w:firstLine="0"/>
      </w:pPr>
    </w:p>
    <w:p w:rsidR="00D12C73" w:rsidRDefault="00D12C73">
      <w:pPr>
        <w:spacing w:after="86" w:line="259" w:lineRule="auto"/>
        <w:ind w:left="417" w:right="-124" w:firstLine="0"/>
      </w:pPr>
    </w:p>
    <w:p w:rsidR="00D12C73" w:rsidRDefault="00D12C73">
      <w:pPr>
        <w:spacing w:after="86" w:line="259" w:lineRule="auto"/>
        <w:ind w:left="417" w:right="-124" w:firstLine="0"/>
      </w:pPr>
    </w:p>
    <w:p w:rsidR="00D12C73" w:rsidRDefault="00D12C73" w:rsidP="00980BDF">
      <w:pPr>
        <w:spacing w:after="86" w:line="259" w:lineRule="auto"/>
        <w:ind w:left="0" w:right="-124" w:firstLine="0"/>
      </w:pPr>
      <w:r>
        <w:t>R. BAASCH B.</w:t>
      </w:r>
    </w:p>
    <w:p w:rsidR="00D12C73" w:rsidRDefault="00092950">
      <w:pPr>
        <w:spacing w:after="86" w:line="259" w:lineRule="auto"/>
        <w:ind w:left="417" w:right="-124" w:firstLine="0"/>
      </w:pPr>
      <w:r>
        <w:rPr>
          <w:noProof/>
        </w:rPr>
        <w:lastRenderedPageBreak/>
        <mc:AlternateContent>
          <mc:Choice Requires="wps">
            <w:drawing>
              <wp:anchor distT="45720" distB="45720" distL="114300" distR="114300" simplePos="0" relativeHeight="251794944" behindDoc="0" locked="0" layoutInCell="1" allowOverlap="1">
                <wp:simplePos x="0" y="0"/>
                <wp:positionH relativeFrom="column">
                  <wp:posOffset>1294765</wp:posOffset>
                </wp:positionH>
                <wp:positionV relativeFrom="paragraph">
                  <wp:posOffset>113665</wp:posOffset>
                </wp:positionV>
                <wp:extent cx="6149975" cy="1023620"/>
                <wp:effectExtent l="0" t="0" r="3175" b="5080"/>
                <wp:wrapSquare wrapText="bothSides"/>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23620"/>
                        </a:xfrm>
                        <a:prstGeom prst="rect">
                          <a:avLst/>
                        </a:prstGeom>
                        <a:solidFill>
                          <a:srgbClr val="FFFFFF"/>
                        </a:solidFill>
                        <a:ln w="9525">
                          <a:solidFill>
                            <a:srgbClr val="000000"/>
                          </a:solidFill>
                          <a:miter lim="800000"/>
                          <a:headEnd/>
                          <a:tailEnd/>
                        </a:ln>
                      </wps:spPr>
                      <wps:txbx>
                        <w:txbxContent>
                          <w:p w:rsidR="00D12C73" w:rsidRPr="00CD3A11" w:rsidRDefault="00CD3A11" w:rsidP="00E517E7">
                            <w:pPr>
                              <w:ind w:left="0" w:firstLine="0"/>
                              <w:jc w:val="both"/>
                              <w:rPr>
                                <w:sz w:val="22"/>
                                <w:lang w:val="es-MX"/>
                              </w:rPr>
                            </w:pPr>
                            <w:r>
                              <w:rPr>
                                <w:sz w:val="22"/>
                                <w:lang w:val="es-MX"/>
                              </w:rPr>
                              <w:t>PROFESORA QUE CUMPLE CON PRUEBAS, PAUTAS E INFORMES DE CURSO. NO HAY CONTEXTUALIZACIÓN EN SUS PRUEBAS</w:t>
                            </w:r>
                            <w:r w:rsidRPr="00BA74A1">
                              <w:rPr>
                                <w:sz w:val="22"/>
                                <w:lang w:val="es-MX"/>
                              </w:rPr>
                              <w:t>.</w:t>
                            </w:r>
                            <w:r w:rsidR="006776D2" w:rsidRPr="00BA74A1">
                              <w:rPr>
                                <w:sz w:val="22"/>
                                <w:lang w:val="es-MX"/>
                              </w:rPr>
                              <w:t xml:space="preserve"> </w:t>
                            </w:r>
                            <w:r w:rsidR="006776D2" w:rsidRPr="00BA74A1">
                              <w:rPr>
                                <w:caps/>
                                <w:sz w:val="22"/>
                                <w:lang w:val="es-MX"/>
                              </w:rPr>
                              <w:t>SUELE SUBIR LAS NOTAS AL SIGA CUANDO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01.95pt;margin-top:8.95pt;width:484.25pt;height:80.6pt;z-index:251794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">
                <v:textbox>
                  <w:txbxContent>
                    <w:p w:rsidR="00D12C73" w:rsidRPr="00CD3A11" w:rsidRDefault="00CD3A11" w:rsidP="00E517E7">
                      <w:pPr>
                        <w:ind w:left="0" w:firstLine="0"/>
                        <w:jc w:val="both"/>
                        <w:rPr>
                          <w:sz w:val="22"/>
                          <w:lang w:val="es-MX"/>
                        </w:rPr>
                      </w:pPr>
                      <w:r>
                        <w:rPr>
                          <w:sz w:val="22"/>
                          <w:lang w:val="es-MX"/>
                        </w:rPr>
                        <w:t>PROFESORA QUE CUMPLE CON PRUEBAS, PAUTAS E INFORMES DE CURSO. NO HAY CONTEXTUALIZACIÓN EN SUS PRUEBAS</w:t>
                      </w:r>
                      <w:r w:rsidRPr="00BA74A1">
                        <w:rPr>
                          <w:sz w:val="22"/>
                          <w:lang w:val="es-MX"/>
                        </w:rPr>
                        <w:t>.</w:t>
                      </w:r>
                      <w:r w:rsidR="006776D2" w:rsidRPr="00BA74A1">
                        <w:rPr>
                          <w:sz w:val="22"/>
                          <w:lang w:val="es-MX"/>
                        </w:rPr>
                        <w:t xml:space="preserve"> </w:t>
                      </w:r>
                      <w:r w:rsidR="006776D2" w:rsidRPr="00BA74A1">
                        <w:rPr>
                          <w:caps/>
                          <w:sz w:val="22"/>
                          <w:lang w:val="es-MX"/>
                        </w:rPr>
                        <w:t>SUELE SUBIR LAS NOTAS AL SIGA CUANDO CORRESPONDE.</w:t>
                      </w:r>
                    </w:p>
                  </w:txbxContent>
                </v:textbox>
                <w10:wrap type="square"/>
              </v:shape>
            </w:pict>
          </mc:Fallback>
        </mc:AlternateContent>
      </w:r>
    </w:p>
    <w:p w:rsidR="00D12C73" w:rsidRDefault="00980BDF">
      <w:pPr>
        <w:spacing w:after="86" w:line="259" w:lineRule="auto"/>
        <w:ind w:left="417" w:right="-124" w:firstLine="0"/>
      </w:pPr>
      <w:r>
        <w:rPr>
          <w:noProof/>
        </w:rPr>
        <w:drawing>
          <wp:anchor distT="0" distB="0" distL="114300" distR="114300" simplePos="0" relativeHeight="251792896" behindDoc="0" locked="0" layoutInCell="1" allowOverlap="1">
            <wp:simplePos x="0" y="0"/>
            <wp:positionH relativeFrom="column">
              <wp:posOffset>0</wp:posOffset>
            </wp:positionH>
            <wp:positionV relativeFrom="paragraph">
              <wp:posOffset>-635</wp:posOffset>
            </wp:positionV>
            <wp:extent cx="712470" cy="975995"/>
            <wp:effectExtent l="0" t="0" r="0" b="0"/>
            <wp:wrapNone/>
            <wp:docPr id="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2470" cy="975995"/>
                    </a:xfrm>
                    <a:prstGeom prst="rect">
                      <a:avLst/>
                    </a:prstGeom>
                    <a:noFill/>
                    <a:ln>
                      <a:noFill/>
                    </a:ln>
                  </pic:spPr>
                </pic:pic>
              </a:graphicData>
            </a:graphic>
          </wp:anchor>
        </w:drawing>
      </w:r>
    </w:p>
    <w:p w:rsidR="00D12C73" w:rsidRDefault="00D12C73">
      <w:pPr>
        <w:spacing w:after="86" w:line="259" w:lineRule="auto"/>
        <w:ind w:left="417" w:right="-124" w:firstLine="0"/>
      </w:pPr>
    </w:p>
    <w:p w:rsidR="00D12C73" w:rsidRDefault="00D12C73">
      <w:pPr>
        <w:spacing w:after="86" w:line="259" w:lineRule="auto"/>
        <w:ind w:left="417" w:right="-124" w:firstLine="0"/>
      </w:pPr>
    </w:p>
    <w:p w:rsidR="00D12C73" w:rsidRDefault="00D12C73">
      <w:pPr>
        <w:spacing w:after="86" w:line="259" w:lineRule="auto"/>
        <w:ind w:left="417" w:right="-124" w:firstLine="0"/>
      </w:pPr>
    </w:p>
    <w:p w:rsidR="00D12C73" w:rsidRDefault="00092950" w:rsidP="00B52B82">
      <w:pPr>
        <w:spacing w:after="86" w:line="259" w:lineRule="auto"/>
        <w:ind w:left="0" w:right="-124" w:firstLine="0"/>
      </w:pPr>
      <w:r>
        <w:rPr>
          <w:noProof/>
        </w:rPr>
        <mc:AlternateContent>
          <mc:Choice Requires="wps">
            <w:drawing>
              <wp:anchor distT="45720" distB="45720" distL="114300" distR="114300" simplePos="0" relativeHeight="251802112" behindDoc="0" locked="0" layoutInCell="1" allowOverlap="1">
                <wp:simplePos x="0" y="0"/>
                <wp:positionH relativeFrom="column">
                  <wp:posOffset>1266190</wp:posOffset>
                </wp:positionH>
                <wp:positionV relativeFrom="paragraph">
                  <wp:posOffset>213360</wp:posOffset>
                </wp:positionV>
                <wp:extent cx="6149975" cy="1022350"/>
                <wp:effectExtent l="0" t="0" r="3175" b="6350"/>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22350"/>
                        </a:xfrm>
                        <a:prstGeom prst="rect">
                          <a:avLst/>
                        </a:prstGeom>
                        <a:solidFill>
                          <a:srgbClr val="FFFFFF"/>
                        </a:solidFill>
                        <a:ln w="9525">
                          <a:solidFill>
                            <a:srgbClr val="000000"/>
                          </a:solidFill>
                          <a:miter lim="800000"/>
                          <a:headEnd/>
                          <a:tailEnd/>
                        </a:ln>
                      </wps:spPr>
                      <wps:txbx>
                        <w:txbxContent>
                          <w:p w:rsidR="00CD3A11" w:rsidRPr="00BA74A1" w:rsidRDefault="00CD3A11" w:rsidP="00CD3A11">
                            <w:pPr>
                              <w:ind w:left="0" w:firstLine="0"/>
                              <w:jc w:val="both"/>
                              <w:rPr>
                                <w:sz w:val="22"/>
                                <w:lang w:val="es-MX"/>
                              </w:rPr>
                            </w:pPr>
                            <w:r>
                              <w:rPr>
                                <w:sz w:val="22"/>
                                <w:lang w:val="es-MX"/>
                              </w:rPr>
                              <w:t>PROFESORA QUE CUMPLE CON PRUEBAS, PAUTAS E INFORMES DE CURSO. NO HAY CONTEXTUALIZACIÓN EN SUS PRUEBAS.</w:t>
                            </w:r>
                            <w:r w:rsidR="006776D2" w:rsidRPr="006776D2">
                              <w:rPr>
                                <w:caps/>
                                <w:sz w:val="24"/>
                                <w:szCs w:val="24"/>
                                <w:lang w:val="es-MX"/>
                              </w:rPr>
                              <w:t xml:space="preserve"> </w:t>
                            </w:r>
                            <w:r w:rsidR="006776D2" w:rsidRPr="00BA74A1">
                              <w:rPr>
                                <w:caps/>
                                <w:sz w:val="22"/>
                                <w:lang w:val="es-MX"/>
                              </w:rPr>
                              <w:t>SUELE SUBIR LAS NOTAS AL SIGA CUANDO CORRESPONDE.</w:t>
                            </w:r>
                          </w:p>
                          <w:p w:rsidR="00B52B82" w:rsidRPr="00BA74A1" w:rsidRDefault="00B52B82" w:rsidP="00B52B82">
                            <w:pPr>
                              <w:ind w:left="0" w:firstLine="0"/>
                              <w:rPr>
                                <w:sz w:val="22"/>
                              </w:rPr>
                            </w:pPr>
                          </w:p>
                          <w:p w:rsidR="005E13BB" w:rsidRDefault="005E13BB" w:rsidP="00B52B82">
                            <w:pPr>
                              <w:ind w:left="0" w:firstLine="0"/>
                              <w:rPr>
                                <w:sz w:val="24"/>
                                <w:szCs w:val="24"/>
                              </w:rPr>
                            </w:pPr>
                          </w:p>
                          <w:p w:rsidR="00552B2D" w:rsidRPr="00D12C73" w:rsidRDefault="00552B2D" w:rsidP="00B52B82">
                            <w:pPr>
                              <w:ind w:left="0" w:firstLine="0"/>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99.7pt;margin-top:16.8pt;width:484.25pt;height:80.5pt;z-index:251802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">
                <v:textbox>
                  <w:txbxContent>
                    <w:p w:rsidR="00CD3A11" w:rsidRPr="00BA74A1" w:rsidRDefault="00CD3A11" w:rsidP="00CD3A11">
                      <w:pPr>
                        <w:ind w:left="0" w:firstLine="0"/>
                        <w:jc w:val="both"/>
                        <w:rPr>
                          <w:sz w:val="22"/>
                          <w:lang w:val="es-MX"/>
                        </w:rPr>
                      </w:pPr>
                      <w:r>
                        <w:rPr>
                          <w:sz w:val="22"/>
                          <w:lang w:val="es-MX"/>
                        </w:rPr>
                        <w:t>PROFESORA QUE CUMPLE CON PRUEBAS, PAUTAS E INFORMES DE CURSO. NO HAY CONTEXTUALIZACIÓN EN SUS PRUEBAS.</w:t>
                      </w:r>
                      <w:r w:rsidR="006776D2" w:rsidRPr="006776D2">
                        <w:rPr>
                          <w:caps/>
                          <w:sz w:val="24"/>
                          <w:szCs w:val="24"/>
                          <w:lang w:val="es-MX"/>
                        </w:rPr>
                        <w:t xml:space="preserve"> </w:t>
                      </w:r>
                      <w:r w:rsidR="006776D2" w:rsidRPr="00BA74A1">
                        <w:rPr>
                          <w:caps/>
                          <w:sz w:val="22"/>
                          <w:lang w:val="es-MX"/>
                        </w:rPr>
                        <w:t>SUELE SUBIR LAS NOTAS AL SIGA CUANDO CORRESPONDE.</w:t>
                      </w:r>
                    </w:p>
                    <w:p w:rsidR="00B52B82" w:rsidRPr="00BA74A1" w:rsidRDefault="00B52B82" w:rsidP="00B52B82">
                      <w:pPr>
                        <w:ind w:left="0" w:firstLine="0"/>
                        <w:rPr>
                          <w:sz w:val="22"/>
                        </w:rPr>
                      </w:pPr>
                    </w:p>
                    <w:p w:rsidR="005E13BB" w:rsidRDefault="005E13BB" w:rsidP="00B52B82">
                      <w:pPr>
                        <w:ind w:left="0" w:firstLine="0"/>
                        <w:rPr>
                          <w:sz w:val="24"/>
                          <w:szCs w:val="24"/>
                        </w:rPr>
                      </w:pPr>
                    </w:p>
                    <w:p w:rsidR="00552B2D" w:rsidRPr="00D12C73" w:rsidRDefault="00552B2D" w:rsidP="00B52B82">
                      <w:pPr>
                        <w:ind w:left="0" w:firstLine="0"/>
                        <w:rPr>
                          <w:sz w:val="24"/>
                          <w:szCs w:val="24"/>
                        </w:rPr>
                      </w:pPr>
                    </w:p>
                  </w:txbxContent>
                </v:textbox>
                <w10:wrap type="square"/>
              </v:shape>
            </w:pict>
          </mc:Fallback>
        </mc:AlternateContent>
      </w:r>
      <w:r w:rsidR="00B52B82">
        <w:t>S. BAQUEDANO J.</w:t>
      </w:r>
    </w:p>
    <w:p w:rsidR="00D12C73" w:rsidRDefault="00980BDF" w:rsidP="00B52B82">
      <w:pPr>
        <w:spacing w:after="86" w:line="259" w:lineRule="auto"/>
        <w:ind w:left="0" w:right="-124" w:firstLine="0"/>
      </w:pPr>
      <w:r>
        <w:rPr>
          <w:noProof/>
        </w:rPr>
        <w:drawing>
          <wp:anchor distT="0" distB="0" distL="114300" distR="114300" simplePos="0" relativeHeight="251510272" behindDoc="0" locked="0" layoutInCell="1" allowOverlap="1">
            <wp:simplePos x="0" y="0"/>
            <wp:positionH relativeFrom="column">
              <wp:posOffset>0</wp:posOffset>
            </wp:positionH>
            <wp:positionV relativeFrom="paragraph">
              <wp:posOffset>14605</wp:posOffset>
            </wp:positionV>
            <wp:extent cx="711835" cy="967740"/>
            <wp:effectExtent l="0" t="0" r="0" b="0"/>
            <wp:wrapNone/>
            <wp:docPr id="4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1835" cy="967740"/>
                    </a:xfrm>
                    <a:prstGeom prst="rect">
                      <a:avLst/>
                    </a:prstGeom>
                    <a:noFill/>
                    <a:ln>
                      <a:noFill/>
                    </a:ln>
                  </pic:spPr>
                </pic:pic>
              </a:graphicData>
            </a:graphic>
          </wp:anchor>
        </w:drawing>
      </w:r>
    </w:p>
    <w:p w:rsidR="00D12C73" w:rsidRDefault="00D12C73" w:rsidP="00B52B82">
      <w:pPr>
        <w:spacing w:after="86" w:line="259" w:lineRule="auto"/>
        <w:ind w:left="0" w:right="-124" w:firstLine="0"/>
      </w:pPr>
    </w:p>
    <w:p w:rsidR="00D12C73" w:rsidRDefault="00D12C73" w:rsidP="00B52B82">
      <w:pPr>
        <w:spacing w:after="86" w:line="259" w:lineRule="auto"/>
        <w:ind w:left="0" w:right="-124" w:firstLine="0"/>
      </w:pPr>
    </w:p>
    <w:p w:rsidR="00D12C73" w:rsidRDefault="00D12C73" w:rsidP="00B52B82">
      <w:pPr>
        <w:spacing w:after="86" w:line="259" w:lineRule="auto"/>
        <w:ind w:left="0" w:right="-124" w:firstLine="0"/>
      </w:pPr>
    </w:p>
    <w:p w:rsidR="00D12C73" w:rsidRDefault="00D12C73" w:rsidP="00B52B82">
      <w:pPr>
        <w:spacing w:after="86" w:line="259" w:lineRule="auto"/>
        <w:ind w:left="0" w:right="-124" w:firstLine="0"/>
      </w:pPr>
    </w:p>
    <w:p w:rsidR="00D12C73" w:rsidRDefault="00CD4C66" w:rsidP="00B52B82">
      <w:pPr>
        <w:spacing w:after="86" w:line="259" w:lineRule="auto"/>
        <w:ind w:left="0" w:right="-124" w:firstLine="0"/>
      </w:pPr>
      <w:r>
        <w:rPr>
          <w:noProof/>
        </w:rPr>
        <w:drawing>
          <wp:anchor distT="0" distB="0" distL="114300" distR="114300" simplePos="0" relativeHeight="251654144" behindDoc="0" locked="0" layoutInCell="1" allowOverlap="1">
            <wp:simplePos x="0" y="0"/>
            <wp:positionH relativeFrom="column">
              <wp:posOffset>0</wp:posOffset>
            </wp:positionH>
            <wp:positionV relativeFrom="paragraph">
              <wp:posOffset>306070</wp:posOffset>
            </wp:positionV>
            <wp:extent cx="709930" cy="972820"/>
            <wp:effectExtent l="0" t="0" r="0" b="0"/>
            <wp:wrapNone/>
            <wp:docPr id="4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9930" cy="972820"/>
                    </a:xfrm>
                    <a:prstGeom prst="rect">
                      <a:avLst/>
                    </a:prstGeom>
                    <a:noFill/>
                    <a:ln>
                      <a:noFill/>
                    </a:ln>
                  </pic:spPr>
                </pic:pic>
              </a:graphicData>
            </a:graphic>
          </wp:anchor>
        </w:drawing>
      </w:r>
      <w:r w:rsidR="00092950">
        <w:rPr>
          <w:noProof/>
        </w:rPr>
        <mc:AlternateContent>
          <mc:Choice Requires="wps">
            <w:drawing>
              <wp:anchor distT="45720" distB="45720" distL="114300" distR="114300" simplePos="0" relativeHeight="251809280" behindDoc="0" locked="0" layoutInCell="1" allowOverlap="1">
                <wp:simplePos x="0" y="0"/>
                <wp:positionH relativeFrom="column">
                  <wp:posOffset>1279525</wp:posOffset>
                </wp:positionH>
                <wp:positionV relativeFrom="paragraph">
                  <wp:posOffset>191770</wp:posOffset>
                </wp:positionV>
                <wp:extent cx="6149975" cy="946785"/>
                <wp:effectExtent l="0" t="0" r="3175" b="5715"/>
                <wp:wrapSquare wrapText="bothSides"/>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46785"/>
                        </a:xfrm>
                        <a:prstGeom prst="rect">
                          <a:avLst/>
                        </a:prstGeom>
                        <a:solidFill>
                          <a:srgbClr val="FFFFFF"/>
                        </a:solidFill>
                        <a:ln w="9525">
                          <a:solidFill>
                            <a:srgbClr val="000000"/>
                          </a:solidFill>
                          <a:miter lim="800000"/>
                          <a:headEnd/>
                          <a:tailEnd/>
                        </a:ln>
                      </wps:spPr>
                      <wps:txbx>
                        <w:txbxContent>
                          <w:p w:rsidR="00B52B82" w:rsidRPr="00BA74A1" w:rsidRDefault="00CD3A11" w:rsidP="00CD3A11">
                            <w:pPr>
                              <w:ind w:left="0" w:firstLine="0"/>
                              <w:rPr>
                                <w:sz w:val="22"/>
                                <w:szCs w:val="24"/>
                              </w:rPr>
                            </w:pPr>
                            <w:r w:rsidRPr="00BA74A1">
                              <w:rPr>
                                <w:caps/>
                                <w:sz w:val="22"/>
                                <w:szCs w:val="24"/>
                                <w:lang w:val="es-MX"/>
                              </w:rPr>
                              <w:t>profesor que cumple oportunamente con la entrega de pruebas y res</w:t>
                            </w:r>
                            <w:r w:rsidR="00BA74A1">
                              <w:rPr>
                                <w:caps/>
                                <w:sz w:val="22"/>
                                <w:szCs w:val="24"/>
                                <w:lang w:val="es-MX"/>
                              </w:rPr>
                              <w:t xml:space="preserve">pectivas pauta de corrección, </w:t>
                            </w:r>
                            <w:r w:rsidRPr="00BA74A1">
                              <w:rPr>
                                <w:caps/>
                                <w:sz w:val="22"/>
                                <w:szCs w:val="24"/>
                                <w:lang w:val="es-MX"/>
                              </w:rPr>
                              <w:t>EN LA ELABORACIÓN DE ESTAS ES MUY DEDICADO.</w:t>
                            </w:r>
                            <w:r w:rsidR="006776D2" w:rsidRPr="00BA74A1">
                              <w:rPr>
                                <w:caps/>
                                <w:sz w:val="22"/>
                                <w:szCs w:val="24"/>
                                <w:lang w:val="es-MX"/>
                              </w:rPr>
                              <w:t xml:space="preserve"> SUELE SUBIR LAS NOTAS AL SIGA CUANDO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00.75pt;margin-top:15.1pt;width:484.25pt;height:74.55pt;z-index:251809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">
                <v:textbox>
                  <w:txbxContent>
                    <w:p w:rsidR="00B52B82" w:rsidRPr="00BA74A1" w:rsidRDefault="00CD3A11" w:rsidP="00CD3A11">
                      <w:pPr>
                        <w:ind w:left="0" w:firstLine="0"/>
                        <w:rPr>
                          <w:sz w:val="22"/>
                          <w:szCs w:val="24"/>
                        </w:rPr>
                      </w:pPr>
                      <w:r w:rsidRPr="00BA74A1">
                        <w:rPr>
                          <w:caps/>
                          <w:sz w:val="22"/>
                          <w:szCs w:val="24"/>
                          <w:lang w:val="es-MX"/>
                        </w:rPr>
                        <w:t>profesor que cumple oportunamente con la entrega de pruebas y res</w:t>
                      </w:r>
                      <w:r w:rsidR="00BA74A1">
                        <w:rPr>
                          <w:caps/>
                          <w:sz w:val="22"/>
                          <w:szCs w:val="24"/>
                          <w:lang w:val="es-MX"/>
                        </w:rPr>
                        <w:t xml:space="preserve">pectivas pauta de corrección, </w:t>
                      </w:r>
                      <w:r w:rsidRPr="00BA74A1">
                        <w:rPr>
                          <w:caps/>
                          <w:sz w:val="22"/>
                          <w:szCs w:val="24"/>
                          <w:lang w:val="es-MX"/>
                        </w:rPr>
                        <w:t>EN LA ELABORACIÓN DE ESTAS ES MUY DEDICADO.</w:t>
                      </w:r>
                      <w:r w:rsidR="006776D2" w:rsidRPr="00BA74A1">
                        <w:rPr>
                          <w:caps/>
                          <w:sz w:val="22"/>
                          <w:szCs w:val="24"/>
                          <w:lang w:val="es-MX"/>
                        </w:rPr>
                        <w:t xml:space="preserve"> SUELE SUBIR LAS NOTAS AL SIGA CUANDO CORRESPONDE.</w:t>
                      </w:r>
                    </w:p>
                  </w:txbxContent>
                </v:textbox>
                <w10:wrap type="square"/>
              </v:shape>
            </w:pict>
          </mc:Fallback>
        </mc:AlternateContent>
      </w:r>
      <w:r w:rsidR="00B52B82">
        <w:t>C. BARRERA R.</w:t>
      </w:r>
    </w:p>
    <w:p w:rsidR="00D12C73" w:rsidRDefault="00D12C73" w:rsidP="00B52B82">
      <w:pPr>
        <w:spacing w:after="86" w:line="259" w:lineRule="auto"/>
        <w:ind w:left="0" w:right="-124" w:firstLine="0"/>
      </w:pPr>
    </w:p>
    <w:p w:rsidR="00D12C73" w:rsidRDefault="001A1A2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r>
        <w:rPr>
          <w:sz w:val="22"/>
        </w:rPr>
        <w:tab/>
      </w: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B52B8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r>
        <w:t>A. BAROS M.</w:t>
      </w: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B52B82" w:rsidRDefault="00B52B8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092950"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r>
        <w:rPr>
          <w:noProof/>
        </w:rPr>
        <mc:AlternateContent>
          <mc:Choice Requires="wps">
            <w:drawing>
              <wp:anchor distT="45720" distB="45720" distL="114300" distR="114300" simplePos="0" relativeHeight="251829760" behindDoc="0" locked="0" layoutInCell="1" allowOverlap="1">
                <wp:simplePos x="0" y="0"/>
                <wp:positionH relativeFrom="column">
                  <wp:posOffset>1289685</wp:posOffset>
                </wp:positionH>
                <wp:positionV relativeFrom="paragraph">
                  <wp:posOffset>12700</wp:posOffset>
                </wp:positionV>
                <wp:extent cx="6149975" cy="946785"/>
                <wp:effectExtent l="0" t="0" r="3175" b="5715"/>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46785"/>
                        </a:xfrm>
                        <a:prstGeom prst="rect">
                          <a:avLst/>
                        </a:prstGeom>
                        <a:solidFill>
                          <a:srgbClr val="FFFFFF"/>
                        </a:solidFill>
                        <a:ln w="9525">
                          <a:solidFill>
                            <a:srgbClr val="000000"/>
                          </a:solidFill>
                          <a:miter lim="800000"/>
                          <a:headEnd/>
                          <a:tailEnd/>
                        </a:ln>
                      </wps:spPr>
                      <wps:txbx>
                        <w:txbxContent>
                          <w:p w:rsidR="00B52B82" w:rsidRPr="003A04E5" w:rsidRDefault="00CD3A11" w:rsidP="00B52B82">
                            <w:pPr>
                              <w:ind w:left="0" w:firstLine="0"/>
                              <w:rPr>
                                <w:sz w:val="22"/>
                                <w:szCs w:val="24"/>
                                <w:lang w:val="es-MX"/>
                              </w:rPr>
                            </w:pPr>
                            <w:r w:rsidRPr="003A04E5">
                              <w:rPr>
                                <w:sz w:val="22"/>
                                <w:szCs w:val="24"/>
                                <w:lang w:val="es-MX"/>
                              </w:rPr>
                              <w:t>PROFESORA QUE CUMPLE CON LA ENTREGA DE PRUEBAS Y PAUTAS, SIN EMBARGO, SUELE PEDIR MÁS PLAZO PARA CORREGIR</w:t>
                            </w:r>
                            <w:r w:rsidR="006776D2" w:rsidRPr="003A04E5">
                              <w:rPr>
                                <w:sz w:val="22"/>
                                <w:szCs w:val="24"/>
                                <w:lang w:val="es-MX"/>
                              </w:rPr>
                              <w:t xml:space="preserve">, POR ENDE, PARA SUBIR LAS NOTAS A SIGA. </w:t>
                            </w:r>
                            <w:r w:rsidR="00BE20D2" w:rsidRPr="003A04E5">
                              <w:rPr>
                                <w:sz w:val="22"/>
                                <w:szCs w:val="24"/>
                                <w:lang w:val="es-MX"/>
                              </w:rPr>
                              <w:t>SUELE PREGUNTAR</w:t>
                            </w:r>
                            <w:r w:rsidRPr="003A04E5">
                              <w:rPr>
                                <w:sz w:val="22"/>
                                <w:szCs w:val="24"/>
                                <w:lang w:val="es-MX"/>
                              </w:rPr>
                              <w:t xml:space="preserve"> SI ES NECESARIO HACER EL INFORME DE ASESOR DE CURSO, SI LOS NOMBRES SE REPITEN…SE EVIDENCIA POBRE TRABAJO EN </w:t>
                            </w:r>
                            <w:r w:rsidR="006776D2" w:rsidRPr="003A04E5">
                              <w:rPr>
                                <w:sz w:val="22"/>
                                <w:szCs w:val="24"/>
                                <w:lang w:val="es-MX"/>
                              </w:rPr>
                              <w:t>E</w:t>
                            </w:r>
                            <w:r w:rsidRPr="003A04E5">
                              <w:rPr>
                                <w:sz w:val="22"/>
                                <w:szCs w:val="24"/>
                                <w:lang w:val="es-MX"/>
                              </w:rPr>
                              <w:t>QUIPO CON SU CÁTEDRA.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1.55pt;margin-top:1pt;width:484.25pt;height:74.55pt;z-index:251829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">
                <v:textbox>
                  <w:txbxContent>
                    <w:p w:rsidR="00B52B82" w:rsidRPr="003A04E5" w:rsidRDefault="00CD3A11" w:rsidP="00B52B82">
                      <w:pPr>
                        <w:ind w:left="0" w:firstLine="0"/>
                        <w:rPr>
                          <w:sz w:val="22"/>
                          <w:szCs w:val="24"/>
                          <w:lang w:val="es-MX"/>
                        </w:rPr>
                      </w:pPr>
                      <w:r w:rsidRPr="003A04E5">
                        <w:rPr>
                          <w:sz w:val="22"/>
                          <w:szCs w:val="24"/>
                          <w:lang w:val="es-MX"/>
                        </w:rPr>
                        <w:t>PROFESORA QUE CUMPLE CON LA ENTREGA DE PRUEBAS Y PAUTAS, SIN EMBARGO, SUELE PEDIR MÁS PLAZO PARA CORREGIR</w:t>
                      </w:r>
                      <w:r w:rsidR="006776D2" w:rsidRPr="003A04E5">
                        <w:rPr>
                          <w:sz w:val="22"/>
                          <w:szCs w:val="24"/>
                          <w:lang w:val="es-MX"/>
                        </w:rPr>
                        <w:t xml:space="preserve">, POR ENDE, PARA SUBIR LAS NOTAS A SIGA. </w:t>
                      </w:r>
                      <w:r w:rsidR="00BE20D2" w:rsidRPr="003A04E5">
                        <w:rPr>
                          <w:sz w:val="22"/>
                          <w:szCs w:val="24"/>
                          <w:lang w:val="es-MX"/>
                        </w:rPr>
                        <w:t>SUELE PREGUNTAR</w:t>
                      </w:r>
                      <w:r w:rsidRPr="003A04E5">
                        <w:rPr>
                          <w:sz w:val="22"/>
                          <w:szCs w:val="24"/>
                          <w:lang w:val="es-MX"/>
                        </w:rPr>
                        <w:t xml:space="preserve"> SI ES NECESARIO HACER EL INFORME DE ASESOR DE CURSO, SI LOS NOMBRES SE REPITEN…SE EVIDENCIA POBRE TRABAJO EN </w:t>
                      </w:r>
                      <w:r w:rsidR="006776D2" w:rsidRPr="003A04E5">
                        <w:rPr>
                          <w:sz w:val="22"/>
                          <w:szCs w:val="24"/>
                          <w:lang w:val="es-MX"/>
                        </w:rPr>
                        <w:t>E</w:t>
                      </w:r>
                      <w:r w:rsidRPr="003A04E5">
                        <w:rPr>
                          <w:sz w:val="22"/>
                          <w:szCs w:val="24"/>
                          <w:lang w:val="es-MX"/>
                        </w:rPr>
                        <w:t>QUIPO CON SU CÁTEDRA.</w:t>
                      </w:r>
                    </w:p>
                  </w:txbxContent>
                </v:textbox>
                <w10:wrap type="square"/>
              </v:shape>
            </w:pict>
          </mc:Fallback>
        </mc:AlternateContent>
      </w:r>
      <w:r w:rsidR="00980BDF">
        <w:rPr>
          <w:noProof/>
        </w:rPr>
        <w:drawing>
          <wp:anchor distT="0" distB="0" distL="114300" distR="114300" simplePos="0" relativeHeight="251689472" behindDoc="0" locked="0" layoutInCell="1" allowOverlap="1">
            <wp:simplePos x="0" y="0"/>
            <wp:positionH relativeFrom="column">
              <wp:posOffset>0</wp:posOffset>
            </wp:positionH>
            <wp:positionV relativeFrom="paragraph">
              <wp:posOffset>13335</wp:posOffset>
            </wp:positionV>
            <wp:extent cx="719455" cy="975995"/>
            <wp:effectExtent l="0" t="0" r="0" b="0"/>
            <wp:wrapNone/>
            <wp:docPr id="4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975995"/>
                    </a:xfrm>
                    <a:prstGeom prst="rect">
                      <a:avLst/>
                    </a:prstGeom>
                    <a:noFill/>
                    <a:ln>
                      <a:noFill/>
                    </a:ln>
                  </pic:spPr>
                </pic:pic>
              </a:graphicData>
            </a:graphic>
          </wp:anchor>
        </w:drawing>
      </w: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22"/>
        </w:rPr>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rsidP="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V. CAMPOS O.</w:t>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lastRenderedPageBreak/>
        <mc:AlternateContent>
          <mc:Choice Requires="wps">
            <w:drawing>
              <wp:anchor distT="45720" distB="45720" distL="114300" distR="114300" simplePos="0" relativeHeight="251842048" behindDoc="0" locked="0" layoutInCell="1" allowOverlap="1">
                <wp:simplePos x="0" y="0"/>
                <wp:positionH relativeFrom="column">
                  <wp:posOffset>1275080</wp:posOffset>
                </wp:positionH>
                <wp:positionV relativeFrom="paragraph">
                  <wp:posOffset>8890</wp:posOffset>
                </wp:positionV>
                <wp:extent cx="6149975" cy="946785"/>
                <wp:effectExtent l="0" t="0" r="3175" b="5715"/>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46785"/>
                        </a:xfrm>
                        <a:prstGeom prst="rect">
                          <a:avLst/>
                        </a:prstGeom>
                        <a:solidFill>
                          <a:srgbClr val="FFFFFF"/>
                        </a:solidFill>
                        <a:ln w="9525">
                          <a:solidFill>
                            <a:srgbClr val="000000"/>
                          </a:solidFill>
                          <a:miter lim="800000"/>
                          <a:headEnd/>
                          <a:tailEnd/>
                        </a:ln>
                      </wps:spPr>
                      <wps:txbx>
                        <w:txbxContent>
                          <w:p w:rsidR="00CD4C66" w:rsidRPr="003A04E5" w:rsidRDefault="00CD3A11" w:rsidP="007046E3">
                            <w:pPr>
                              <w:ind w:left="0" w:firstLine="0"/>
                              <w:jc w:val="both"/>
                              <w:rPr>
                                <w:caps/>
                                <w:sz w:val="22"/>
                              </w:rPr>
                            </w:pPr>
                            <w:r w:rsidRPr="003A04E5">
                              <w:rPr>
                                <w:caps/>
                                <w:sz w:val="22"/>
                              </w:rPr>
                              <w:t>PROFESOR QUE CUMPLE CON LA ENTREGA DE LAS PRUEBAS, PERO SE TARDA en la ENTREGA DE LAS PAUTAS</w:t>
                            </w:r>
                            <w:r w:rsidR="005A0D98" w:rsidRPr="003A04E5">
                              <w:rPr>
                                <w:caps/>
                                <w:sz w:val="22"/>
                              </w:rPr>
                              <w:t>. EVITA COORDINAR CON LOS PROFESORES DE LOS PARALELOS, LA ELABORACIÓN DE UNA SOLA PRUEBA, HACIENDO ELEEGIR A LOS CADETES, ENTRE PREGUNTAS, EJEMPLO PREGUNTA 1, ELIJA ENTRE A) O B)</w:t>
                            </w:r>
                            <w:r w:rsidR="006776D2" w:rsidRPr="003A04E5">
                              <w:rPr>
                                <w:caps/>
                                <w:sz w:val="22"/>
                              </w:rPr>
                              <w:t xml:space="preserve">. </w:t>
                            </w:r>
                            <w:r w:rsidR="006776D2" w:rsidRPr="003A04E5">
                              <w:rPr>
                                <w:caps/>
                                <w:sz w:val="22"/>
                                <w:lang w:val="es-MX"/>
                              </w:rPr>
                              <w:t>SUELE SUBIR LAS NOTAS AL SIGA CUANDO CORRESPONDE.</w:t>
                            </w:r>
                          </w:p>
                          <w:p w:rsidR="00CD4C66" w:rsidRPr="00C77C0E" w:rsidRDefault="00CD4C66" w:rsidP="007046E3">
                            <w:pPr>
                              <w:ind w:left="0" w:firstLine="0"/>
                              <w:jc w:val="both"/>
                              <w:rPr>
                                <w:caps/>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0.4pt;margin-top:.7pt;width:484.25pt;height:74.55pt;z-index:251842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">
                <v:textbox>
                  <w:txbxContent>
                    <w:p w:rsidR="00CD4C66" w:rsidRPr="003A04E5" w:rsidRDefault="00CD3A11" w:rsidP="007046E3">
                      <w:pPr>
                        <w:ind w:left="0" w:firstLine="0"/>
                        <w:jc w:val="both"/>
                        <w:rPr>
                          <w:caps/>
                          <w:sz w:val="22"/>
                        </w:rPr>
                      </w:pPr>
                      <w:r w:rsidRPr="003A04E5">
                        <w:rPr>
                          <w:caps/>
                          <w:sz w:val="22"/>
                        </w:rPr>
                        <w:t>PROFESOR QUE CUMPLE CON LA ENTREGA DE LAS PRUEBAS, PERO SE TARDA en la ENTREGA DE LAS PAUTAS</w:t>
                      </w:r>
                      <w:r w:rsidR="005A0D98" w:rsidRPr="003A04E5">
                        <w:rPr>
                          <w:caps/>
                          <w:sz w:val="22"/>
                        </w:rPr>
                        <w:t>. EVITA COORDINAR CON LOS PROFESORES DE LOS PARALELOS, LA ELABORACIÓN DE UNA SOLA PRUEBA, HACIENDO ELEEGIR A LOS CADETES, ENTRE PREGUNTAS, EJEMPLO PREGUNTA 1, ELIJA ENTRE A) O B)</w:t>
                      </w:r>
                      <w:r w:rsidR="006776D2" w:rsidRPr="003A04E5">
                        <w:rPr>
                          <w:caps/>
                          <w:sz w:val="22"/>
                        </w:rPr>
                        <w:t xml:space="preserve">. </w:t>
                      </w:r>
                      <w:r w:rsidR="006776D2" w:rsidRPr="003A04E5">
                        <w:rPr>
                          <w:caps/>
                          <w:sz w:val="22"/>
                          <w:lang w:val="es-MX"/>
                        </w:rPr>
                        <w:t>SUELE SUBIR LAS NOTAS AL SIGA CUANDO CORRESPONDE.</w:t>
                      </w:r>
                    </w:p>
                    <w:p w:rsidR="00CD4C66" w:rsidRPr="00C77C0E" w:rsidRDefault="00CD4C66" w:rsidP="007046E3">
                      <w:pPr>
                        <w:ind w:left="0" w:firstLine="0"/>
                        <w:jc w:val="both"/>
                        <w:rPr>
                          <w:caps/>
                          <w:sz w:val="22"/>
                        </w:rPr>
                      </w:pPr>
                    </w:p>
                  </w:txbxContent>
                </v:textbox>
                <w10:wrap type="square"/>
              </v:shape>
            </w:pict>
          </mc:Fallback>
        </mc:AlternateContent>
      </w:r>
      <w:r w:rsidR="00980BDF">
        <w:rPr>
          <w:noProof/>
        </w:rPr>
        <w:drawing>
          <wp:anchor distT="0" distB="0" distL="114300" distR="114300" simplePos="0" relativeHeight="251796992" behindDoc="0" locked="0" layoutInCell="1" allowOverlap="1">
            <wp:simplePos x="0" y="0"/>
            <wp:positionH relativeFrom="column">
              <wp:posOffset>0</wp:posOffset>
            </wp:positionH>
            <wp:positionV relativeFrom="paragraph">
              <wp:posOffset>0</wp:posOffset>
            </wp:positionV>
            <wp:extent cx="711835" cy="975995"/>
            <wp:effectExtent l="0" t="0" r="0" b="0"/>
            <wp:wrapNone/>
            <wp:docPr id="40"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1835" cy="975995"/>
                    </a:xfrm>
                    <a:prstGeom prst="rect">
                      <a:avLst/>
                    </a:prstGeom>
                    <a:noFill/>
                    <a:ln>
                      <a:noFill/>
                    </a:ln>
                  </pic:spPr>
                </pic:pic>
              </a:graphicData>
            </a:graphic>
          </wp:anchor>
        </w:drawing>
      </w: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M. COLO</w:t>
      </w: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rsidP="00153337">
      <w:pPr>
        <w:pStyle w:val="Prrafodelista"/>
        <w:numPr>
          <w:ilvl w:val="0"/>
          <w:numId w:val="3"/>
        </w:numPr>
        <w:tabs>
          <w:tab w:val="center" w:pos="984"/>
          <w:tab w:val="center" w:pos="2213"/>
          <w:tab w:val="center" w:pos="3460"/>
          <w:tab w:val="center" w:pos="4723"/>
          <w:tab w:val="center" w:pos="5967"/>
          <w:tab w:val="center" w:pos="7170"/>
          <w:tab w:val="center" w:pos="8415"/>
          <w:tab w:val="center" w:pos="9714"/>
          <w:tab w:val="center" w:pos="10945"/>
          <w:tab w:val="right" w:pos="12556"/>
        </w:tabs>
      </w:pPr>
      <w:r>
        <w:t>CELIS N.</w:t>
      </w:r>
    </w:p>
    <w:p w:rsidR="00153337" w:rsidRDefault="00153337" w:rsidP="00153337">
      <w:pPr>
        <w:pStyle w:val="Prrafodelista"/>
        <w:tabs>
          <w:tab w:val="center" w:pos="984"/>
          <w:tab w:val="center" w:pos="2213"/>
          <w:tab w:val="center" w:pos="3460"/>
          <w:tab w:val="center" w:pos="4723"/>
          <w:tab w:val="center" w:pos="5967"/>
          <w:tab w:val="center" w:pos="7170"/>
          <w:tab w:val="center" w:pos="8415"/>
          <w:tab w:val="center" w:pos="9714"/>
          <w:tab w:val="center" w:pos="10945"/>
          <w:tab w:val="right" w:pos="12556"/>
        </w:tabs>
        <w:ind w:firstLine="0"/>
      </w:pPr>
    </w:p>
    <w:p w:rsidR="00B52B82"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mc:AlternateContent>
          <mc:Choice Requires="wps">
            <w:drawing>
              <wp:anchor distT="45720" distB="45720" distL="114300" distR="114300" simplePos="0" relativeHeight="251849216" behindDoc="0" locked="0" layoutInCell="1" allowOverlap="1">
                <wp:simplePos x="0" y="0"/>
                <wp:positionH relativeFrom="column">
                  <wp:posOffset>1264285</wp:posOffset>
                </wp:positionH>
                <wp:positionV relativeFrom="paragraph">
                  <wp:posOffset>26035</wp:posOffset>
                </wp:positionV>
                <wp:extent cx="6149975" cy="1034415"/>
                <wp:effectExtent l="0" t="0" r="3175" b="0"/>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34415"/>
                        </a:xfrm>
                        <a:prstGeom prst="rect">
                          <a:avLst/>
                        </a:prstGeom>
                        <a:solidFill>
                          <a:srgbClr val="FFFFFF"/>
                        </a:solidFill>
                        <a:ln w="9525">
                          <a:solidFill>
                            <a:srgbClr val="000000"/>
                          </a:solidFill>
                          <a:miter lim="800000"/>
                          <a:headEnd/>
                          <a:tailEnd/>
                        </a:ln>
                      </wps:spPr>
                      <wps:txbx>
                        <w:txbxContent>
                          <w:p w:rsidR="00F42DAA" w:rsidRPr="005A0D98" w:rsidRDefault="005A0D98" w:rsidP="003267AA">
                            <w:pPr>
                              <w:ind w:left="0" w:firstLine="0"/>
                              <w:jc w:val="both"/>
                              <w:rPr>
                                <w:caps/>
                                <w:sz w:val="22"/>
                                <w:lang w:val="es-MX"/>
                              </w:rPr>
                            </w:pPr>
                            <w:r>
                              <w:rPr>
                                <w:caps/>
                                <w:sz w:val="22"/>
                                <w:lang w:val="es-MX"/>
                              </w:rPr>
                              <w:t>PROFESOR AL QUE LE CUESTA EL TRABAJO CON EL COMPUTADOR CON MICROSOFT OFFICE, POR LO QUE LAS PRUEBAS SUELEN CARECER DE FORMATOS, SIN EMBARGO, ENTREGA PRUEBAS Y PAUTAS DE CORRECCIÓN OPORTUNAMENTE.</w:t>
                            </w:r>
                            <w:r w:rsidR="006776D2">
                              <w:rPr>
                                <w:caps/>
                                <w:sz w:val="22"/>
                                <w:lang w:val="es-MX"/>
                              </w:rPr>
                              <w:t xml:space="preserve"> SUBE LAS NOTAS AL SIGA EN LA FECHA QUE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99.55pt;margin-top:2.05pt;width:484.25pt;height:81.45pt;z-index:251849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">
                <v:textbox>
                  <w:txbxContent>
                    <w:p w:rsidR="00F42DAA" w:rsidRPr="005A0D98" w:rsidRDefault="005A0D98" w:rsidP="003267AA">
                      <w:pPr>
                        <w:ind w:left="0" w:firstLine="0"/>
                        <w:jc w:val="both"/>
                        <w:rPr>
                          <w:caps/>
                          <w:sz w:val="22"/>
                          <w:lang w:val="es-MX"/>
                        </w:rPr>
                      </w:pPr>
                      <w:r>
                        <w:rPr>
                          <w:caps/>
                          <w:sz w:val="22"/>
                          <w:lang w:val="es-MX"/>
                        </w:rPr>
                        <w:t>PROFESOR AL QUE LE CUESTA EL TRABAJO CON EL COMPUTADOR CON MICROSOFT OFFICE, POR LO QUE LAS PRUEBAS SUELEN CARECER DE FORMATOS, SIN EMBARGO, ENTREGA PRUEBAS Y PAUTAS DE CORRECCIÓN OPORTUNAMENTE.</w:t>
                      </w:r>
                      <w:r w:rsidR="006776D2">
                        <w:rPr>
                          <w:caps/>
                          <w:sz w:val="22"/>
                          <w:lang w:val="es-MX"/>
                        </w:rPr>
                        <w:t xml:space="preserve"> SUBE LAS NOTAS AL SIGA EN LA FECHA QUE CORRESPONDE.</w:t>
                      </w:r>
                    </w:p>
                  </w:txbxContent>
                </v:textbox>
                <w10:wrap type="square"/>
              </v:shape>
            </w:pict>
          </mc:Fallback>
        </mc:AlternateContent>
      </w:r>
      <w:r w:rsidR="00980BDF">
        <w:rPr>
          <w:noProof/>
        </w:rPr>
        <w:drawing>
          <wp:anchor distT="0" distB="0" distL="114300" distR="114300" simplePos="0" relativeHeight="251832832" behindDoc="0" locked="0" layoutInCell="1" allowOverlap="1">
            <wp:simplePos x="0" y="0"/>
            <wp:positionH relativeFrom="column">
              <wp:posOffset>0</wp:posOffset>
            </wp:positionH>
            <wp:positionV relativeFrom="paragraph">
              <wp:posOffset>56515</wp:posOffset>
            </wp:positionV>
            <wp:extent cx="713740" cy="85661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3740" cy="856615"/>
                    </a:xfrm>
                    <a:prstGeom prst="rect">
                      <a:avLst/>
                    </a:prstGeom>
                    <a:noFill/>
                    <a:ln>
                      <a:noFill/>
                    </a:ln>
                  </pic:spPr>
                </pic:pic>
              </a:graphicData>
            </a:graphic>
          </wp:anchor>
        </w:drawing>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E. COLOMA A.</w:t>
      </w:r>
    </w:p>
    <w:p w:rsidR="00B52B82"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mc:AlternateContent>
          <mc:Choice Requires="wps">
            <w:drawing>
              <wp:anchor distT="45720" distB="45720" distL="114300" distR="114300" simplePos="0" relativeHeight="251860480" behindDoc="0" locked="0" layoutInCell="1" allowOverlap="1">
                <wp:simplePos x="0" y="0"/>
                <wp:positionH relativeFrom="column">
                  <wp:posOffset>1279525</wp:posOffset>
                </wp:positionH>
                <wp:positionV relativeFrom="paragraph">
                  <wp:posOffset>103505</wp:posOffset>
                </wp:positionV>
                <wp:extent cx="6149975" cy="1047750"/>
                <wp:effectExtent l="0" t="0" r="22225" b="1905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47750"/>
                        </a:xfrm>
                        <a:prstGeom prst="rect">
                          <a:avLst/>
                        </a:prstGeom>
                        <a:solidFill>
                          <a:srgbClr val="FFFFFF"/>
                        </a:solidFill>
                        <a:ln w="9525">
                          <a:solidFill>
                            <a:srgbClr val="000000"/>
                          </a:solidFill>
                          <a:miter lim="800000"/>
                          <a:headEnd/>
                          <a:tailEnd/>
                        </a:ln>
                      </wps:spPr>
                      <wps:txbx>
                        <w:txbxContent>
                          <w:p w:rsidR="003267AA" w:rsidRPr="003A04E5" w:rsidRDefault="00D23747" w:rsidP="003267AA">
                            <w:pPr>
                              <w:ind w:left="0" w:firstLine="0"/>
                              <w:jc w:val="both"/>
                              <w:rPr>
                                <w:caps/>
                                <w:sz w:val="22"/>
                              </w:rPr>
                            </w:pPr>
                            <w:r w:rsidRPr="003A04E5">
                              <w:rPr>
                                <w:caps/>
                                <w:sz w:val="22"/>
                              </w:rPr>
                              <w:t xml:space="preserve"> </w:t>
                            </w:r>
                            <w:r w:rsidR="005A0D98" w:rsidRPr="003A04E5">
                              <w:rPr>
                                <w:caps/>
                                <w:sz w:val="22"/>
                              </w:rPr>
                              <w:t>PROFESOR QUE ENTREGA OPORTUNAMENTE PRUEBAS CON SU RESPECTIVA PAUTA DE CORRECCIÓN. sUS INFORMES COMO ASESOR DE CURSO SON DÉBILES EN LA INFORMACIÓN QUE ENTREGA, POCA INFORMACIÓN DE LOS CADETES. COMO JEFE DE CÁTEDRA LE CUESTA TENER EL CONTROL DE ESTA, PERO TIENE UNA BUENA COMPAÑERA COMO ES CATHERINE HARDY, QUIEN LO APOYA EN ESTOS QUEHACERES.</w:t>
                            </w:r>
                            <w:r w:rsidR="006776D2" w:rsidRPr="003A04E5">
                              <w:rPr>
                                <w:caps/>
                                <w:sz w:val="22"/>
                              </w:rPr>
                              <w:t xml:space="preserve"> </w:t>
                            </w:r>
                            <w:r w:rsidR="006776D2" w:rsidRPr="003A04E5">
                              <w:rPr>
                                <w:caps/>
                                <w:sz w:val="22"/>
                                <w:lang w:val="es-MX"/>
                              </w:rPr>
                              <w:t>SUELE SUBIR LAS NOTAS AL SIGA CUANDO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00.75pt;margin-top:8.15pt;width:484.25pt;height:82.5pt;z-index:251860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">
                <v:textbox>
                  <w:txbxContent>
                    <w:p w:rsidR="003267AA" w:rsidRPr="003A04E5" w:rsidRDefault="00D23747" w:rsidP="003267AA">
                      <w:pPr>
                        <w:ind w:left="0" w:firstLine="0"/>
                        <w:jc w:val="both"/>
                        <w:rPr>
                          <w:caps/>
                          <w:sz w:val="22"/>
                        </w:rPr>
                      </w:pPr>
                      <w:r w:rsidRPr="003A04E5">
                        <w:rPr>
                          <w:caps/>
                          <w:sz w:val="22"/>
                        </w:rPr>
                        <w:t xml:space="preserve"> </w:t>
                      </w:r>
                      <w:r w:rsidR="005A0D98" w:rsidRPr="003A04E5">
                        <w:rPr>
                          <w:caps/>
                          <w:sz w:val="22"/>
                        </w:rPr>
                        <w:t>PROFESOR QUE ENTREGA OPORTUNAMENTE PRUEBAS CON SU RESPECTIVA PAUTA DE CORRECCIÓN. sUS INFORMES COMO ASESOR DE CURSO SON DÉBILES EN LA INFORMACIÓN QUE ENTREGA, POCA INFORMACIÓN DE LOS CADETES. COMO JEFE DE CÁTEDRA LE CUESTA TENER EL CONTROL DE ESTA, PERO TIENE UNA BUENA COMPAÑERA COMO ES CATHERINE HARDY, QUIEN LO APOYA EN ESTOS QUEHACERES.</w:t>
                      </w:r>
                      <w:r w:rsidR="006776D2" w:rsidRPr="003A04E5">
                        <w:rPr>
                          <w:caps/>
                          <w:sz w:val="22"/>
                        </w:rPr>
                        <w:t xml:space="preserve"> </w:t>
                      </w:r>
                      <w:r w:rsidR="006776D2" w:rsidRPr="003A04E5">
                        <w:rPr>
                          <w:caps/>
                          <w:sz w:val="22"/>
                          <w:lang w:val="es-MX"/>
                        </w:rPr>
                        <w:t>SUELE SUBIR LAS NOTAS AL SIGA CUANDO CORRESPONDE.</w:t>
                      </w:r>
                    </w:p>
                  </w:txbxContent>
                </v:textbox>
                <w10:wrap type="square"/>
              </v:shape>
            </w:pict>
          </mc:Fallback>
        </mc:AlternateContent>
      </w:r>
    </w:p>
    <w:p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714375" cy="856615"/>
            <wp:effectExtent l="0" t="0" r="0" b="0"/>
            <wp:wrapNone/>
            <wp:docPr id="3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856615"/>
                    </a:xfrm>
                    <a:prstGeom prst="rect">
                      <a:avLst/>
                    </a:prstGeom>
                    <a:noFill/>
                    <a:ln>
                      <a:noFill/>
                    </a:ln>
                  </pic:spPr>
                </pic:pic>
              </a:graphicData>
            </a:graphic>
          </wp:anchor>
        </w:drawing>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sz w:val="14"/>
        </w:rPr>
        <w:t>F. DE LA BARRERA Z.</w:t>
      </w:r>
      <w:r>
        <w:rPr>
          <w:sz w:val="14"/>
        </w:rPr>
        <w:tab/>
      </w:r>
    </w:p>
    <w:p w:rsidR="00B52B82"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sz w:val="14"/>
        </w:rPr>
        <mc:AlternateContent>
          <mc:Choice Requires="wps">
            <w:drawing>
              <wp:anchor distT="45720" distB="45720" distL="114300" distR="114300" simplePos="0" relativeHeight="251861504" behindDoc="0" locked="0" layoutInCell="1" allowOverlap="1">
                <wp:simplePos x="0" y="0"/>
                <wp:positionH relativeFrom="column">
                  <wp:posOffset>1282065</wp:posOffset>
                </wp:positionH>
                <wp:positionV relativeFrom="paragraph">
                  <wp:posOffset>102870</wp:posOffset>
                </wp:positionV>
                <wp:extent cx="6149975" cy="946785"/>
                <wp:effectExtent l="0" t="0" r="3175" b="571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46785"/>
                        </a:xfrm>
                        <a:prstGeom prst="rect">
                          <a:avLst/>
                        </a:prstGeom>
                        <a:solidFill>
                          <a:srgbClr val="FFFFFF"/>
                        </a:solidFill>
                        <a:ln w="9525">
                          <a:solidFill>
                            <a:srgbClr val="000000"/>
                          </a:solidFill>
                          <a:miter lim="800000"/>
                          <a:headEnd/>
                          <a:tailEnd/>
                        </a:ln>
                      </wps:spPr>
                      <wps:txbx>
                        <w:txbxContent>
                          <w:p w:rsidR="00D23747" w:rsidRPr="00396093" w:rsidRDefault="00D23747" w:rsidP="00D23747">
                            <w:pPr>
                              <w:ind w:left="0" w:firstLine="0"/>
                              <w:jc w:val="both"/>
                              <w:rPr>
                                <w:caps/>
                                <w:sz w:val="22"/>
                              </w:rPr>
                            </w:pPr>
                            <w:r w:rsidRPr="00396093">
                              <w:rPr>
                                <w:caps/>
                                <w:sz w:val="22"/>
                              </w:rPr>
                              <w:t xml:space="preserve"> </w:t>
                            </w:r>
                            <w:r w:rsidR="005A0D98">
                              <w:rPr>
                                <w:caps/>
                                <w:sz w:val="22"/>
                              </w:rPr>
                              <w:t xml:space="preserve">PROFESOR QUE ENTREGA </w:t>
                            </w:r>
                            <w:r w:rsidR="006776D2">
                              <w:rPr>
                                <w:caps/>
                                <w:sz w:val="22"/>
                              </w:rPr>
                              <w:t xml:space="preserve">LAS </w:t>
                            </w:r>
                            <w:r w:rsidR="005A0D98">
                              <w:rPr>
                                <w:caps/>
                                <w:sz w:val="22"/>
                              </w:rPr>
                              <w:t>PRUEBAS</w:t>
                            </w:r>
                            <w:r w:rsidR="006776D2">
                              <w:rPr>
                                <w:caps/>
                                <w:sz w:val="22"/>
                              </w:rPr>
                              <w:t xml:space="preserve"> OPORTUNAMENTE, PERO</w:t>
                            </w:r>
                            <w:r w:rsidR="005A0D98">
                              <w:rPr>
                                <w:caps/>
                                <w:sz w:val="22"/>
                              </w:rPr>
                              <w:t xml:space="preserve"> CUESTA QUE ENTREGUE LAS PAUTAS, </w:t>
                            </w:r>
                            <w:r w:rsidR="006776D2">
                              <w:rPr>
                                <w:caps/>
                                <w:sz w:val="22"/>
                                <w:lang w:val="es-MX"/>
                              </w:rPr>
                              <w:t xml:space="preserve">SUBE LAS NOTAS AL SIGA EN LA FECHA QUE CORRESPONDE. </w:t>
                            </w:r>
                            <w:r w:rsidR="005A0D98">
                              <w:rPr>
                                <w:caps/>
                                <w:sz w:val="22"/>
                              </w:rPr>
                              <w:t>EN SU LABOR DE JEFE DE CÁTEDRA ESTE AÑO</w:t>
                            </w:r>
                            <w:r w:rsidR="006776D2">
                              <w:rPr>
                                <w:caps/>
                                <w:sz w:val="22"/>
                              </w:rPr>
                              <w:t xml:space="preserve"> SE ATRASÓ CON LA ENTREGA</w:t>
                            </w:r>
                            <w:r w:rsidR="005A0D98">
                              <w:rPr>
                                <w:caps/>
                                <w:sz w:val="22"/>
                              </w:rPr>
                              <w:t xml:space="preserve"> LAS FECHAS DE EVALUACIONES DEL CALENDARIO 1ER SEMESTRE 2024</w:t>
                            </w:r>
                            <w:r w:rsidR="006776D2">
                              <w:rPr>
                                <w:caps/>
                                <w:sz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00.95pt;margin-top:8.1pt;width:484.25pt;height:74.55pt;z-index:251861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">
                <v:textbox>
                  <w:txbxContent>
                    <w:p w:rsidR="00D23747" w:rsidRPr="00396093" w:rsidRDefault="00D23747" w:rsidP="00D23747">
                      <w:pPr>
                        <w:ind w:left="0" w:firstLine="0"/>
                        <w:jc w:val="both"/>
                        <w:rPr>
                          <w:caps/>
                          <w:sz w:val="22"/>
                        </w:rPr>
                      </w:pPr>
                      <w:r w:rsidRPr="00396093">
                        <w:rPr>
                          <w:caps/>
                          <w:sz w:val="22"/>
                        </w:rPr>
                        <w:t xml:space="preserve"> </w:t>
                      </w:r>
                      <w:r w:rsidR="005A0D98">
                        <w:rPr>
                          <w:caps/>
                          <w:sz w:val="22"/>
                        </w:rPr>
                        <w:t xml:space="preserve">PROFESOR QUE ENTREGA </w:t>
                      </w:r>
                      <w:r w:rsidR="006776D2">
                        <w:rPr>
                          <w:caps/>
                          <w:sz w:val="22"/>
                        </w:rPr>
                        <w:t xml:space="preserve">LAS </w:t>
                      </w:r>
                      <w:r w:rsidR="005A0D98">
                        <w:rPr>
                          <w:caps/>
                          <w:sz w:val="22"/>
                        </w:rPr>
                        <w:t>PRUEBAS</w:t>
                      </w:r>
                      <w:r w:rsidR="006776D2">
                        <w:rPr>
                          <w:caps/>
                          <w:sz w:val="22"/>
                        </w:rPr>
                        <w:t xml:space="preserve"> OPORTUNAMENTE, PERO</w:t>
                      </w:r>
                      <w:r w:rsidR="005A0D98">
                        <w:rPr>
                          <w:caps/>
                          <w:sz w:val="22"/>
                        </w:rPr>
                        <w:t xml:space="preserve"> CUESTA QUE ENTREGUE LAS PAUTAS, </w:t>
                      </w:r>
                      <w:r w:rsidR="006776D2">
                        <w:rPr>
                          <w:caps/>
                          <w:sz w:val="22"/>
                          <w:lang w:val="es-MX"/>
                        </w:rPr>
                        <w:t>SUBE LAS NOTAS AL SIGA EN LA FECHA QUE CORRESPONDE.</w:t>
                      </w:r>
                      <w:r w:rsidR="006776D2">
                        <w:rPr>
                          <w:caps/>
                          <w:sz w:val="22"/>
                          <w:lang w:val="es-MX"/>
                        </w:rPr>
                        <w:t xml:space="preserve"> </w:t>
                      </w:r>
                      <w:r w:rsidR="005A0D98">
                        <w:rPr>
                          <w:caps/>
                          <w:sz w:val="22"/>
                        </w:rPr>
                        <w:t>EN SU LABOR DE JEFE DE CÁTEDRA ESTE AÑO</w:t>
                      </w:r>
                      <w:r w:rsidR="006776D2">
                        <w:rPr>
                          <w:caps/>
                          <w:sz w:val="22"/>
                        </w:rPr>
                        <w:t xml:space="preserve"> SE ATRASÓ CON LA ENTREGA</w:t>
                      </w:r>
                      <w:r w:rsidR="005A0D98">
                        <w:rPr>
                          <w:caps/>
                          <w:sz w:val="22"/>
                        </w:rPr>
                        <w:t xml:space="preserve"> LAS FECHAS DE EVALUACIONES DEL CALENDARIO 1ER SEMESTRE 2024</w:t>
                      </w:r>
                      <w:r w:rsidR="006776D2">
                        <w:rPr>
                          <w:caps/>
                          <w:sz w:val="22"/>
                        </w:rPr>
                        <w:t>.</w:t>
                      </w:r>
                    </w:p>
                  </w:txbxContent>
                </v:textbox>
                <w10:wrap type="square"/>
              </v:shape>
            </w:pict>
          </mc:Fallback>
        </mc:AlternateContent>
      </w:r>
    </w:p>
    <w:p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714375" cy="856615"/>
            <wp:effectExtent l="0" t="0" r="0" b="0"/>
            <wp:wrapNone/>
            <wp:docPr id="35"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4375" cy="856615"/>
                    </a:xfrm>
                    <a:prstGeom prst="rect">
                      <a:avLst/>
                    </a:prstGeom>
                    <a:noFill/>
                    <a:ln>
                      <a:noFill/>
                    </a:ln>
                  </pic:spPr>
                </pic:pic>
              </a:graphicData>
            </a:graphic>
          </wp:anchor>
        </w:drawing>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sz w:val="14"/>
        </w:rPr>
        <w:t>V. DE LA FUENTE C.</w:t>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p>
    <w:p w:rsidR="00B52B82"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rPr>
        <mc:AlternateContent>
          <mc:Choice Requires="wps">
            <w:drawing>
              <wp:anchor distT="45720" distB="45720" distL="114300" distR="114300" simplePos="0" relativeHeight="251862528" behindDoc="0" locked="0" layoutInCell="1" allowOverlap="1">
                <wp:simplePos x="0" y="0"/>
                <wp:positionH relativeFrom="column">
                  <wp:posOffset>1283335</wp:posOffset>
                </wp:positionH>
                <wp:positionV relativeFrom="paragraph">
                  <wp:posOffset>95885</wp:posOffset>
                </wp:positionV>
                <wp:extent cx="6149975" cy="946785"/>
                <wp:effectExtent l="0" t="0" r="3175" b="5715"/>
                <wp:wrapSquare wrapText="bothSides"/>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46785"/>
                        </a:xfrm>
                        <a:prstGeom prst="rect">
                          <a:avLst/>
                        </a:prstGeom>
                        <a:solidFill>
                          <a:srgbClr val="FFFFFF"/>
                        </a:solidFill>
                        <a:ln w="9525">
                          <a:solidFill>
                            <a:srgbClr val="000000"/>
                          </a:solidFill>
                          <a:miter lim="800000"/>
                          <a:headEnd/>
                          <a:tailEnd/>
                        </a:ln>
                      </wps:spPr>
                      <wps:txbx>
                        <w:txbxContent>
                          <w:p w:rsidR="00396093" w:rsidRPr="006776D2" w:rsidRDefault="006776D2" w:rsidP="00396093">
                            <w:pPr>
                              <w:ind w:left="0" w:firstLine="0"/>
                              <w:jc w:val="both"/>
                              <w:rPr>
                                <w:caps/>
                                <w:sz w:val="22"/>
                                <w:lang w:val="es-MX"/>
                              </w:rPr>
                            </w:pPr>
                            <w:r>
                              <w:rPr>
                                <w:caps/>
                                <w:sz w:val="22"/>
                                <w:lang w:val="es-MX"/>
                              </w:rPr>
                              <w:t>PROFESOR QUE ENTREGA PRUEBAS Y PAUTAS OPORTUNAMENTE. EVIDENCIA Y PIDE APOYO POR LA FALTA DE REUNIONES Y COMUNICACIÓN QUE TIENE CON SU JEFA DE CÁTEDRA.</w:t>
                            </w:r>
                            <w:r w:rsidR="001B12ED">
                              <w:rPr>
                                <w:caps/>
                                <w:sz w:val="22"/>
                                <w:lang w:val="es-MX"/>
                              </w:rPr>
                              <w:t xml:space="preserve"> COMO ASESOR DE CURSO ENTREGÓ LOS INFORMES EN EL TIEMPO.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101.05pt;margin-top:7.55pt;width:484.25pt;height:74.55pt;z-index:251862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">
                <v:textbox>
                  <w:txbxContent>
                    <w:p w:rsidR="00396093" w:rsidRPr="006776D2" w:rsidRDefault="006776D2" w:rsidP="00396093">
                      <w:pPr>
                        <w:ind w:left="0" w:firstLine="0"/>
                        <w:jc w:val="both"/>
                        <w:rPr>
                          <w:caps/>
                          <w:sz w:val="22"/>
                          <w:lang w:val="es-MX"/>
                        </w:rPr>
                      </w:pPr>
                      <w:r>
                        <w:rPr>
                          <w:caps/>
                          <w:sz w:val="22"/>
                          <w:lang w:val="es-MX"/>
                        </w:rPr>
                        <w:t>PROFESOR QUE ENTREGA PRUEBAS Y PAUTAS OPORTUNAMENTE. EVIDENCIA Y PIDE APOYO POR LA FALTA DE REUNIONES Y COMUNICACIÓN QUE TIENE CON SU JEFA DE CÁTEDRA.</w:t>
                      </w:r>
                      <w:r w:rsidR="001B12ED">
                        <w:rPr>
                          <w:caps/>
                          <w:sz w:val="22"/>
                          <w:lang w:val="es-MX"/>
                        </w:rPr>
                        <w:t xml:space="preserve"> COMO ASESOR DE CURSO ENTREGÓ LOS INFORMES EN EL TIEMPO.</w:t>
                      </w:r>
                    </w:p>
                  </w:txbxContent>
                </v:textbox>
                <w10:wrap type="square"/>
              </v:shape>
            </w:pict>
          </mc:Fallback>
        </mc:AlternateContent>
      </w:r>
    </w:p>
    <w:p w:rsidR="00B52B82" w:rsidRDefault="00980BDF">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rPr>
          <w:sz w:val="14"/>
        </w:rPr>
      </w:pPr>
      <w:r>
        <w:rPr>
          <w:noProof/>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714375" cy="856615"/>
            <wp:effectExtent l="0" t="0" r="0" b="0"/>
            <wp:wrapNone/>
            <wp:docPr id="34"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14375" cy="856615"/>
                    </a:xfrm>
                    <a:prstGeom prst="rect">
                      <a:avLst/>
                    </a:prstGeom>
                    <a:noFill/>
                    <a:ln>
                      <a:noFill/>
                    </a:ln>
                  </pic:spPr>
                </pic:pic>
              </a:graphicData>
            </a:graphic>
          </wp:anchor>
        </w:drawing>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D12C73" w:rsidRDefault="00D12C73">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w:t>
      </w:r>
      <w:r>
        <w:tab/>
      </w:r>
      <w:r>
        <w:tab/>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F. GALLARDO V.</w:t>
      </w:r>
      <w:r>
        <w:tab/>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lastRenderedPageBreak/>
        <mc:AlternateContent>
          <mc:Choice Requires="wps">
            <w:drawing>
              <wp:anchor distT="45720" distB="45720" distL="114300" distR="114300" simplePos="0" relativeHeight="251901440" behindDoc="0" locked="0" layoutInCell="1" allowOverlap="1">
                <wp:simplePos x="0" y="0"/>
                <wp:positionH relativeFrom="column">
                  <wp:posOffset>1264285</wp:posOffset>
                </wp:positionH>
                <wp:positionV relativeFrom="paragraph">
                  <wp:posOffset>130175</wp:posOffset>
                </wp:positionV>
                <wp:extent cx="6149975" cy="913765"/>
                <wp:effectExtent l="0" t="0" r="3175" b="635"/>
                <wp:wrapSquare wrapText="bothSides"/>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13765"/>
                        </a:xfrm>
                        <a:prstGeom prst="rect">
                          <a:avLst/>
                        </a:prstGeom>
                        <a:solidFill>
                          <a:srgbClr val="FFFFFF"/>
                        </a:solidFill>
                        <a:ln w="9525">
                          <a:solidFill>
                            <a:srgbClr val="000000"/>
                          </a:solidFill>
                          <a:miter lim="800000"/>
                          <a:headEnd/>
                          <a:tailEnd/>
                        </a:ln>
                      </wps:spPr>
                      <wps:txbx>
                        <w:txbxContent>
                          <w:p w:rsidR="00391FC2" w:rsidRPr="00BE20D2" w:rsidRDefault="00BE20D2" w:rsidP="00391FC2">
                            <w:pPr>
                              <w:ind w:left="0" w:firstLine="0"/>
                              <w:jc w:val="both"/>
                              <w:rPr>
                                <w:caps/>
                                <w:sz w:val="22"/>
                                <w:lang w:val="es-MX"/>
                              </w:rPr>
                            </w:pPr>
                            <w:r>
                              <w:rPr>
                                <w:caps/>
                                <w:sz w:val="22"/>
                                <w:lang w:val="es-MX"/>
                              </w:rPr>
                              <w:t>PROFESOR QUE SUELE ENVIAR LAS PRUEBAS JUNTO A LAS PAUTAS DE CORRECCIÓN QUE SON IMPRESAS, DE LAS PRUEBAS QUE REALIZA POR MOODLE, HA ENVIADO 1 DE CUATRO, ES DECIR, NO LAS ENVÍA. SUELE PEDIR MUCHÍSIMOS CAMBIOS DE NOTAS CON MOTIVOS QUE DAN CUENTA QUE FALTA DEDICACIÓN EN EL PROCESO DE RECONOCIMIENTO Y DE NOTAS QUE SE SUBEN A SIGA.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99.55pt;margin-top:10.25pt;width:484.25pt;height:71.95pt;z-index:251901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">
                <v:textbox>
                  <w:txbxContent>
                    <w:p w:rsidR="00391FC2" w:rsidRPr="00BE20D2" w:rsidRDefault="00BE20D2" w:rsidP="00391FC2">
                      <w:pPr>
                        <w:ind w:left="0" w:firstLine="0"/>
                        <w:jc w:val="both"/>
                        <w:rPr>
                          <w:caps/>
                          <w:sz w:val="22"/>
                          <w:lang w:val="es-MX"/>
                        </w:rPr>
                      </w:pPr>
                      <w:r>
                        <w:rPr>
                          <w:caps/>
                          <w:sz w:val="22"/>
                          <w:lang w:val="es-MX"/>
                        </w:rPr>
                        <w:t>PROFESOR QUE SUELE ENVIAR LAS PRUEBAS JUNTO A LAS PAUTAS DE CORRECCIÓN QUE SON IMPRESAS, DE LAS PRUEBAS QUE REALIZA POR MOODLE, HA ENVIADO 1 DE CUATRO, ES DECIR, NO LAS ENVÍA. SUELE PEDIR MUCHÍSIMOS CAMBIOS DE NOTAS CON MOTIVOS QUE DAN CUENTA QUE FALTA DEDICACIÓN EN EL PROCESO DE RECONOCIMIENTO Y DE NOTAS QUE SE SUBEN A SIGA.</w:t>
                      </w:r>
                    </w:p>
                  </w:txbxContent>
                </v:textbox>
                <w10:wrap type="square"/>
              </v:shape>
            </w:pict>
          </mc:Fallback>
        </mc:AlternateContent>
      </w:r>
    </w:p>
    <w:p w:rsidR="00B52B82"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864576" behindDoc="0" locked="0" layoutInCell="1" allowOverlap="1">
            <wp:simplePos x="0" y="0"/>
            <wp:positionH relativeFrom="column">
              <wp:posOffset>0</wp:posOffset>
            </wp:positionH>
            <wp:positionV relativeFrom="paragraph">
              <wp:posOffset>0</wp:posOffset>
            </wp:positionV>
            <wp:extent cx="714375" cy="857528"/>
            <wp:effectExtent l="0" t="0" r="0" b="0"/>
            <wp:wrapNone/>
            <wp:docPr id="73" name="Picture 73"/>
            <wp:cNvGraphicFramePr/>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17"/>
                    <a:stretch>
                      <a:fillRect/>
                    </a:stretch>
                  </pic:blipFill>
                  <pic:spPr>
                    <a:xfrm>
                      <a:off x="0" y="0"/>
                      <a:ext cx="714375" cy="857528"/>
                    </a:xfrm>
                    <a:prstGeom prst="rect">
                      <a:avLst/>
                    </a:prstGeom>
                  </pic:spPr>
                </pic:pic>
              </a:graphicData>
            </a:graphic>
          </wp:anchor>
        </w:drawing>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23657E" w:rsidP="00631A36">
      <w:pPr>
        <w:pStyle w:val="Prrafodelista"/>
        <w:numPr>
          <w:ilvl w:val="0"/>
          <w:numId w:val="1"/>
        </w:numPr>
        <w:tabs>
          <w:tab w:val="center" w:pos="1031"/>
          <w:tab w:val="center" w:pos="2172"/>
          <w:tab w:val="center" w:pos="3440"/>
          <w:tab w:val="center" w:pos="4668"/>
          <w:tab w:val="center" w:pos="5937"/>
          <w:tab w:val="center" w:pos="7192"/>
          <w:tab w:val="center" w:pos="8414"/>
          <w:tab w:val="center" w:pos="9653"/>
          <w:tab w:val="center" w:pos="10900"/>
          <w:tab w:val="right" w:pos="12556"/>
        </w:tabs>
        <w:ind w:left="284" w:hanging="142"/>
      </w:pPr>
      <w:r>
        <w:t>GARCÍA C.</w:t>
      </w: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rsidR="0023657E" w:rsidRDefault="00092950"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mc:AlternateContent>
          <mc:Choice Requires="wps">
            <w:drawing>
              <wp:anchor distT="45720" distB="45720" distL="114300" distR="114300" simplePos="0" relativeHeight="251903488" behindDoc="0" locked="0" layoutInCell="1" allowOverlap="1">
                <wp:simplePos x="0" y="0"/>
                <wp:positionH relativeFrom="column">
                  <wp:posOffset>1251585</wp:posOffset>
                </wp:positionH>
                <wp:positionV relativeFrom="paragraph">
                  <wp:posOffset>9525</wp:posOffset>
                </wp:positionV>
                <wp:extent cx="6149975" cy="894715"/>
                <wp:effectExtent l="0" t="0" r="3175" b="635"/>
                <wp:wrapSquare wrapText="bothSides"/>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94715"/>
                        </a:xfrm>
                        <a:prstGeom prst="rect">
                          <a:avLst/>
                        </a:prstGeom>
                        <a:solidFill>
                          <a:srgbClr val="FFFFFF"/>
                        </a:solidFill>
                        <a:ln w="9525">
                          <a:solidFill>
                            <a:srgbClr val="000000"/>
                          </a:solidFill>
                          <a:miter lim="800000"/>
                          <a:headEnd/>
                          <a:tailEnd/>
                        </a:ln>
                      </wps:spPr>
                      <wps:txbx>
                        <w:txbxContent>
                          <w:p w:rsidR="00391FC2" w:rsidRPr="002E3838" w:rsidRDefault="002E3838" w:rsidP="00391FC2">
                            <w:pPr>
                              <w:ind w:left="0" w:firstLine="0"/>
                              <w:jc w:val="both"/>
                              <w:rPr>
                                <w:caps/>
                                <w:sz w:val="22"/>
                                <w:lang w:val="es-MX"/>
                              </w:rPr>
                            </w:pPr>
                            <w:r>
                              <w:rPr>
                                <w:caps/>
                                <w:sz w:val="22"/>
                                <w:lang w:val="es-MX"/>
                              </w:rPr>
                              <w:t>PROFESORA QUE CUMPLE OPORTUNAMENTE CON LAS PRUEBAS, PAUTAS Y NOTAS EN SIGA.  CUMPLE TAMBIÉN CON EL ENVÍO DEL INFORME DE ASESOR DE CURSO.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left:0;text-align:left;margin-left:98.55pt;margin-top:.75pt;width:484.25pt;height:70.45pt;z-index:25190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">
                <v:textbox>
                  <w:txbxContent>
                    <w:p w:rsidR="00391FC2" w:rsidRPr="002E3838" w:rsidRDefault="002E3838" w:rsidP="00391FC2">
                      <w:pPr>
                        <w:ind w:left="0" w:firstLine="0"/>
                        <w:jc w:val="both"/>
                        <w:rPr>
                          <w:caps/>
                          <w:sz w:val="22"/>
                          <w:lang w:val="es-MX"/>
                        </w:rPr>
                      </w:pPr>
                      <w:r>
                        <w:rPr>
                          <w:caps/>
                          <w:sz w:val="22"/>
                          <w:lang w:val="es-MX"/>
                        </w:rPr>
                        <w:t>PROFESORA QUE CUMPLE OPORTUNAMENTE CON LAS PRUEBAS, PAUTAS Y NOTAS EN SIGA.  CUMPLE TAMBIÉN CON EL ENVÍO DEL INFORME DE ASESOR DE CURSO.</w:t>
                      </w:r>
                    </w:p>
                  </w:txbxContent>
                </v:textbox>
                <w10:wrap type="square"/>
              </v:shape>
            </w:pict>
          </mc:Fallback>
        </mc:AlternateContent>
      </w:r>
      <w:r w:rsidR="0023657E">
        <w:rPr>
          <w:noProof/>
        </w:rPr>
        <w:drawing>
          <wp:anchor distT="0" distB="0" distL="114300" distR="114300" simplePos="0" relativeHeight="251866624" behindDoc="0" locked="0" layoutInCell="1" allowOverlap="1">
            <wp:simplePos x="0" y="0"/>
            <wp:positionH relativeFrom="column">
              <wp:posOffset>0</wp:posOffset>
            </wp:positionH>
            <wp:positionV relativeFrom="paragraph">
              <wp:posOffset>0</wp:posOffset>
            </wp:positionV>
            <wp:extent cx="714375" cy="860552"/>
            <wp:effectExtent l="0" t="0" r="0" b="0"/>
            <wp:wrapNone/>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8"/>
                    <a:stretch>
                      <a:fillRect/>
                    </a:stretch>
                  </pic:blipFill>
                  <pic:spPr>
                    <a:xfrm>
                      <a:off x="0" y="0"/>
                      <a:ext cx="714375" cy="860552"/>
                    </a:xfrm>
                    <a:prstGeom prst="rect">
                      <a:avLst/>
                    </a:prstGeom>
                  </pic:spPr>
                </pic:pic>
              </a:graphicData>
            </a:graphic>
          </wp:anchor>
        </w:drawing>
      </w: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p>
    <w:p w:rsidR="0023657E" w:rsidRDefault="0023657E" w:rsidP="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pPr>
      <w:r>
        <w:t>C. HARDY G.</w:t>
      </w:r>
    </w:p>
    <w:p w:rsidR="0023657E" w:rsidRDefault="00092950"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mc:AlternateContent>
          <mc:Choice Requires="wps">
            <w:drawing>
              <wp:anchor distT="45720" distB="45720" distL="114300" distR="114300" simplePos="0" relativeHeight="251905536" behindDoc="0" locked="0" layoutInCell="1" allowOverlap="1">
                <wp:simplePos x="0" y="0"/>
                <wp:positionH relativeFrom="column">
                  <wp:posOffset>1240790</wp:posOffset>
                </wp:positionH>
                <wp:positionV relativeFrom="paragraph">
                  <wp:posOffset>128905</wp:posOffset>
                </wp:positionV>
                <wp:extent cx="6149975" cy="956945"/>
                <wp:effectExtent l="0" t="0" r="3175" b="0"/>
                <wp:wrapSquare wrapText="bothSides"/>
                <wp:docPr id="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56945"/>
                        </a:xfrm>
                        <a:prstGeom prst="rect">
                          <a:avLst/>
                        </a:prstGeom>
                        <a:solidFill>
                          <a:srgbClr val="FFFFFF"/>
                        </a:solidFill>
                        <a:ln w="9525">
                          <a:solidFill>
                            <a:srgbClr val="000000"/>
                          </a:solidFill>
                          <a:miter lim="800000"/>
                          <a:headEnd/>
                          <a:tailEnd/>
                        </a:ln>
                      </wps:spPr>
                      <wps:txbx>
                        <w:txbxContent>
                          <w:p w:rsidR="009B1D41" w:rsidRPr="009B1D41" w:rsidRDefault="009B1D41" w:rsidP="009B1D41">
                            <w:pPr>
                              <w:ind w:left="0" w:firstLine="0"/>
                              <w:jc w:val="both"/>
                              <w:rPr>
                                <w:caps/>
                                <w:sz w:val="22"/>
                              </w:rPr>
                            </w:pPr>
                            <w:r w:rsidRPr="009B1D41">
                              <w:rPr>
                                <w:caps/>
                                <w:sz w:val="22"/>
                              </w:rPr>
                              <w:t xml:space="preserve"> </w:t>
                            </w:r>
                            <w:r w:rsidR="002E3838">
                              <w:rPr>
                                <w:caps/>
                                <w:sz w:val="22"/>
                              </w:rPr>
                              <w:t>PROFESOR QUE CUMPLE OPORTUNAMENTE CON LA ENTREGA DE PRUEBAS, PAUTAS DE CORRECCIÓN E INFORMES COMO PROFESOR ASESOR, ADEMÁS DE INFORMES DE NOTAS PARCIALES POR BAJO RENDIMIENTO.</w:t>
                            </w:r>
                            <w:r w:rsidR="00F5259B" w:rsidRPr="00F5259B">
                              <w:rPr>
                                <w:caps/>
                                <w:sz w:val="22"/>
                                <w:szCs w:val="24"/>
                                <w:lang w:val="es-MX"/>
                              </w:rPr>
                              <w:t xml:space="preserve"> </w:t>
                            </w:r>
                            <w:r w:rsidR="00F5259B">
                              <w:rPr>
                                <w:caps/>
                                <w:sz w:val="22"/>
                                <w:szCs w:val="24"/>
                                <w:lang w:val="es-MX"/>
                              </w:rPr>
                              <w:t>CUMPLE CON LA ENTREGA DE LOS INFORMES DE NOTAS PARCIALES.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97.7pt;margin-top:10.15pt;width:484.25pt;height:75.35pt;z-index:251905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">
                <v:textbox>
                  <w:txbxContent>
                    <w:p w:rsidR="009B1D41" w:rsidRPr="009B1D41" w:rsidRDefault="009B1D41" w:rsidP="009B1D41">
                      <w:pPr>
                        <w:ind w:left="0" w:firstLine="0"/>
                        <w:jc w:val="both"/>
                        <w:rPr>
                          <w:caps/>
                          <w:sz w:val="22"/>
                        </w:rPr>
                      </w:pPr>
                      <w:r w:rsidRPr="009B1D41">
                        <w:rPr>
                          <w:caps/>
                          <w:sz w:val="22"/>
                        </w:rPr>
                        <w:t xml:space="preserve"> </w:t>
                      </w:r>
                      <w:r w:rsidR="002E3838">
                        <w:rPr>
                          <w:caps/>
                          <w:sz w:val="22"/>
                        </w:rPr>
                        <w:t>PROFESOR QUE CUMPLE OPORTUNAMENTE CON LA ENTREGA DE PRUEBAS, PAUTAS DE CORRECCIÓN E INFORMES COMO PROFESOR ASESOR, ADEMÁS DE INFORMES DE NOTAS PARCIALES POR BAJO RENDIMIENTO.</w:t>
                      </w:r>
                      <w:r w:rsidR="00F5259B" w:rsidRPr="00F5259B">
                        <w:rPr>
                          <w:caps/>
                          <w:sz w:val="22"/>
                          <w:szCs w:val="24"/>
                          <w:lang w:val="es-MX"/>
                        </w:rPr>
                        <w:t xml:space="preserve"> </w:t>
                      </w:r>
                      <w:r w:rsidR="00F5259B">
                        <w:rPr>
                          <w:caps/>
                          <w:sz w:val="22"/>
                          <w:szCs w:val="24"/>
                          <w:lang w:val="es-MX"/>
                        </w:rPr>
                        <w:t>CUMPLE CON LA ENTREGA DE LOS INFORMES DE NOTAS PARCIALES.</w:t>
                      </w:r>
                    </w:p>
                  </w:txbxContent>
                </v:textbox>
                <w10:wrap type="square"/>
              </v:shape>
            </w:pict>
          </mc:Fallback>
        </mc:AlternateContent>
      </w: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pPr>
      <w:r>
        <w:rPr>
          <w:noProof/>
        </w:rPr>
        <w:drawing>
          <wp:anchor distT="0" distB="0" distL="114300" distR="114300" simplePos="0" relativeHeight="251868672" behindDoc="0" locked="0" layoutInCell="1" allowOverlap="1">
            <wp:simplePos x="0" y="0"/>
            <wp:positionH relativeFrom="column">
              <wp:posOffset>0</wp:posOffset>
            </wp:positionH>
            <wp:positionV relativeFrom="paragraph">
              <wp:posOffset>0</wp:posOffset>
            </wp:positionV>
            <wp:extent cx="704850" cy="848597"/>
            <wp:effectExtent l="0" t="0" r="0" b="0"/>
            <wp:wrapNone/>
            <wp:docPr id="79" name="Picture 79"/>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19"/>
                    <a:stretch>
                      <a:fillRect/>
                    </a:stretch>
                  </pic:blipFill>
                  <pic:spPr>
                    <a:xfrm>
                      <a:off x="0" y="0"/>
                      <a:ext cx="704850" cy="848597"/>
                    </a:xfrm>
                    <a:prstGeom prst="rect">
                      <a:avLst/>
                    </a:prstGeom>
                  </pic:spPr>
                </pic:pic>
              </a:graphicData>
            </a:graphic>
          </wp:anchor>
        </w:drawing>
      </w: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B52B82" w:rsidRDefault="00B52B8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H. JAIME F.</w:t>
      </w:r>
    </w:p>
    <w:p w:rsidR="0023657E"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mc:AlternateContent>
          <mc:Choice Requires="wps">
            <w:drawing>
              <wp:anchor distT="45720" distB="45720" distL="114300" distR="114300" simplePos="0" relativeHeight="251907584" behindDoc="0" locked="0" layoutInCell="1" allowOverlap="1">
                <wp:simplePos x="0" y="0"/>
                <wp:positionH relativeFrom="column">
                  <wp:posOffset>1257300</wp:posOffset>
                </wp:positionH>
                <wp:positionV relativeFrom="paragraph">
                  <wp:posOffset>135255</wp:posOffset>
                </wp:positionV>
                <wp:extent cx="6149975" cy="984250"/>
                <wp:effectExtent l="0" t="0" r="3175" b="6350"/>
                <wp:wrapSquare wrapText="bothSides"/>
                <wp:docPr id="1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84250"/>
                        </a:xfrm>
                        <a:prstGeom prst="rect">
                          <a:avLst/>
                        </a:prstGeom>
                        <a:solidFill>
                          <a:srgbClr val="FFFFFF"/>
                        </a:solidFill>
                        <a:ln w="9525">
                          <a:solidFill>
                            <a:srgbClr val="000000"/>
                          </a:solidFill>
                          <a:miter lim="800000"/>
                          <a:headEnd/>
                          <a:tailEnd/>
                        </a:ln>
                      </wps:spPr>
                      <wps:txbx>
                        <w:txbxContent>
                          <w:p w:rsidR="009B1D41" w:rsidRPr="002E3838" w:rsidRDefault="002E3838" w:rsidP="001A1A22">
                            <w:pPr>
                              <w:ind w:left="0" w:firstLine="0"/>
                              <w:jc w:val="both"/>
                              <w:rPr>
                                <w:caps/>
                                <w:sz w:val="22"/>
                                <w:lang w:val="es-MX"/>
                              </w:rPr>
                            </w:pPr>
                            <w:r>
                              <w:rPr>
                                <w:caps/>
                                <w:sz w:val="22"/>
                                <w:lang w:val="es-MX"/>
                              </w:rPr>
                              <w:t>PROFESORA QUE ENTREGA LA PAUTA, SUELE FOTOCOPIAR ELLA LAS PRUEBAS POR LO QUE NO LAS TENGO ANTES DE LA PRUEBA. CUMPLE CON SUBIR LAS NOTAS EN EL TIEMPO QUE CORRESPONDE.</w:t>
                            </w:r>
                            <w:r w:rsidR="00F5259B">
                              <w:rPr>
                                <w:caps/>
                                <w:sz w:val="22"/>
                                <w:lang w:val="es-MX"/>
                              </w:rPr>
                              <w:t xml:space="preserve"> </w:t>
                            </w:r>
                            <w:r w:rsidR="00F5259B">
                              <w:rPr>
                                <w:caps/>
                                <w:sz w:val="22"/>
                                <w:szCs w:val="24"/>
                                <w:lang w:val="es-MX"/>
                              </w:rPr>
                              <w:t>CUMPLE CON LA ENTREGA DE LOS INFORMES DE NOTAS PARCIALES.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99pt;margin-top:10.65pt;width:484.25pt;height:77.5pt;z-index:25190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">
                <v:textbox>
                  <w:txbxContent>
                    <w:p w:rsidR="009B1D41" w:rsidRPr="002E3838" w:rsidRDefault="002E3838" w:rsidP="001A1A22">
                      <w:pPr>
                        <w:ind w:left="0" w:firstLine="0"/>
                        <w:jc w:val="both"/>
                        <w:rPr>
                          <w:caps/>
                          <w:sz w:val="22"/>
                          <w:lang w:val="es-MX"/>
                        </w:rPr>
                      </w:pPr>
                      <w:r>
                        <w:rPr>
                          <w:caps/>
                          <w:sz w:val="22"/>
                          <w:lang w:val="es-MX"/>
                        </w:rPr>
                        <w:t>PROFESORA QUE ENTREGA LA PAUTA, SUELE FOTOCOPIAR ELLA LAS PRUEBAS POR LO QUE NO LAS TENGO ANTES DE LA PRUEBA. CUMPLE CON SUBIR LAS NOTAS EN EL TIEMPO QUE CORRESPONDE.</w:t>
                      </w:r>
                      <w:r w:rsidR="00F5259B">
                        <w:rPr>
                          <w:caps/>
                          <w:sz w:val="22"/>
                          <w:lang w:val="es-MX"/>
                        </w:rPr>
                        <w:t xml:space="preserve"> </w:t>
                      </w:r>
                      <w:r w:rsidR="00F5259B">
                        <w:rPr>
                          <w:caps/>
                          <w:sz w:val="22"/>
                          <w:szCs w:val="24"/>
                          <w:lang w:val="es-MX"/>
                        </w:rPr>
                        <w:t>CUMPLE CON LA ENTREGA DE LOS INFORMES DE NOTAS PARCIALES.</w:t>
                      </w:r>
                    </w:p>
                  </w:txbxContent>
                </v:textbox>
                <w10:wrap type="square"/>
              </v:shape>
            </w:pict>
          </mc:Fallback>
        </mc:AlternateContent>
      </w: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inline distT="0" distB="0" distL="0" distR="0">
            <wp:extent cx="714375" cy="860552"/>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0"/>
                    <a:stretch>
                      <a:fillRect/>
                    </a:stretch>
                  </pic:blipFill>
                  <pic:spPr>
                    <a:xfrm>
                      <a:off x="0" y="0"/>
                      <a:ext cx="714375" cy="860552"/>
                    </a:xfrm>
                    <a:prstGeom prst="rect">
                      <a:avLst/>
                    </a:prstGeom>
                  </pic:spPr>
                </pic:pic>
              </a:graphicData>
            </a:graphic>
          </wp:inline>
        </w:drawing>
      </w:r>
    </w:p>
    <w:p w:rsidR="0023657E" w:rsidRDefault="0023657E" w:rsidP="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Y. LEIVA A.</w:t>
      </w:r>
    </w:p>
    <w:p w:rsidR="0023657E" w:rsidRDefault="002E3838">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mc:AlternateContent>
          <mc:Choice Requires="wps">
            <w:drawing>
              <wp:anchor distT="45720" distB="45720" distL="114300" distR="114300" simplePos="0" relativeHeight="251909632" behindDoc="0" locked="0" layoutInCell="1" allowOverlap="1" wp14:anchorId="5C3F7A27" wp14:editId="0A3E1432">
                <wp:simplePos x="0" y="0"/>
                <wp:positionH relativeFrom="column">
                  <wp:posOffset>1260475</wp:posOffset>
                </wp:positionH>
                <wp:positionV relativeFrom="paragraph">
                  <wp:posOffset>118110</wp:posOffset>
                </wp:positionV>
                <wp:extent cx="6149975" cy="1114425"/>
                <wp:effectExtent l="0" t="0" r="22225" b="28575"/>
                <wp:wrapSquare wrapText="bothSides"/>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114425"/>
                        </a:xfrm>
                        <a:prstGeom prst="rect">
                          <a:avLst/>
                        </a:prstGeom>
                        <a:solidFill>
                          <a:srgbClr val="FFFFFF"/>
                        </a:solidFill>
                        <a:ln w="9525">
                          <a:solidFill>
                            <a:srgbClr val="000000"/>
                          </a:solidFill>
                          <a:miter lim="800000"/>
                          <a:headEnd/>
                          <a:tailEnd/>
                        </a:ln>
                      </wps:spPr>
                      <wps:txbx>
                        <w:txbxContent>
                          <w:p w:rsidR="000D6E07" w:rsidRPr="002E3838" w:rsidRDefault="002E3838" w:rsidP="002E3838">
                            <w:pPr>
                              <w:ind w:left="142" w:firstLine="0"/>
                              <w:rPr>
                                <w:lang w:val="es-MX"/>
                              </w:rPr>
                            </w:pPr>
                            <w:r>
                              <w:rPr>
                                <w:caps/>
                                <w:sz w:val="22"/>
                              </w:rPr>
                              <w:t xml:space="preserve">PROFESOR QUE ENTREGA LAS PRUEBAS OPORTUNAMENTE JUNTO A LAS PAUTAS DE CORRECCIÓN, INCLUSO ENCONTRÁNDOSE CON BAJA MÉDICA, CUMPLE CON LAS PRUEBAS, SUPERVISANDO DE MANERA REMOTA. </w:t>
                            </w:r>
                            <w:r>
                              <w:rPr>
                                <w:caps/>
                                <w:sz w:val="22"/>
                                <w:lang w:val="es-MX"/>
                              </w:rPr>
                              <w:t>SUBE LAS NOTAS AL SIGA EN LA FECHA QUE CORRESPONDE Y TIENE BUENA DISPOSICIÓN Y EFICIENCIA EN SU LABOR COMO ENCARGADO DE MOODLE, CON LOS REQUERIMIENTO QUE SUELO PEDIR, COMO SON LAS CUENTAS NUEVAS.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7A27" id="_x0000_s1042" type="#_x0000_t202" style="position:absolute;margin-left:99.25pt;margin-top:9.3pt;width:484.25pt;height:87.75pt;z-index:25190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">
                <v:textbox>
                  <w:txbxContent>
                    <w:p w:rsidR="000D6E07" w:rsidRPr="002E3838" w:rsidRDefault="002E3838" w:rsidP="002E3838">
                      <w:pPr>
                        <w:ind w:left="142" w:firstLine="0"/>
                        <w:rPr>
                          <w:lang w:val="es-MX"/>
                        </w:rPr>
                      </w:pPr>
                      <w:r>
                        <w:rPr>
                          <w:caps/>
                          <w:sz w:val="22"/>
                        </w:rPr>
                        <w:t>PROFESOR QUE ENTREGA LAS PRUEBAS OPORTUNAMENTE</w:t>
                      </w:r>
                      <w:r>
                        <w:rPr>
                          <w:caps/>
                          <w:sz w:val="22"/>
                        </w:rPr>
                        <w:t xml:space="preserve"> JUNTO A LAS PAUTAS DE CORRECCIÓN</w:t>
                      </w:r>
                      <w:r>
                        <w:rPr>
                          <w:caps/>
                          <w:sz w:val="22"/>
                        </w:rPr>
                        <w:t xml:space="preserve">, </w:t>
                      </w:r>
                      <w:r>
                        <w:rPr>
                          <w:caps/>
                          <w:sz w:val="22"/>
                        </w:rPr>
                        <w:t>INCLUSO ENCONTRÁNDOSE CON BAJA MÉDICA, CUMPLE CON LAS PRUEBAS, SUPERVISANDO DE MANERA REMOTA.</w:t>
                      </w:r>
                      <w:r>
                        <w:rPr>
                          <w:caps/>
                          <w:sz w:val="22"/>
                        </w:rPr>
                        <w:t xml:space="preserve"> </w:t>
                      </w:r>
                      <w:r>
                        <w:rPr>
                          <w:caps/>
                          <w:sz w:val="22"/>
                          <w:lang w:val="es-MX"/>
                        </w:rPr>
                        <w:t>SUBE LAS NOTAS AL SIGA EN LA FECHA QUE CORRESPONDE</w:t>
                      </w:r>
                      <w:r>
                        <w:rPr>
                          <w:caps/>
                          <w:sz w:val="22"/>
                          <w:lang w:val="es-MX"/>
                        </w:rPr>
                        <w:t xml:space="preserve"> Y TIENE BUENA DISPOSICIÓN Y EFICIENCIA EN SU LABOR COMO ENCARGADO DE MOODLE, CON LOS REQUERIMIENTO QUE SUELO PEDIR, COMO SON LAS CUENTAS NUEVAS.</w:t>
                      </w:r>
                    </w:p>
                  </w:txbxContent>
                </v:textbox>
                <w10:wrap type="square"/>
              </v:shape>
            </w:pict>
          </mc:Fallback>
        </mc:AlternateContent>
      </w:r>
    </w:p>
    <w:p w:rsidR="00631A36" w:rsidRDefault="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870720" behindDoc="0" locked="0" layoutInCell="1" allowOverlap="1">
            <wp:simplePos x="0" y="0"/>
            <wp:positionH relativeFrom="column">
              <wp:posOffset>0</wp:posOffset>
            </wp:positionH>
            <wp:positionV relativeFrom="paragraph">
              <wp:posOffset>0</wp:posOffset>
            </wp:positionV>
            <wp:extent cx="721920" cy="856948"/>
            <wp:effectExtent l="0" t="0" r="0" b="0"/>
            <wp:wrapNone/>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21"/>
                    <a:stretch>
                      <a:fillRect/>
                    </a:stretch>
                  </pic:blipFill>
                  <pic:spPr>
                    <a:xfrm>
                      <a:off x="0" y="0"/>
                      <a:ext cx="721920" cy="856948"/>
                    </a:xfrm>
                    <a:prstGeom prst="rect">
                      <a:avLst/>
                    </a:prstGeom>
                  </pic:spPr>
                </pic:pic>
              </a:graphicData>
            </a:graphic>
          </wp:anchor>
        </w:drawing>
      </w: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A. LUCERO L.</w:t>
      </w:r>
    </w:p>
    <w:p w:rsidR="0023657E" w:rsidRDefault="0023657E">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p>
    <w:p w:rsidR="0023657E" w:rsidRDefault="00092950">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lastRenderedPageBreak/>
        <mc:AlternateContent>
          <mc:Choice Requires="wps">
            <w:drawing>
              <wp:anchor distT="45720" distB="45720" distL="114300" distR="114300" simplePos="0" relativeHeight="251911680" behindDoc="0" locked="0" layoutInCell="1" allowOverlap="1">
                <wp:simplePos x="0" y="0"/>
                <wp:positionH relativeFrom="column">
                  <wp:posOffset>1229995</wp:posOffset>
                </wp:positionH>
                <wp:positionV relativeFrom="paragraph">
                  <wp:posOffset>155575</wp:posOffset>
                </wp:positionV>
                <wp:extent cx="6149975" cy="837565"/>
                <wp:effectExtent l="0" t="0" r="3175" b="635"/>
                <wp:wrapSquare wrapText="bothSides"/>
                <wp:docPr id="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37565"/>
                        </a:xfrm>
                        <a:prstGeom prst="rect">
                          <a:avLst/>
                        </a:prstGeom>
                        <a:solidFill>
                          <a:srgbClr val="FFFFFF"/>
                        </a:solidFill>
                        <a:ln w="9525">
                          <a:solidFill>
                            <a:srgbClr val="000000"/>
                          </a:solidFill>
                          <a:miter lim="800000"/>
                          <a:headEnd/>
                          <a:tailEnd/>
                        </a:ln>
                      </wps:spPr>
                      <wps:txbx>
                        <w:txbxContent>
                          <w:p w:rsidR="007D205B" w:rsidRPr="003A04E5" w:rsidRDefault="00BE20D2" w:rsidP="00631A36">
                            <w:pPr>
                              <w:ind w:left="0" w:firstLine="0"/>
                              <w:rPr>
                                <w:sz w:val="22"/>
                                <w:szCs w:val="24"/>
                                <w:lang w:val="es-MX"/>
                              </w:rPr>
                            </w:pPr>
                            <w:r w:rsidRPr="003A04E5">
                              <w:rPr>
                                <w:sz w:val="22"/>
                                <w:szCs w:val="24"/>
                                <w:lang w:val="es-MX"/>
                              </w:rPr>
                              <w:t xml:space="preserve">PROFESOR QUE CUMPLE EN OPORTUNAMENTE CON EL ENVÍO DE PRUEBAS Y PAUTAS DE CORRECCIÓN, SUBE LAS NOTAS A SIGA EN EL TIEMPO QUE SE PROGRAMA. </w:t>
                            </w:r>
                            <w:r w:rsidR="00F5259B">
                              <w:rPr>
                                <w:sz w:val="22"/>
                                <w:szCs w:val="24"/>
                                <w:lang w:val="es-MX"/>
                              </w:rPr>
                              <w:t>SE TOMA SU TIEMPO EN LA ENTREGA DE LOS INFORMES COMO ASESOR DE CURSO, POR LOS DETALLES QUE SUELE INFORMAR.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96.85pt;margin-top:12.25pt;width:484.25pt;height:65.95pt;z-index:25191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">
                <v:textbox>
                  <w:txbxContent>
                    <w:p w:rsidR="007D205B" w:rsidRPr="003A04E5" w:rsidRDefault="00BE20D2" w:rsidP="00631A36">
                      <w:pPr>
                        <w:ind w:left="0" w:firstLine="0"/>
                        <w:rPr>
                          <w:sz w:val="22"/>
                          <w:szCs w:val="24"/>
                          <w:lang w:val="es-MX"/>
                        </w:rPr>
                      </w:pPr>
                      <w:r w:rsidRPr="003A04E5">
                        <w:rPr>
                          <w:sz w:val="22"/>
                          <w:szCs w:val="24"/>
                          <w:lang w:val="es-MX"/>
                        </w:rPr>
                        <w:t xml:space="preserve">PROFESOR QUE CUMPLE EN OPORTUNAMENTE CON EL ENVÍO DE PRUEBAS Y PAUTAS DE CORRECCIÓN, SUBE LAS NOTAS A SIGA EN EL TIEMPO QUE SE PROGRAMA. </w:t>
                      </w:r>
                      <w:r w:rsidR="00F5259B">
                        <w:rPr>
                          <w:sz w:val="22"/>
                          <w:szCs w:val="24"/>
                          <w:lang w:val="es-MX"/>
                        </w:rPr>
                        <w:t>SE TOMA SU TIEMPO EN LA ENTREGA DE LOS INFORMES COMO ASESOR DE CURSO, POR LOS DETALLES QUE SUELE INFORMAR.</w:t>
                      </w:r>
                    </w:p>
                  </w:txbxContent>
                </v:textbox>
                <w10:wrap type="square"/>
              </v:shape>
            </w:pict>
          </mc:Fallback>
        </mc:AlternateContent>
      </w:r>
    </w:p>
    <w:p w:rsidR="0023657E" w:rsidRDefault="00631A36">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rPr>
          <w:noProof/>
        </w:rPr>
        <w:drawing>
          <wp:anchor distT="0" distB="0" distL="114300" distR="114300" simplePos="0" relativeHeight="251872768" behindDoc="0" locked="0" layoutInCell="1" allowOverlap="1">
            <wp:simplePos x="0" y="0"/>
            <wp:positionH relativeFrom="column">
              <wp:posOffset>0</wp:posOffset>
            </wp:positionH>
            <wp:positionV relativeFrom="paragraph">
              <wp:posOffset>0</wp:posOffset>
            </wp:positionV>
            <wp:extent cx="721933" cy="856948"/>
            <wp:effectExtent l="0" t="0" r="0" b="0"/>
            <wp:wrapNone/>
            <wp:docPr id="59" name="Picture 59"/>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22"/>
                    <a:stretch>
                      <a:fillRect/>
                    </a:stretch>
                  </pic:blipFill>
                  <pic:spPr>
                    <a:xfrm>
                      <a:off x="0" y="0"/>
                      <a:ext cx="721933" cy="856948"/>
                    </a:xfrm>
                    <a:prstGeom prst="rect">
                      <a:avLst/>
                    </a:prstGeom>
                  </pic:spPr>
                </pic:pic>
              </a:graphicData>
            </a:graphic>
          </wp:anchor>
        </w:drawing>
      </w:r>
    </w:p>
    <w:p w:rsidR="00BE34F3" w:rsidRDefault="001A1A22">
      <w:pPr>
        <w:tabs>
          <w:tab w:val="center" w:pos="1031"/>
          <w:tab w:val="center" w:pos="2172"/>
          <w:tab w:val="center" w:pos="3440"/>
          <w:tab w:val="center" w:pos="4668"/>
          <w:tab w:val="center" w:pos="5937"/>
          <w:tab w:val="center" w:pos="7192"/>
          <w:tab w:val="center" w:pos="8414"/>
          <w:tab w:val="center" w:pos="9653"/>
          <w:tab w:val="center" w:pos="10900"/>
          <w:tab w:val="right" w:pos="12556"/>
        </w:tabs>
        <w:ind w:left="0" w:firstLine="0"/>
      </w:pPr>
      <w:r>
        <w:tab/>
      </w:r>
      <w:r>
        <w:tab/>
      </w:r>
    </w:p>
    <w:p w:rsidR="00BE34F3" w:rsidRDefault="00BE34F3">
      <w:pPr>
        <w:spacing w:after="65" w:line="259" w:lineRule="auto"/>
        <w:ind w:left="417" w:right="-124" w:firstLine="0"/>
      </w:pPr>
    </w:p>
    <w:p w:rsidR="00631A36" w:rsidRDefault="001A1A22">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sz w:val="22"/>
        </w:rPr>
        <w:tab/>
      </w:r>
      <w:r>
        <w:tab/>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rsidP="00631A36">
      <w:pPr>
        <w:spacing w:after="101" w:line="259" w:lineRule="auto"/>
        <w:ind w:left="-33" w:firstLine="0"/>
      </w:pPr>
      <w:r>
        <w:rPr>
          <w:sz w:val="14"/>
        </w:rPr>
        <w:t>M. MAYNE-NICHOLLS K</w:t>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092950">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mc:AlternateContent>
          <mc:Choice Requires="wps">
            <w:drawing>
              <wp:anchor distT="45720" distB="45720" distL="114300" distR="114300" simplePos="0" relativeHeight="251913728" behindDoc="0" locked="0" layoutInCell="1" allowOverlap="1">
                <wp:simplePos x="0" y="0"/>
                <wp:positionH relativeFrom="column">
                  <wp:posOffset>1240790</wp:posOffset>
                </wp:positionH>
                <wp:positionV relativeFrom="paragraph">
                  <wp:posOffset>80010</wp:posOffset>
                </wp:positionV>
                <wp:extent cx="6149975" cy="877570"/>
                <wp:effectExtent l="0" t="0" r="3175"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77570"/>
                        </a:xfrm>
                        <a:prstGeom prst="rect">
                          <a:avLst/>
                        </a:prstGeom>
                        <a:solidFill>
                          <a:srgbClr val="FFFFFF"/>
                        </a:solidFill>
                        <a:ln w="9525">
                          <a:solidFill>
                            <a:srgbClr val="000000"/>
                          </a:solidFill>
                          <a:miter lim="800000"/>
                          <a:headEnd/>
                          <a:tailEnd/>
                        </a:ln>
                      </wps:spPr>
                      <wps:txbx>
                        <w:txbxContent>
                          <w:p w:rsidR="00B97C6C" w:rsidRPr="00C02BF8" w:rsidRDefault="00C02BF8" w:rsidP="00BD6392">
                            <w:pPr>
                              <w:ind w:left="0" w:firstLine="0"/>
                              <w:jc w:val="both"/>
                              <w:rPr>
                                <w:caps/>
                                <w:sz w:val="22"/>
                                <w:lang w:val="es-MX"/>
                              </w:rPr>
                            </w:pPr>
                            <w:r>
                              <w:rPr>
                                <w:caps/>
                                <w:sz w:val="22"/>
                                <w:lang w:val="es-MX"/>
                              </w:rPr>
                              <w:t>PROFESOR QUE ENTREGA PRUEBAS Y PAUTAS DE CORRECCIÓN EN FORMA OPORTUNA. SUBE LAS NOTAS A SIGA EN LAS FECHAS QUE CORRESPONDE. TIENE BUENA DISPOSICIÓN A LAS REPROGRAMACIÓN DE EVALUACIONES.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97.7pt;margin-top:6.3pt;width:484.25pt;height:69.1pt;z-index:251913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">
                <v:textbox>
                  <w:txbxContent>
                    <w:p w:rsidR="00B97C6C" w:rsidRPr="00C02BF8" w:rsidRDefault="00C02BF8" w:rsidP="00BD6392">
                      <w:pPr>
                        <w:ind w:left="0" w:firstLine="0"/>
                        <w:jc w:val="both"/>
                        <w:rPr>
                          <w:caps/>
                          <w:sz w:val="22"/>
                          <w:lang w:val="es-MX"/>
                        </w:rPr>
                      </w:pPr>
                      <w:r>
                        <w:rPr>
                          <w:caps/>
                          <w:sz w:val="22"/>
                          <w:lang w:val="es-MX"/>
                        </w:rPr>
                        <w:t>PROFESOR QUE ENTREGA PRUEBAS Y PAUTAS DE CORRECCIÓN EN FORMA OPORTUNA. SUBE LAS NOTAS A SIGA EN LAS FECHAS QUE CORRESPONDE. TIENE BUENA DISPOSICIÓN A LAS REPROGRAMACIÓN DE EVALUACIONES.</w:t>
                      </w:r>
                    </w:p>
                  </w:txbxContent>
                </v:textbox>
                <w10:wrap type="square"/>
              </v:shape>
            </w:pict>
          </mc:Fallback>
        </mc:AlternateContent>
      </w:r>
      <w:r w:rsidR="00631A36">
        <w:rPr>
          <w:noProof/>
        </w:rPr>
        <w:drawing>
          <wp:anchor distT="0" distB="0" distL="114300" distR="114300" simplePos="0" relativeHeight="251874816" behindDoc="0" locked="0" layoutInCell="1" allowOverlap="1">
            <wp:simplePos x="0" y="0"/>
            <wp:positionH relativeFrom="column">
              <wp:posOffset>0</wp:posOffset>
            </wp:positionH>
            <wp:positionV relativeFrom="paragraph">
              <wp:posOffset>0</wp:posOffset>
            </wp:positionV>
            <wp:extent cx="714402" cy="856948"/>
            <wp:effectExtent l="0" t="0" r="0" b="0"/>
            <wp:wrapNone/>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23"/>
                    <a:stretch>
                      <a:fillRect/>
                    </a:stretch>
                  </pic:blipFill>
                  <pic:spPr>
                    <a:xfrm>
                      <a:off x="0" y="0"/>
                      <a:ext cx="714402" cy="856948"/>
                    </a:xfrm>
                    <a:prstGeom prst="rect">
                      <a:avLst/>
                    </a:prstGeom>
                  </pic:spPr>
                </pic:pic>
              </a:graphicData>
            </a:graphic>
          </wp:anchor>
        </w:drawing>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rsidP="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r>
        <w:t>H. NÚÑEZ G.</w:t>
      </w:r>
      <w:r>
        <w:tab/>
        <w:t>H.</w:t>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092950">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mc:AlternateContent>
          <mc:Choice Requires="wps">
            <w:drawing>
              <wp:anchor distT="45720" distB="45720" distL="114300" distR="114300" simplePos="0" relativeHeight="251947520" behindDoc="0" locked="0" layoutInCell="1" allowOverlap="1">
                <wp:simplePos x="0" y="0"/>
                <wp:positionH relativeFrom="column">
                  <wp:posOffset>1278890</wp:posOffset>
                </wp:positionH>
                <wp:positionV relativeFrom="paragraph">
                  <wp:posOffset>53340</wp:posOffset>
                </wp:positionV>
                <wp:extent cx="6149975" cy="877570"/>
                <wp:effectExtent l="0" t="0" r="3175" b="0"/>
                <wp:wrapSquare wrapText="bothSides"/>
                <wp:docPr id="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77570"/>
                        </a:xfrm>
                        <a:prstGeom prst="rect">
                          <a:avLst/>
                        </a:prstGeom>
                        <a:solidFill>
                          <a:srgbClr val="FFFFFF"/>
                        </a:solidFill>
                        <a:ln w="9525">
                          <a:solidFill>
                            <a:srgbClr val="000000"/>
                          </a:solidFill>
                          <a:miter lim="800000"/>
                          <a:headEnd/>
                          <a:tailEnd/>
                        </a:ln>
                      </wps:spPr>
                      <wps:txbx>
                        <w:txbxContent>
                          <w:p w:rsidR="00E8729F" w:rsidRPr="00BE20D2" w:rsidRDefault="00BE20D2" w:rsidP="00E8729F">
                            <w:pPr>
                              <w:ind w:left="0" w:firstLine="0"/>
                              <w:jc w:val="both"/>
                              <w:rPr>
                                <w:caps/>
                                <w:sz w:val="22"/>
                                <w:lang w:val="es-MX"/>
                              </w:rPr>
                            </w:pPr>
                            <w:r>
                              <w:rPr>
                                <w:caps/>
                                <w:sz w:val="22"/>
                                <w:lang w:val="es-MX"/>
                              </w:rPr>
                              <w:t>PROFESOR QUE POCAS VECES LE HA CORRESPONDIDO ENTREGAR PRUEBAS Y PAUTAS, CUANDO LO HIZO, FUE A TIEMPO, RECIBIÓ Y CORREGIÓ LAS OBSERVACIONES QUE LES REALICÉ. SUBE LAS NOTAS EN EL TIEMPO QUE ESTÁ PROGRAMADO.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00.7pt;margin-top:4.2pt;width:484.25pt;height:69.1pt;z-index:25194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">
                <v:textbox>
                  <w:txbxContent>
                    <w:p w:rsidR="00E8729F" w:rsidRPr="00BE20D2" w:rsidRDefault="00BE20D2" w:rsidP="00E8729F">
                      <w:pPr>
                        <w:ind w:left="0" w:firstLine="0"/>
                        <w:jc w:val="both"/>
                        <w:rPr>
                          <w:caps/>
                          <w:sz w:val="22"/>
                          <w:lang w:val="es-MX"/>
                        </w:rPr>
                      </w:pPr>
                      <w:r>
                        <w:rPr>
                          <w:caps/>
                          <w:sz w:val="22"/>
                          <w:lang w:val="es-MX"/>
                        </w:rPr>
                        <w:t>PROFESOR QUE POCAS VECES LE HA CORRESPONDIDO ENTREGAR PRUEBAS Y PAUTAS, CUANDO LO HIZO, FUE A TIEMPO, RECIBIÓ Y CORREGIÓ LAS OBSERVACIONES QUE LES REALICÉ. SUBE LAS NOTAS EN EL TIEMPO QUE ESTÁ PROGRAMADO.</w:t>
                      </w:r>
                    </w:p>
                  </w:txbxContent>
                </v:textbox>
                <w10:wrap type="square"/>
              </v:shape>
            </w:pict>
          </mc:Fallback>
        </mc:AlternateContent>
      </w: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r>
        <w:t>M. Núñez</w:t>
      </w: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E8729F">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E8729F" w:rsidRDefault="00E13ED3">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mc:AlternateContent>
          <mc:Choice Requires="wps">
            <w:drawing>
              <wp:anchor distT="45720" distB="45720" distL="114300" distR="114300" simplePos="0" relativeHeight="251915776" behindDoc="0" locked="0" layoutInCell="1" allowOverlap="1" wp14:anchorId="6093ECE7" wp14:editId="25F43568">
                <wp:simplePos x="0" y="0"/>
                <wp:positionH relativeFrom="column">
                  <wp:posOffset>1260475</wp:posOffset>
                </wp:positionH>
                <wp:positionV relativeFrom="paragraph">
                  <wp:posOffset>5080</wp:posOffset>
                </wp:positionV>
                <wp:extent cx="6149975" cy="1297940"/>
                <wp:effectExtent l="0" t="0" r="22225" b="16510"/>
                <wp:wrapSquare wrapText="bothSides"/>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297940"/>
                        </a:xfrm>
                        <a:prstGeom prst="rect">
                          <a:avLst/>
                        </a:prstGeom>
                        <a:solidFill>
                          <a:srgbClr val="FFFFFF"/>
                        </a:solidFill>
                        <a:ln w="9525">
                          <a:solidFill>
                            <a:srgbClr val="000000"/>
                          </a:solidFill>
                          <a:miter lim="800000"/>
                          <a:headEnd/>
                          <a:tailEnd/>
                        </a:ln>
                      </wps:spPr>
                      <wps:txbx>
                        <w:txbxContent>
                          <w:p w:rsidR="0026495E" w:rsidRPr="0026495E" w:rsidRDefault="0026495E" w:rsidP="0026495E">
                            <w:pPr>
                              <w:ind w:left="0" w:firstLine="0"/>
                              <w:jc w:val="both"/>
                              <w:rPr>
                                <w:caps/>
                                <w:sz w:val="22"/>
                              </w:rPr>
                            </w:pPr>
                            <w:bookmarkStart w:id="0" w:name="_Hlk113391473"/>
                            <w:bookmarkStart w:id="1" w:name="_Hlk113391474"/>
                            <w:r w:rsidRPr="0026495E">
                              <w:rPr>
                                <w:caps/>
                                <w:sz w:val="22"/>
                              </w:rPr>
                              <w:t xml:space="preserve"> </w:t>
                            </w:r>
                            <w:bookmarkEnd w:id="0"/>
                            <w:bookmarkEnd w:id="1"/>
                            <w:r w:rsidR="00BE20D2">
                              <w:rPr>
                                <w:caps/>
                                <w:sz w:val="22"/>
                              </w:rPr>
                              <w:t>pROFESORA ENVÍA LAS</w:t>
                            </w:r>
                            <w:r w:rsidR="00E13ED3">
                              <w:rPr>
                                <w:caps/>
                                <w:sz w:val="22"/>
                              </w:rPr>
                              <w:t xml:space="preserve"> PRUEBAS EN FORMA OPORTUNA CUANDO SON EN PARALELO, PERO SE HA OLVIDADO CUANDO ES DE SU CURSO. LAS PAUTAS LLEGAN EL MISMO DIA O POSTERIOR A LA PRUEBA. SUBE LAS NOTAS EN EL TIEMPO PROGRAMADO. COMO JEFE DE CÁTEDRA OLVIDÓ ENVIAR TODAS LAS FECHAS DE LAS EVALUACIONES DE LAS ASIGNATURAS DE QUÍMICA DEL 1ER SEMESTRE. EN EL PERIODO QUE SE REALIZÓ EL CAMBIO DE ESCALAFÓN DE DOS CADETES, SE EVIDENCIÓ FALTA DE COMUNICACIÓN CON EL pc GALLARDO.</w:t>
                            </w:r>
                            <w:bookmarkStart w:id="2" w:name="_GoBack"/>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3ECE7" id="_x0000_s1046" type="#_x0000_t202" style="position:absolute;margin-left:99.25pt;margin-top:.4pt;width:484.25pt;height:102.2pt;z-index:251915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">
                <v:textbox>
                  <w:txbxContent>
                    <w:p w:rsidR="0026495E" w:rsidRPr="0026495E" w:rsidRDefault="0026495E" w:rsidP="0026495E">
                      <w:pPr>
                        <w:ind w:left="0" w:firstLine="0"/>
                        <w:jc w:val="both"/>
                        <w:rPr>
                          <w:caps/>
                          <w:sz w:val="22"/>
                        </w:rPr>
                      </w:pPr>
                      <w:bookmarkStart w:id="2" w:name="_Hlk113391473"/>
                      <w:bookmarkStart w:id="3" w:name="_Hlk113391474"/>
                      <w:r w:rsidRPr="0026495E">
                        <w:rPr>
                          <w:caps/>
                          <w:sz w:val="22"/>
                        </w:rPr>
                        <w:t xml:space="preserve"> </w:t>
                      </w:r>
                      <w:bookmarkEnd w:id="2"/>
                      <w:bookmarkEnd w:id="3"/>
                      <w:r w:rsidR="00BE20D2">
                        <w:rPr>
                          <w:caps/>
                          <w:sz w:val="22"/>
                        </w:rPr>
                        <w:t>pROFESORA ENVÍA LAS</w:t>
                      </w:r>
                      <w:r w:rsidR="00E13ED3">
                        <w:rPr>
                          <w:caps/>
                          <w:sz w:val="22"/>
                        </w:rPr>
                        <w:t xml:space="preserve"> PRUEBAS EN FORMA OPORTUNA CUANDO SON EN PARALELO, PERO SE HA OLVIDADO CUANDO ES DE SU CURSO. LAS PAUTAS LLEGAN EL MISMO DIA O POSTERIOR A LA PRUEBA. SUBE LAS NOTAS EN EL TIEMPO PROGRAMADO. COMO JEFE DE CÁTEDRA OLVIDÓ ENVIAR TODAS LAS FECHAS DE LAS EVALUACIONES DE LAS ASIGNATURAS DE QUÍMICA DEL 1ER SEMESTRE. EN EL PERIODO QUE SE REALIZÓ EL CAMBIO DE ESCALAFÓN DE DOS CADETES, SE EVIDENCIÓ FALTA DE COMUNICACIÓN CON EL pc GALLARDO.</w:t>
                      </w:r>
                    </w:p>
                  </w:txbxContent>
                </v:textbox>
                <w10:wrap type="square"/>
              </v:shape>
            </w:pict>
          </mc:Fallback>
        </mc:AlternateContent>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r>
        <w:rPr>
          <w:noProof/>
        </w:rPr>
        <w:drawing>
          <wp:anchor distT="0" distB="0" distL="114300" distR="114300" simplePos="0" relativeHeight="251876864" behindDoc="0" locked="0" layoutInCell="1" allowOverlap="1">
            <wp:simplePos x="0" y="0"/>
            <wp:positionH relativeFrom="column">
              <wp:posOffset>0</wp:posOffset>
            </wp:positionH>
            <wp:positionV relativeFrom="paragraph">
              <wp:posOffset>0</wp:posOffset>
            </wp:positionV>
            <wp:extent cx="714402" cy="856949"/>
            <wp:effectExtent l="0" t="0" r="0" b="0"/>
            <wp:wrapNone/>
            <wp:docPr id="96" name="Pictu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24"/>
                    <a:stretch>
                      <a:fillRect/>
                    </a:stretch>
                  </pic:blipFill>
                  <pic:spPr>
                    <a:xfrm>
                      <a:off x="0" y="0"/>
                      <a:ext cx="714402" cy="856949"/>
                    </a:xfrm>
                    <a:prstGeom prst="rect">
                      <a:avLst/>
                    </a:prstGeom>
                  </pic:spPr>
                </pic:pic>
              </a:graphicData>
            </a:graphic>
          </wp:anchor>
        </w:drawing>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pPr>
    </w:p>
    <w:p w:rsidR="00631A36" w:rsidRDefault="001A1A22">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rPr>
          <w:sz w:val="14"/>
        </w:rPr>
        <w:tab/>
        <w:t>.</w:t>
      </w:r>
      <w:r>
        <w:rPr>
          <w:sz w:val="14"/>
        </w:rPr>
        <w:tab/>
      </w: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p>
    <w:p w:rsidR="00631A36" w:rsidRDefault="00631A36">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t>L. PIZARRO H</w:t>
      </w:r>
    </w:p>
    <w:p w:rsidR="00631A36" w:rsidRDefault="00092950">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rPr>
          <w:noProof/>
        </w:rPr>
        <mc:AlternateContent>
          <mc:Choice Requires="wps">
            <w:drawing>
              <wp:anchor distT="45720" distB="45720" distL="114300" distR="114300" simplePos="0" relativeHeight="251917824" behindDoc="0" locked="0" layoutInCell="1" allowOverlap="1">
                <wp:simplePos x="0" y="0"/>
                <wp:positionH relativeFrom="column">
                  <wp:posOffset>1259205</wp:posOffset>
                </wp:positionH>
                <wp:positionV relativeFrom="paragraph">
                  <wp:posOffset>106680</wp:posOffset>
                </wp:positionV>
                <wp:extent cx="6149975" cy="1004570"/>
                <wp:effectExtent l="0" t="0" r="3175" b="5080"/>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04570"/>
                        </a:xfrm>
                        <a:prstGeom prst="rect">
                          <a:avLst/>
                        </a:prstGeom>
                        <a:solidFill>
                          <a:srgbClr val="FFFFFF"/>
                        </a:solidFill>
                        <a:ln w="9525">
                          <a:solidFill>
                            <a:srgbClr val="000000"/>
                          </a:solidFill>
                          <a:miter lim="800000"/>
                          <a:headEnd/>
                          <a:tailEnd/>
                        </a:ln>
                      </wps:spPr>
                      <wps:txbx>
                        <w:txbxContent>
                          <w:p w:rsidR="00631A36" w:rsidRPr="003A04E5" w:rsidRDefault="002E3838" w:rsidP="00631A36">
                            <w:pPr>
                              <w:ind w:left="0" w:firstLine="0"/>
                              <w:rPr>
                                <w:sz w:val="22"/>
                                <w:lang w:val="es-MX"/>
                              </w:rPr>
                            </w:pPr>
                            <w:r w:rsidRPr="003A04E5">
                              <w:rPr>
                                <w:sz w:val="22"/>
                                <w:lang w:val="es-MX"/>
                              </w:rPr>
                              <w:t>PROFESOR QUE CUMPLE CON LAS ENTREGA DE PRUEBAS Y PAUTAS, SIN EMBARGO, NO VEO LAS PRUEBAS CON LA ANTICIPACIÓN PARA PODER REVISARLAS. SUBE LAS NOTAS A SIGA EN EL TIEMPO QUE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99.15pt;margin-top:8.4pt;width:484.25pt;height:79.1pt;z-index:25191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">
                <v:textbox>
                  <w:txbxContent>
                    <w:p w:rsidR="00631A36" w:rsidRPr="003A04E5" w:rsidRDefault="002E3838" w:rsidP="00631A36">
                      <w:pPr>
                        <w:ind w:left="0" w:firstLine="0"/>
                        <w:rPr>
                          <w:sz w:val="22"/>
                          <w:lang w:val="es-MX"/>
                        </w:rPr>
                      </w:pPr>
                      <w:r w:rsidRPr="003A04E5">
                        <w:rPr>
                          <w:sz w:val="22"/>
                          <w:lang w:val="es-MX"/>
                        </w:rPr>
                        <w:t>PROFESOR QUE CUMPLE CON LAS ENTREGA DE PRUEBAS Y PAUTAS, SIN EMBARGO, NO VEO LAS PRUEBAS CON LA ANTICIPACIÓN PARA PODER REVISARLAS. SUBE LAS NOTAS A SIGA EN EL TIEMPO QUE CORRESPONDE.</w:t>
                      </w:r>
                    </w:p>
                  </w:txbxContent>
                </v:textbox>
                <w10:wrap type="square"/>
              </v:shape>
            </w:pict>
          </mc:Fallback>
        </mc:AlternateContent>
      </w:r>
    </w:p>
    <w:p w:rsidR="00631A36" w:rsidRDefault="008C4C43">
      <w:pPr>
        <w:tabs>
          <w:tab w:val="center" w:pos="991"/>
          <w:tab w:val="center" w:pos="2251"/>
          <w:tab w:val="center" w:pos="3436"/>
          <w:tab w:val="center" w:pos="4736"/>
          <w:tab w:val="center" w:pos="5960"/>
          <w:tab w:val="center" w:pos="7158"/>
          <w:tab w:val="center" w:pos="8976"/>
          <w:tab w:val="center" w:pos="10945"/>
          <w:tab w:val="right" w:pos="12556"/>
        </w:tabs>
        <w:ind w:left="0" w:firstLine="0"/>
        <w:rPr>
          <w:sz w:val="14"/>
        </w:rPr>
      </w:pPr>
      <w:r>
        <w:rPr>
          <w:noProof/>
        </w:rPr>
        <w:drawing>
          <wp:inline distT="0" distB="0" distL="0" distR="0">
            <wp:extent cx="714402" cy="848024"/>
            <wp:effectExtent l="0" t="0" r="0" b="9525"/>
            <wp:docPr id="107" name="Picture 107" descr="Un hombre en traje posando para fotografia&#10;&#10;Descripción generada automáticamente"/>
            <wp:cNvGraphicFramePr/>
            <a:graphic xmlns:a="http://schemas.openxmlformats.org/drawingml/2006/main">
              <a:graphicData uri="http://schemas.openxmlformats.org/drawingml/2006/picture">
                <pic:pic xmlns:pic="http://schemas.openxmlformats.org/drawingml/2006/picture">
                  <pic:nvPicPr>
                    <pic:cNvPr id="107" name="Picture 107" descr="Un hombre en traje posando para fotografia&#10;&#10;Descripción generada automáticamente"/>
                    <pic:cNvPicPr/>
                  </pic:nvPicPr>
                  <pic:blipFill>
                    <a:blip r:embed="rId25"/>
                    <a:stretch>
                      <a:fillRect/>
                    </a:stretch>
                  </pic:blipFill>
                  <pic:spPr>
                    <a:xfrm>
                      <a:off x="0" y="0"/>
                      <a:ext cx="714402" cy="848024"/>
                    </a:xfrm>
                    <a:prstGeom prst="rect">
                      <a:avLst/>
                    </a:prstGeom>
                  </pic:spPr>
                </pic:pic>
              </a:graphicData>
            </a:graphic>
          </wp:inline>
        </w:drawing>
      </w:r>
    </w:p>
    <w:p w:rsidR="00BE34F3" w:rsidRDefault="001A1A22">
      <w:pPr>
        <w:tabs>
          <w:tab w:val="center" w:pos="991"/>
          <w:tab w:val="center" w:pos="2251"/>
          <w:tab w:val="center" w:pos="3436"/>
          <w:tab w:val="center" w:pos="4736"/>
          <w:tab w:val="center" w:pos="5960"/>
          <w:tab w:val="center" w:pos="7158"/>
          <w:tab w:val="center" w:pos="8976"/>
          <w:tab w:val="center" w:pos="10945"/>
          <w:tab w:val="right" w:pos="12556"/>
        </w:tabs>
        <w:ind w:left="0" w:firstLine="0"/>
      </w:pPr>
      <w:r>
        <w:t>M. PLAZA B.</w:t>
      </w:r>
    </w:p>
    <w:p w:rsidR="00631A36" w:rsidRDefault="00631A36">
      <w:pPr>
        <w:spacing w:after="101" w:line="259" w:lineRule="auto"/>
        <w:ind w:left="-33" w:firstLine="0"/>
      </w:pPr>
    </w:p>
    <w:p w:rsidR="00631A36" w:rsidRDefault="00CD3A11">
      <w:pPr>
        <w:spacing w:after="101" w:line="259" w:lineRule="auto"/>
        <w:ind w:left="-33" w:firstLine="0"/>
      </w:pPr>
      <w:r>
        <w:rPr>
          <w:noProof/>
        </w:rPr>
        <w:lastRenderedPageBreak/>
        <w:drawing>
          <wp:anchor distT="0" distB="0" distL="114300" distR="114300" simplePos="0" relativeHeight="251648512" behindDoc="0" locked="0" layoutInCell="1" allowOverlap="1" wp14:anchorId="296F5C8B" wp14:editId="303E177D">
            <wp:simplePos x="0" y="0"/>
            <wp:positionH relativeFrom="margin">
              <wp:align>left</wp:align>
            </wp:positionH>
            <wp:positionV relativeFrom="paragraph">
              <wp:posOffset>-5080</wp:posOffset>
            </wp:positionV>
            <wp:extent cx="714402" cy="848096"/>
            <wp:effectExtent l="0" t="0" r="0" b="9525"/>
            <wp:wrapNone/>
            <wp:docPr id="187" name="Picture 187"/>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26"/>
                    <a:stretch>
                      <a:fillRect/>
                    </a:stretch>
                  </pic:blipFill>
                  <pic:spPr>
                    <a:xfrm>
                      <a:off x="0" y="0"/>
                      <a:ext cx="714402" cy="848096"/>
                    </a:xfrm>
                    <a:prstGeom prst="rect">
                      <a:avLst/>
                    </a:prstGeom>
                  </pic:spPr>
                </pic:pic>
              </a:graphicData>
            </a:graphic>
          </wp:anchor>
        </w:drawing>
      </w:r>
      <w:r w:rsidR="00092950">
        <w:rPr>
          <w:noProof/>
        </w:rPr>
        <mc:AlternateContent>
          <mc:Choice Requires="wps">
            <w:drawing>
              <wp:anchor distT="45720" distB="45720" distL="114300" distR="114300" simplePos="0" relativeHeight="251919872" behindDoc="0" locked="0" layoutInCell="1" allowOverlap="1">
                <wp:simplePos x="0" y="0"/>
                <wp:positionH relativeFrom="column">
                  <wp:posOffset>1259205</wp:posOffset>
                </wp:positionH>
                <wp:positionV relativeFrom="paragraph">
                  <wp:posOffset>13335</wp:posOffset>
                </wp:positionV>
                <wp:extent cx="6149975" cy="861695"/>
                <wp:effectExtent l="0" t="0" r="3175" b="0"/>
                <wp:wrapSquare wrapText="bothSides"/>
                <wp:docPr id="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61695"/>
                        </a:xfrm>
                        <a:prstGeom prst="rect">
                          <a:avLst/>
                        </a:prstGeom>
                        <a:solidFill>
                          <a:srgbClr val="FFFFFF"/>
                        </a:solidFill>
                        <a:ln w="9525">
                          <a:solidFill>
                            <a:srgbClr val="000000"/>
                          </a:solidFill>
                          <a:miter lim="800000"/>
                          <a:headEnd/>
                          <a:tailEnd/>
                        </a:ln>
                      </wps:spPr>
                      <wps:txbx>
                        <w:txbxContent>
                          <w:p w:rsidR="000F1F22" w:rsidRPr="002E3838" w:rsidRDefault="002E3838" w:rsidP="000F1F22">
                            <w:pPr>
                              <w:ind w:left="0" w:firstLine="0"/>
                              <w:jc w:val="both"/>
                              <w:rPr>
                                <w:caps/>
                                <w:sz w:val="22"/>
                                <w:lang w:val="es-MX"/>
                              </w:rPr>
                            </w:pPr>
                            <w:r>
                              <w:rPr>
                                <w:caps/>
                                <w:sz w:val="22"/>
                                <w:lang w:val="es-MX"/>
                              </w:rPr>
                              <w:t>PROFESOR QUE ENTREGA LAS PRUEBAS OPORTUNAM</w:t>
                            </w:r>
                            <w:r w:rsidR="00E13ED3">
                              <w:rPr>
                                <w:caps/>
                                <w:sz w:val="22"/>
                                <w:lang w:val="es-MX"/>
                              </w:rPr>
                              <w:t>ENTE PERO NO ENTREGA LAS PAUTAS,</w:t>
                            </w:r>
                            <w:r>
                              <w:rPr>
                                <w:caps/>
                                <w:sz w:val="22"/>
                                <w:lang w:val="es-MX"/>
                              </w:rPr>
                              <w:t xml:space="preserve"> DEBE TODO EL PRIMER SEMESTRE. SUBE LAS NOTAS </w:t>
                            </w:r>
                            <w:r w:rsidR="00C02BF8">
                              <w:rPr>
                                <w:caps/>
                                <w:sz w:val="22"/>
                                <w:lang w:val="es-MX"/>
                              </w:rPr>
                              <w:t>A SIGA</w:t>
                            </w:r>
                            <w:r>
                              <w:rPr>
                                <w:caps/>
                                <w:sz w:val="22"/>
                                <w:lang w:val="es-MX"/>
                              </w:rPr>
                              <w:t xml:space="preserve"> EN EL TIEMPO QUE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99.15pt;margin-top:1.05pt;width:484.25pt;height:67.85pt;z-index:25191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">
                <v:textbox>
                  <w:txbxContent>
                    <w:p w:rsidR="000F1F22" w:rsidRPr="002E3838" w:rsidRDefault="002E3838" w:rsidP="000F1F22">
                      <w:pPr>
                        <w:ind w:left="0" w:firstLine="0"/>
                        <w:jc w:val="both"/>
                        <w:rPr>
                          <w:caps/>
                          <w:sz w:val="22"/>
                          <w:lang w:val="es-MX"/>
                        </w:rPr>
                      </w:pPr>
                      <w:r>
                        <w:rPr>
                          <w:caps/>
                          <w:sz w:val="22"/>
                          <w:lang w:val="es-MX"/>
                        </w:rPr>
                        <w:t>PROFESOR QUE ENTREGA LAS PRUEBAS OPORTUNAM</w:t>
                      </w:r>
                      <w:r w:rsidR="00E13ED3">
                        <w:rPr>
                          <w:caps/>
                          <w:sz w:val="22"/>
                          <w:lang w:val="es-MX"/>
                        </w:rPr>
                        <w:t>ENTE PERO NO ENTREGA LAS PAUTAS,</w:t>
                      </w:r>
                      <w:r>
                        <w:rPr>
                          <w:caps/>
                          <w:sz w:val="22"/>
                          <w:lang w:val="es-MX"/>
                        </w:rPr>
                        <w:t xml:space="preserve"> DEBE TODO EL PRIMER SEMESTRE. SUBE LAS NOTAS </w:t>
                      </w:r>
                      <w:r w:rsidR="00C02BF8">
                        <w:rPr>
                          <w:caps/>
                          <w:sz w:val="22"/>
                          <w:lang w:val="es-MX"/>
                        </w:rPr>
                        <w:t>A SIGA</w:t>
                      </w:r>
                      <w:r>
                        <w:rPr>
                          <w:caps/>
                          <w:sz w:val="22"/>
                          <w:lang w:val="es-MX"/>
                        </w:rPr>
                        <w:t xml:space="preserve"> EN EL TIEMPO QUE CORRESPONDE.</w:t>
                      </w:r>
                    </w:p>
                  </w:txbxContent>
                </v:textbox>
                <w10:wrap type="square"/>
              </v:shape>
            </w:pict>
          </mc:Fallback>
        </mc:AlternateContent>
      </w: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rsidP="00E8729F">
      <w:pPr>
        <w:pStyle w:val="Prrafodelista"/>
        <w:numPr>
          <w:ilvl w:val="0"/>
          <w:numId w:val="2"/>
        </w:numPr>
        <w:spacing w:after="101" w:line="259" w:lineRule="auto"/>
      </w:pPr>
      <w:r>
        <w:t>RAUCH P.</w:t>
      </w:r>
    </w:p>
    <w:p w:rsidR="00E8729F" w:rsidRDefault="00E8729F" w:rsidP="00E8729F">
      <w:pPr>
        <w:spacing w:after="101" w:line="259" w:lineRule="auto"/>
      </w:pPr>
    </w:p>
    <w:p w:rsidR="00E8729F" w:rsidRDefault="00E8729F" w:rsidP="00E8729F">
      <w:pPr>
        <w:spacing w:after="101" w:line="259" w:lineRule="auto"/>
      </w:pPr>
    </w:p>
    <w:p w:rsidR="00631A36" w:rsidRDefault="00631A36">
      <w:pPr>
        <w:spacing w:after="101" w:line="259" w:lineRule="auto"/>
        <w:ind w:left="-33" w:firstLine="0"/>
      </w:pPr>
      <w:r>
        <w:rPr>
          <w:noProof/>
        </w:rPr>
        <w:drawing>
          <wp:anchor distT="0" distB="0" distL="114300" distR="114300" simplePos="0" relativeHeight="251880960" behindDoc="0" locked="0" layoutInCell="1" allowOverlap="1">
            <wp:simplePos x="0" y="0"/>
            <wp:positionH relativeFrom="column">
              <wp:posOffset>0</wp:posOffset>
            </wp:positionH>
            <wp:positionV relativeFrom="paragraph">
              <wp:posOffset>183424</wp:posOffset>
            </wp:positionV>
            <wp:extent cx="716915" cy="856615"/>
            <wp:effectExtent l="0" t="0" r="6985" b="635"/>
            <wp:wrapNone/>
            <wp:docPr id="184" name="Picture 184"/>
            <wp:cNvGraphicFramePr/>
            <a:graphic xmlns:a="http://schemas.openxmlformats.org/drawingml/2006/main">
              <a:graphicData uri="http://schemas.openxmlformats.org/drawingml/2006/picture">
                <pic:pic xmlns:pic="http://schemas.openxmlformats.org/drawingml/2006/picture">
                  <pic:nvPicPr>
                    <pic:cNvPr id="184" name="Picture 184"/>
                    <pic:cNvPicPr/>
                  </pic:nvPicPr>
                  <pic:blipFill>
                    <a:blip r:embed="rId27"/>
                    <a:stretch>
                      <a:fillRect/>
                    </a:stretch>
                  </pic:blipFill>
                  <pic:spPr>
                    <a:xfrm>
                      <a:off x="0" y="0"/>
                      <a:ext cx="716915" cy="856615"/>
                    </a:xfrm>
                    <a:prstGeom prst="rect">
                      <a:avLst/>
                    </a:prstGeom>
                  </pic:spPr>
                </pic:pic>
              </a:graphicData>
            </a:graphic>
          </wp:anchor>
        </w:drawing>
      </w:r>
    </w:p>
    <w:p w:rsidR="00631A36" w:rsidRDefault="00092950">
      <w:pPr>
        <w:spacing w:after="101" w:line="259" w:lineRule="auto"/>
        <w:ind w:left="-33" w:firstLine="0"/>
      </w:pPr>
      <w:r>
        <w:rPr>
          <w:noProof/>
        </w:rPr>
        <mc:AlternateContent>
          <mc:Choice Requires="wps">
            <w:drawing>
              <wp:anchor distT="45720" distB="45720" distL="114300" distR="114300" simplePos="0" relativeHeight="251921920" behindDoc="0" locked="0" layoutInCell="1" allowOverlap="1">
                <wp:simplePos x="0" y="0"/>
                <wp:positionH relativeFrom="column">
                  <wp:posOffset>1240790</wp:posOffset>
                </wp:positionH>
                <wp:positionV relativeFrom="paragraph">
                  <wp:posOffset>12700</wp:posOffset>
                </wp:positionV>
                <wp:extent cx="6149975" cy="837565"/>
                <wp:effectExtent l="0" t="0" r="3175" b="63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37565"/>
                        </a:xfrm>
                        <a:prstGeom prst="rect">
                          <a:avLst/>
                        </a:prstGeom>
                        <a:solidFill>
                          <a:srgbClr val="FFFFFF"/>
                        </a:solidFill>
                        <a:ln w="9525">
                          <a:solidFill>
                            <a:srgbClr val="000000"/>
                          </a:solidFill>
                          <a:miter lim="800000"/>
                          <a:headEnd/>
                          <a:tailEnd/>
                        </a:ln>
                      </wps:spPr>
                      <wps:txbx>
                        <w:txbxContent>
                          <w:p w:rsidR="00C9392B" w:rsidRPr="00B44B6B" w:rsidRDefault="00B44B6B" w:rsidP="00B44B6B">
                            <w:pPr>
                              <w:ind w:left="0" w:firstLine="0"/>
                              <w:jc w:val="both"/>
                              <w:rPr>
                                <w:caps/>
                                <w:sz w:val="22"/>
                              </w:rPr>
                            </w:pPr>
                            <w:r w:rsidRPr="00B44B6B">
                              <w:rPr>
                                <w:caps/>
                                <w:sz w:val="22"/>
                              </w:rPr>
                              <w:t xml:space="preserve"> </w:t>
                            </w:r>
                            <w:r w:rsidR="00E13ED3">
                              <w:rPr>
                                <w:caps/>
                                <w:sz w:val="22"/>
                              </w:rPr>
                              <w:t>PROFESOR QUE ENVIA LAS PRUEBAS, PAUTAS DE CORRECCIÓN E INFORMES DE ASESOR DE CURSO EN FORMA OPORTUNA. SUBE LAS NOTAS A SIGA EN LOS TIEMPOS PROGRAMADOS.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97.7pt;margin-top:1pt;width:484.25pt;height:65.95pt;z-index:25192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">
                <v:textbox>
                  <w:txbxContent>
                    <w:p w:rsidR="00C9392B" w:rsidRPr="00B44B6B" w:rsidRDefault="00B44B6B" w:rsidP="00B44B6B">
                      <w:pPr>
                        <w:ind w:left="0" w:firstLine="0"/>
                        <w:jc w:val="both"/>
                        <w:rPr>
                          <w:caps/>
                          <w:sz w:val="22"/>
                        </w:rPr>
                      </w:pPr>
                      <w:r w:rsidRPr="00B44B6B">
                        <w:rPr>
                          <w:caps/>
                          <w:sz w:val="22"/>
                        </w:rPr>
                        <w:t xml:space="preserve"> </w:t>
                      </w:r>
                      <w:r w:rsidR="00E13ED3">
                        <w:rPr>
                          <w:caps/>
                          <w:sz w:val="22"/>
                        </w:rPr>
                        <w:t>PROFESOR QUE ENVIA LAS PRUEBAS, PAUTAS DE CORRECCIÓN E INFORMES DE ASESOR DE CURSO EN FORMA OPORTUNA. SUBE LAS NOTAS A SIGA EN LOS TIEMPOS PROGRAMADOS.</w:t>
                      </w:r>
                    </w:p>
                  </w:txbxContent>
                </v:textbox>
                <w10:wrap type="square"/>
              </v:shape>
            </w:pict>
          </mc:Fallback>
        </mc:AlternateContent>
      </w: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r>
        <w:t>J. RÍOS G.</w:t>
      </w:r>
    </w:p>
    <w:p w:rsidR="00631A36" w:rsidRDefault="00631A36">
      <w:pPr>
        <w:spacing w:after="101" w:line="259" w:lineRule="auto"/>
        <w:ind w:left="-33" w:firstLine="0"/>
      </w:pPr>
    </w:p>
    <w:p w:rsidR="00631A36" w:rsidRDefault="00631A36">
      <w:pPr>
        <w:spacing w:after="101" w:line="259" w:lineRule="auto"/>
        <w:ind w:left="-33" w:firstLine="0"/>
      </w:pPr>
    </w:p>
    <w:p w:rsidR="00631A36" w:rsidRDefault="004B3949">
      <w:pPr>
        <w:spacing w:after="101" w:line="259" w:lineRule="auto"/>
        <w:ind w:left="-33" w:firstLine="0"/>
      </w:pPr>
      <w:r>
        <w:rPr>
          <w:noProof/>
        </w:rPr>
        <mc:AlternateContent>
          <mc:Choice Requires="wps">
            <w:drawing>
              <wp:anchor distT="45720" distB="45720" distL="114300" distR="114300" simplePos="0" relativeHeight="251945472" behindDoc="0" locked="0" layoutInCell="1" allowOverlap="1" wp14:anchorId="4754752B" wp14:editId="0E1FC618">
                <wp:simplePos x="0" y="0"/>
                <wp:positionH relativeFrom="column">
                  <wp:posOffset>1241425</wp:posOffset>
                </wp:positionH>
                <wp:positionV relativeFrom="paragraph">
                  <wp:posOffset>7620</wp:posOffset>
                </wp:positionV>
                <wp:extent cx="6149975" cy="1524000"/>
                <wp:effectExtent l="0" t="0" r="22225" b="19050"/>
                <wp:wrapSquare wrapText="bothSides"/>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524000"/>
                        </a:xfrm>
                        <a:prstGeom prst="rect">
                          <a:avLst/>
                        </a:prstGeom>
                        <a:solidFill>
                          <a:srgbClr val="FFFFFF"/>
                        </a:solidFill>
                        <a:ln w="9525">
                          <a:solidFill>
                            <a:srgbClr val="000000"/>
                          </a:solidFill>
                          <a:miter lim="800000"/>
                          <a:headEnd/>
                          <a:tailEnd/>
                        </a:ln>
                      </wps:spPr>
                      <wps:txbx>
                        <w:txbxContent>
                          <w:p w:rsidR="00CD4C66" w:rsidRPr="00B44B6B" w:rsidRDefault="00CD4C66" w:rsidP="00CD4C66">
                            <w:pPr>
                              <w:ind w:left="0" w:firstLine="0"/>
                              <w:jc w:val="both"/>
                              <w:rPr>
                                <w:caps/>
                                <w:sz w:val="22"/>
                              </w:rPr>
                            </w:pPr>
                            <w:r w:rsidRPr="00B44B6B">
                              <w:rPr>
                                <w:caps/>
                                <w:sz w:val="22"/>
                              </w:rPr>
                              <w:t xml:space="preserve"> </w:t>
                            </w:r>
                            <w:r w:rsidR="00977F17">
                              <w:rPr>
                                <w:caps/>
                                <w:sz w:val="22"/>
                              </w:rPr>
                              <w:t>PROFESOR QUE ENVÍA LAS PRUEBAS Y PAUTAS DE CORRECCIÓN OPORTUNAMENTE, SIN EMBARGO, SE ESTÁ HACIENDO HABITUAL QUE SOLICITA REPROGRACIÓN EN SUBIR LAS NOTAS A SIGA. LOS INFORMES DE ASESOR DE CURSO QUE ELABORA SE REMITE A MENCIONAR LAS NOTAS BAJAS QUE TIENEN LOS CADETES Y NO A LOS MOTIVOS O REMEDIALES QUE PUEDAS ESTAR REALIZANDO ESTOS, ES DECIR, SON INFORMES POBRES Y ADEMÁS LLEGAN DESPUÉS DEL PLAZO QUE SE SOLICITA ENTREGA. SUELE</w:t>
                            </w:r>
                            <w:r w:rsidR="004B3949">
                              <w:rPr>
                                <w:caps/>
                                <w:sz w:val="22"/>
                              </w:rPr>
                              <w:t xml:space="preserve"> no entender la confección del calendario de evaluaciones, molestándose con facilidad con las fechas asignadas.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4752B" id="_x0000_s1050" type="#_x0000_t202" style="position:absolute;left:0;text-align:left;margin-left:97.75pt;margin-top:.6pt;width:484.25pt;height:120pt;z-index:25194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">
                <v:textbox>
                  <w:txbxContent>
                    <w:p w:rsidR="00CD4C66" w:rsidRPr="00B44B6B" w:rsidRDefault="00CD4C66" w:rsidP="00CD4C66">
                      <w:pPr>
                        <w:ind w:left="0" w:firstLine="0"/>
                        <w:jc w:val="both"/>
                        <w:rPr>
                          <w:caps/>
                          <w:sz w:val="22"/>
                        </w:rPr>
                      </w:pPr>
                      <w:r w:rsidRPr="00B44B6B">
                        <w:rPr>
                          <w:caps/>
                          <w:sz w:val="22"/>
                        </w:rPr>
                        <w:t xml:space="preserve"> </w:t>
                      </w:r>
                      <w:r w:rsidR="00977F17">
                        <w:rPr>
                          <w:caps/>
                          <w:sz w:val="22"/>
                        </w:rPr>
                        <w:t>PROFESOR QUE ENVÍA LAS PRUEBAS Y PAUTAS DE CORRECCIÓN OPORTUNAMENTE, SIN EMBARGO, SE ESTÁ HACIENDO HABITUAL QUE SOLICITA REPROGRACIÓN EN SUBIR LAS NOTAS A SIGA. LOS INFORMES DE ASESOR DE CURSO QUE ELABORA SE REMITE A MENCIONAR LAS NOTAS BAJAS QUE TIENEN LOS CADETES Y NO A LOS MOTIVOS O REMEDIALES QUE PUEDAS ESTAR REALIZANDO ESTOS, ES DECIR, SON INFORMES POBRES Y ADEMÁS LLEGAN DESPUÉS DEL PLAZO QUE SE SOLICITA ENTREGA. SUELE</w:t>
                      </w:r>
                      <w:r w:rsidR="004B3949">
                        <w:rPr>
                          <w:caps/>
                          <w:sz w:val="22"/>
                        </w:rPr>
                        <w:t xml:space="preserve"> no entender la confección del calendario de evaluaciones, molestándose con facilidad con las fechas asignadas.</w:t>
                      </w:r>
                    </w:p>
                  </w:txbxContent>
                </v:textbox>
                <w10:wrap type="square"/>
              </v:shape>
            </w:pict>
          </mc:Fallback>
        </mc:AlternateContent>
      </w:r>
      <w:r>
        <w:rPr>
          <w:noProof/>
        </w:rPr>
        <w:drawing>
          <wp:anchor distT="0" distB="0" distL="114300" distR="114300" simplePos="0" relativeHeight="251657216" behindDoc="0" locked="0" layoutInCell="1" allowOverlap="1" wp14:anchorId="1889B84B" wp14:editId="766FD89B">
            <wp:simplePos x="0" y="0"/>
            <wp:positionH relativeFrom="margin">
              <wp:align>left</wp:align>
            </wp:positionH>
            <wp:positionV relativeFrom="paragraph">
              <wp:posOffset>4445</wp:posOffset>
            </wp:positionV>
            <wp:extent cx="706755" cy="856615"/>
            <wp:effectExtent l="0" t="0" r="0" b="635"/>
            <wp:wrapNone/>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28"/>
                    <a:stretch>
                      <a:fillRect/>
                    </a:stretch>
                  </pic:blipFill>
                  <pic:spPr>
                    <a:xfrm>
                      <a:off x="0" y="0"/>
                      <a:ext cx="706755" cy="856615"/>
                    </a:xfrm>
                    <a:prstGeom prst="rect">
                      <a:avLst/>
                    </a:prstGeom>
                  </pic:spPr>
                </pic:pic>
              </a:graphicData>
            </a:graphic>
          </wp:anchor>
        </w:drawing>
      </w:r>
    </w:p>
    <w:p w:rsidR="00631A36" w:rsidRDefault="00631A36">
      <w:pPr>
        <w:spacing w:after="101" w:line="259" w:lineRule="auto"/>
        <w:ind w:left="-33" w:firstLine="0"/>
      </w:pPr>
    </w:p>
    <w:p w:rsidR="00CD4C66" w:rsidRDefault="00CD4C66">
      <w:pPr>
        <w:spacing w:after="101" w:line="259" w:lineRule="auto"/>
        <w:ind w:left="-33" w:firstLine="0"/>
      </w:pPr>
    </w:p>
    <w:p w:rsidR="00CD4C66" w:rsidRDefault="00CD4C66">
      <w:pPr>
        <w:spacing w:after="101" w:line="259" w:lineRule="auto"/>
        <w:ind w:left="-33" w:firstLine="0"/>
      </w:pPr>
    </w:p>
    <w:p w:rsidR="00CD4C66" w:rsidRDefault="00CD4C66">
      <w:pPr>
        <w:spacing w:after="101" w:line="259" w:lineRule="auto"/>
        <w:ind w:left="-33" w:firstLine="0"/>
      </w:pPr>
    </w:p>
    <w:p w:rsidR="00CD4C66" w:rsidRDefault="00CD4C66">
      <w:pPr>
        <w:spacing w:after="101" w:line="259" w:lineRule="auto"/>
        <w:ind w:left="-33" w:firstLine="0"/>
      </w:pPr>
    </w:p>
    <w:p w:rsidR="00631A36" w:rsidRDefault="00631A36" w:rsidP="00631A36">
      <w:pPr>
        <w:spacing w:after="101" w:line="259" w:lineRule="auto"/>
        <w:ind w:left="-33" w:firstLine="0"/>
      </w:pPr>
      <w:r>
        <w:tab/>
        <w:t>M. ROJAS B.</w:t>
      </w:r>
    </w:p>
    <w:p w:rsidR="00631A36" w:rsidRDefault="00631A36">
      <w:pPr>
        <w:spacing w:after="101" w:line="259" w:lineRule="auto"/>
        <w:ind w:left="-33" w:firstLine="0"/>
      </w:pPr>
    </w:p>
    <w:p w:rsidR="00631A36" w:rsidRDefault="004B3949">
      <w:pPr>
        <w:spacing w:after="101" w:line="259" w:lineRule="auto"/>
        <w:ind w:left="-33" w:firstLine="0"/>
      </w:pPr>
      <w:r>
        <w:rPr>
          <w:noProof/>
        </w:rPr>
        <mc:AlternateContent>
          <mc:Choice Requires="wps">
            <w:drawing>
              <wp:anchor distT="45720" distB="45720" distL="114300" distR="114300" simplePos="0" relativeHeight="251926016" behindDoc="0" locked="0" layoutInCell="1" allowOverlap="1" wp14:anchorId="664E7561" wp14:editId="6AF9F8FB">
                <wp:simplePos x="0" y="0"/>
                <wp:positionH relativeFrom="column">
                  <wp:posOffset>1223645</wp:posOffset>
                </wp:positionH>
                <wp:positionV relativeFrom="paragraph">
                  <wp:posOffset>13335</wp:posOffset>
                </wp:positionV>
                <wp:extent cx="6149975" cy="956945"/>
                <wp:effectExtent l="0" t="0" r="3175" b="0"/>
                <wp:wrapSquare wrapText="bothSides"/>
                <wp:docPr id="2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56945"/>
                        </a:xfrm>
                        <a:prstGeom prst="rect">
                          <a:avLst/>
                        </a:prstGeom>
                        <a:solidFill>
                          <a:srgbClr val="FFFFFF"/>
                        </a:solidFill>
                        <a:ln w="9525">
                          <a:solidFill>
                            <a:srgbClr val="000000"/>
                          </a:solidFill>
                          <a:miter lim="800000"/>
                          <a:headEnd/>
                          <a:tailEnd/>
                        </a:ln>
                      </wps:spPr>
                      <wps:txbx>
                        <w:txbxContent>
                          <w:p w:rsidR="00CD4C66" w:rsidRPr="003E1FD3" w:rsidRDefault="004B3949" w:rsidP="003E1FD3">
                            <w:pPr>
                              <w:ind w:left="0" w:firstLine="0"/>
                              <w:jc w:val="both"/>
                              <w:rPr>
                                <w:caps/>
                                <w:sz w:val="22"/>
                              </w:rPr>
                            </w:pPr>
                            <w:r>
                              <w:rPr>
                                <w:caps/>
                                <w:sz w:val="22"/>
                              </w:rPr>
                              <w:t>profesor que entrega las pruebas de manera límite, las pautas las entrega después de la pruebas y también llega tarde con los informes de asesor de curso. sube las notas a siga en el tiempo que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E7561" id="_x0000_s1051" type="#_x0000_t202" style="position:absolute;left:0;text-align:left;margin-left:96.35pt;margin-top:1.05pt;width:484.25pt;height:75.35pt;z-index:25192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">
                <v:textbox>
                  <w:txbxContent>
                    <w:p w:rsidR="00CD4C66" w:rsidRPr="003E1FD3" w:rsidRDefault="004B3949" w:rsidP="003E1FD3">
                      <w:pPr>
                        <w:ind w:left="0" w:firstLine="0"/>
                        <w:jc w:val="both"/>
                        <w:rPr>
                          <w:caps/>
                          <w:sz w:val="22"/>
                        </w:rPr>
                      </w:pPr>
                      <w:r>
                        <w:rPr>
                          <w:caps/>
                          <w:sz w:val="22"/>
                        </w:rPr>
                        <w:t>profesor que entrega las pruebas de manera límite, las pautas las entrega después de la pruebas y también llega tarde con los informes de asesor de curso. sube las notas a siga en el tiempo que corresponde.</w:t>
                      </w:r>
                    </w:p>
                  </w:txbxContent>
                </v:textbox>
                <w10:wrap type="square"/>
              </v:shape>
            </w:pict>
          </mc:Fallback>
        </mc:AlternateContent>
      </w:r>
    </w:p>
    <w:p w:rsidR="00631A36" w:rsidRDefault="00631A36">
      <w:pPr>
        <w:spacing w:after="101" w:line="259" w:lineRule="auto"/>
        <w:ind w:left="-33" w:firstLine="0"/>
      </w:pPr>
    </w:p>
    <w:p w:rsidR="00631A36" w:rsidRDefault="00E8729F">
      <w:pPr>
        <w:spacing w:after="101" w:line="259" w:lineRule="auto"/>
        <w:ind w:left="-33" w:firstLine="0"/>
      </w:pPr>
      <w:r>
        <w:t>N. Ríos</w:t>
      </w:r>
    </w:p>
    <w:p w:rsidR="00631A36" w:rsidRDefault="00631A36">
      <w:pPr>
        <w:spacing w:after="101" w:line="259" w:lineRule="auto"/>
        <w:ind w:left="-33" w:firstLine="0"/>
      </w:pPr>
    </w:p>
    <w:p w:rsidR="00E8729F" w:rsidRDefault="00092950">
      <w:pPr>
        <w:spacing w:after="101" w:line="259" w:lineRule="auto"/>
        <w:ind w:left="-33" w:firstLine="0"/>
      </w:pPr>
      <w:r>
        <w:rPr>
          <w:noProof/>
        </w:rPr>
        <w:lastRenderedPageBreak/>
        <mc:AlternateContent>
          <mc:Choice Requires="wps">
            <w:drawing>
              <wp:anchor distT="45720" distB="45720" distL="114300" distR="114300" simplePos="0" relativeHeight="251928064" behindDoc="0" locked="0" layoutInCell="1" allowOverlap="1">
                <wp:simplePos x="0" y="0"/>
                <wp:positionH relativeFrom="column">
                  <wp:posOffset>1252220</wp:posOffset>
                </wp:positionH>
                <wp:positionV relativeFrom="paragraph">
                  <wp:posOffset>43180</wp:posOffset>
                </wp:positionV>
                <wp:extent cx="6149975" cy="837565"/>
                <wp:effectExtent l="0" t="0" r="3175" b="635"/>
                <wp:wrapSquare wrapText="bothSides"/>
                <wp:docPr id="2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37565"/>
                        </a:xfrm>
                        <a:prstGeom prst="rect">
                          <a:avLst/>
                        </a:prstGeom>
                        <a:solidFill>
                          <a:srgbClr val="FFFFFF"/>
                        </a:solidFill>
                        <a:ln w="9525">
                          <a:solidFill>
                            <a:srgbClr val="000000"/>
                          </a:solidFill>
                          <a:miter lim="800000"/>
                          <a:headEnd/>
                          <a:tailEnd/>
                        </a:ln>
                      </wps:spPr>
                      <wps:txbx>
                        <w:txbxContent>
                          <w:p w:rsidR="006F7B03" w:rsidRDefault="004B3949" w:rsidP="00F804DF">
                            <w:pPr>
                              <w:ind w:left="0" w:firstLine="0"/>
                              <w:jc w:val="both"/>
                              <w:rPr>
                                <w:caps/>
                                <w:sz w:val="22"/>
                              </w:rPr>
                            </w:pPr>
                            <w:r>
                              <w:rPr>
                                <w:caps/>
                                <w:sz w:val="22"/>
                              </w:rPr>
                              <w:t>profesora que entrega en fecha límite las pruebas, las pautas las entrega después de la fecha</w:t>
                            </w:r>
                            <w:r w:rsidR="00E52F32">
                              <w:rPr>
                                <w:caps/>
                                <w:sz w:val="22"/>
                              </w:rPr>
                              <w:t xml:space="preserve">, en oportunidades no las entrega. sube las notas en las fechas programadas, sin </w:t>
                            </w:r>
                            <w:r w:rsidR="000B47C9">
                              <w:rPr>
                                <w:caps/>
                                <w:sz w:val="22"/>
                              </w:rPr>
                              <w:t>EMBARGO,</w:t>
                            </w:r>
                            <w:r w:rsidR="00E52F32">
                              <w:rPr>
                                <w:caps/>
                                <w:sz w:val="22"/>
                              </w:rPr>
                              <w:t xml:space="preserve"> suele pedir modificaciones de notas cuyos motivos dan cuenta de la falta de dedicación en el proceso de reconocimiento.</w:t>
                            </w:r>
                          </w:p>
                          <w:p w:rsidR="00CD4C66" w:rsidRPr="00F804DF" w:rsidRDefault="00CD4C66" w:rsidP="00F804DF">
                            <w:pPr>
                              <w:ind w:left="0" w:firstLine="0"/>
                              <w:jc w:val="both"/>
                              <w:rPr>
                                <w:caps/>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52" type="#_x0000_t202" style="position:absolute;left:0;text-align:left;margin-left:98.6pt;margin-top:3.4pt;width:484.25pt;height:65.95pt;z-index:25192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">
                <v:textbox>
                  <w:txbxContent>
                    <w:p w:rsidR="006F7B03" w:rsidRDefault="004B3949" w:rsidP="00F804DF">
                      <w:pPr>
                        <w:ind w:left="0" w:firstLine="0"/>
                        <w:jc w:val="both"/>
                        <w:rPr>
                          <w:caps/>
                          <w:sz w:val="22"/>
                        </w:rPr>
                      </w:pPr>
                      <w:r>
                        <w:rPr>
                          <w:caps/>
                          <w:sz w:val="22"/>
                        </w:rPr>
                        <w:t>profesora que entrega en fecha límite las pruebas, las pautas las entrega después de la fecha</w:t>
                      </w:r>
                      <w:r w:rsidR="00E52F32">
                        <w:rPr>
                          <w:caps/>
                          <w:sz w:val="22"/>
                        </w:rPr>
                        <w:t xml:space="preserve">, en oportunidades no las entrega. sube las notas en las fechas programadas, sin </w:t>
                      </w:r>
                      <w:bookmarkStart w:id="3" w:name="_GoBack"/>
                      <w:bookmarkEnd w:id="3"/>
                      <w:r w:rsidR="000B47C9">
                        <w:rPr>
                          <w:caps/>
                          <w:sz w:val="22"/>
                        </w:rPr>
                        <w:t>EMBARGO,</w:t>
                      </w:r>
                      <w:r w:rsidR="00E52F32">
                        <w:rPr>
                          <w:caps/>
                          <w:sz w:val="22"/>
                        </w:rPr>
                        <w:t xml:space="preserve"> suele pedir modificaciones de notas cuyos motivos dan cuenta de la falta de dedicación en el proceso de reconocimiento.</w:t>
                      </w:r>
                    </w:p>
                    <w:p w:rsidR="00CD4C66" w:rsidRPr="00F804DF" w:rsidRDefault="00CD4C66" w:rsidP="00F804DF">
                      <w:pPr>
                        <w:ind w:left="0" w:firstLine="0"/>
                        <w:jc w:val="both"/>
                        <w:rPr>
                          <w:caps/>
                          <w:sz w:val="22"/>
                        </w:rPr>
                      </w:pPr>
                    </w:p>
                  </w:txbxContent>
                </v:textbox>
                <w10:wrap type="square"/>
              </v:shape>
            </w:pict>
          </mc:Fallback>
        </mc:AlternateContent>
      </w:r>
      <w:r w:rsidR="00E8729F">
        <w:rPr>
          <w:noProof/>
        </w:rPr>
        <w:drawing>
          <wp:anchor distT="0" distB="0" distL="114300" distR="114300" simplePos="0" relativeHeight="251655680" behindDoc="0" locked="0" layoutInCell="1" allowOverlap="1">
            <wp:simplePos x="0" y="0"/>
            <wp:positionH relativeFrom="column">
              <wp:posOffset>0</wp:posOffset>
            </wp:positionH>
            <wp:positionV relativeFrom="paragraph">
              <wp:posOffset>25400</wp:posOffset>
            </wp:positionV>
            <wp:extent cx="714375" cy="859790"/>
            <wp:effectExtent l="0" t="0" r="9525" b="0"/>
            <wp:wrapNone/>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29"/>
                    <a:stretch>
                      <a:fillRect/>
                    </a:stretch>
                  </pic:blipFill>
                  <pic:spPr>
                    <a:xfrm>
                      <a:off x="0" y="0"/>
                      <a:ext cx="714375" cy="859790"/>
                    </a:xfrm>
                    <a:prstGeom prst="rect">
                      <a:avLst/>
                    </a:prstGeom>
                  </pic:spPr>
                </pic:pic>
              </a:graphicData>
            </a:graphic>
          </wp:anchor>
        </w:drawing>
      </w:r>
    </w:p>
    <w:p w:rsidR="00E8729F" w:rsidRDefault="00E8729F">
      <w:pPr>
        <w:spacing w:after="101" w:line="259" w:lineRule="auto"/>
        <w:ind w:left="-33" w:firstLine="0"/>
      </w:pPr>
    </w:p>
    <w:p w:rsidR="00E8729F" w:rsidRDefault="00E8729F">
      <w:pPr>
        <w:spacing w:after="101" w:line="259" w:lineRule="auto"/>
        <w:ind w:left="-33" w:firstLine="0"/>
      </w:pPr>
    </w:p>
    <w:p w:rsidR="00E8729F" w:rsidRDefault="00E8729F">
      <w:pPr>
        <w:spacing w:after="101" w:line="259" w:lineRule="auto"/>
        <w:ind w:left="-33" w:firstLine="0"/>
      </w:pPr>
    </w:p>
    <w:p w:rsidR="00E8729F" w:rsidRDefault="00E8729F">
      <w:pPr>
        <w:spacing w:after="101" w:line="259" w:lineRule="auto"/>
        <w:ind w:left="-33" w:firstLine="0"/>
      </w:pPr>
    </w:p>
    <w:p w:rsidR="00E8729F" w:rsidRDefault="00E8729F" w:rsidP="00E8729F">
      <w:pPr>
        <w:spacing w:after="101" w:line="259" w:lineRule="auto"/>
        <w:ind w:left="-33" w:firstLine="0"/>
      </w:pPr>
      <w:r>
        <w:t>M. ROMÁN C.</w:t>
      </w:r>
    </w:p>
    <w:p w:rsidR="00153337" w:rsidRDefault="00153337" w:rsidP="00E8729F">
      <w:pPr>
        <w:spacing w:after="101" w:line="259" w:lineRule="auto"/>
        <w:ind w:left="-33" w:firstLine="0"/>
      </w:pPr>
    </w:p>
    <w:p w:rsidR="00153337" w:rsidRDefault="00153337" w:rsidP="00E8729F">
      <w:pPr>
        <w:spacing w:after="101" w:line="259" w:lineRule="auto"/>
        <w:ind w:left="-33" w:firstLine="0"/>
      </w:pPr>
    </w:p>
    <w:p w:rsidR="00153337" w:rsidRDefault="00AF7C7C" w:rsidP="00E8729F">
      <w:pPr>
        <w:spacing w:after="101" w:line="259" w:lineRule="auto"/>
        <w:ind w:left="-33" w:firstLine="0"/>
      </w:pPr>
      <w:r>
        <w:rPr>
          <w:noProof/>
        </w:rPr>
        <w:drawing>
          <wp:anchor distT="0" distB="0" distL="114300" distR="114300" simplePos="0" relativeHeight="251658752" behindDoc="0" locked="0" layoutInCell="1" allowOverlap="1" wp14:anchorId="427E472C" wp14:editId="017D2E4B">
            <wp:simplePos x="0" y="0"/>
            <wp:positionH relativeFrom="margin">
              <wp:align>left</wp:align>
            </wp:positionH>
            <wp:positionV relativeFrom="paragraph">
              <wp:posOffset>66040</wp:posOffset>
            </wp:positionV>
            <wp:extent cx="698412" cy="857022"/>
            <wp:effectExtent l="0" t="0" r="6985" b="635"/>
            <wp:wrapNone/>
            <wp:docPr id="122" name="Picture 122"/>
            <wp:cNvGraphicFramePr/>
            <a:graphic xmlns:a="http://schemas.openxmlformats.org/drawingml/2006/main">
              <a:graphicData uri="http://schemas.openxmlformats.org/drawingml/2006/picture">
                <pic:pic xmlns:pic="http://schemas.openxmlformats.org/drawingml/2006/picture">
                  <pic:nvPicPr>
                    <pic:cNvPr id="122" name="Picture 122"/>
                    <pic:cNvPicPr/>
                  </pic:nvPicPr>
                  <pic:blipFill>
                    <a:blip r:embed="rId30"/>
                    <a:stretch>
                      <a:fillRect/>
                    </a:stretch>
                  </pic:blipFill>
                  <pic:spPr>
                    <a:xfrm>
                      <a:off x="0" y="0"/>
                      <a:ext cx="698412" cy="857022"/>
                    </a:xfrm>
                    <a:prstGeom prst="rect">
                      <a:avLst/>
                    </a:prstGeom>
                  </pic:spPr>
                </pic:pic>
              </a:graphicData>
            </a:graphic>
          </wp:anchor>
        </w:drawing>
      </w:r>
      <w:r>
        <w:rPr>
          <w:noProof/>
        </w:rPr>
        <mc:AlternateContent>
          <mc:Choice Requires="wps">
            <w:drawing>
              <wp:anchor distT="45720" distB="45720" distL="114300" distR="114300" simplePos="0" relativeHeight="251932160" behindDoc="0" locked="0" layoutInCell="1" allowOverlap="1" wp14:anchorId="583F04F7" wp14:editId="04AE6E32">
                <wp:simplePos x="0" y="0"/>
                <wp:positionH relativeFrom="column">
                  <wp:posOffset>1127125</wp:posOffset>
                </wp:positionH>
                <wp:positionV relativeFrom="paragraph">
                  <wp:posOffset>22860</wp:posOffset>
                </wp:positionV>
                <wp:extent cx="6149975" cy="1169035"/>
                <wp:effectExtent l="0" t="0" r="22225" b="12065"/>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169035"/>
                        </a:xfrm>
                        <a:prstGeom prst="rect">
                          <a:avLst/>
                        </a:prstGeom>
                        <a:solidFill>
                          <a:srgbClr val="FFFFFF"/>
                        </a:solidFill>
                        <a:ln w="9525">
                          <a:solidFill>
                            <a:srgbClr val="000000"/>
                          </a:solidFill>
                          <a:miter lim="800000"/>
                          <a:headEnd/>
                          <a:tailEnd/>
                        </a:ln>
                      </wps:spPr>
                      <wps:txbx>
                        <w:txbxContent>
                          <w:p w:rsidR="00A72148" w:rsidRPr="002E3D9F" w:rsidRDefault="00AF7C7C" w:rsidP="00A72148">
                            <w:pPr>
                              <w:ind w:left="0" w:firstLine="0"/>
                              <w:jc w:val="both"/>
                              <w:rPr>
                                <w:caps/>
                                <w:sz w:val="22"/>
                              </w:rPr>
                            </w:pPr>
                            <w:r>
                              <w:rPr>
                                <w:caps/>
                                <w:sz w:val="22"/>
                              </w:rPr>
                              <w:t>PROFESORA QU</w:t>
                            </w:r>
                            <w:r w:rsidR="00E13ED3">
                              <w:rPr>
                                <w:caps/>
                                <w:sz w:val="22"/>
                              </w:rPr>
                              <w:t xml:space="preserve">E </w:t>
                            </w:r>
                            <w:r>
                              <w:rPr>
                                <w:caps/>
                                <w:sz w:val="22"/>
                              </w:rPr>
                              <w:t>en su segundo año, se ha desempeñado exclusivamente como asesora de evaluación, cumpliendo sus funciones con dedicación y alegria, tratando de ser lo más eficiente posible. sé que debiera ser más eficaz y entregar mucho más apoyo a la labor docente, sin embargo, ESTOY MUY agradecida por el trabajo en este lugar y el ambiente laboral que hacen de este lugar… un lugar único.  profesora feliz y leal.</w:t>
                            </w:r>
                          </w:p>
                          <w:p w:rsidR="00613720" w:rsidRPr="002E3D9F" w:rsidRDefault="00613720" w:rsidP="00613720">
                            <w:pPr>
                              <w:ind w:left="0" w:firstLine="0"/>
                              <w:rPr>
                                <w:cap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F04F7" id="_x0000_s1053" type="#_x0000_t202" style="position:absolute;left:0;text-align:left;margin-left:88.75pt;margin-top:1.8pt;width:484.25pt;height:92.05pt;z-index:25193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">
                <v:textbox>
                  <w:txbxContent>
                    <w:p w:rsidR="00A72148" w:rsidRPr="002E3D9F" w:rsidRDefault="00AF7C7C" w:rsidP="00A72148">
                      <w:pPr>
                        <w:ind w:left="0" w:firstLine="0"/>
                        <w:jc w:val="both"/>
                        <w:rPr>
                          <w:caps/>
                          <w:sz w:val="22"/>
                        </w:rPr>
                      </w:pPr>
                      <w:r>
                        <w:rPr>
                          <w:caps/>
                          <w:sz w:val="22"/>
                        </w:rPr>
                        <w:t>PROFESORA QU</w:t>
                      </w:r>
                      <w:r w:rsidR="00E13ED3">
                        <w:rPr>
                          <w:caps/>
                          <w:sz w:val="22"/>
                        </w:rPr>
                        <w:t xml:space="preserve">E </w:t>
                      </w:r>
                      <w:r>
                        <w:rPr>
                          <w:caps/>
                          <w:sz w:val="22"/>
                        </w:rPr>
                        <w:t>en su segundo año, se ha desempeñado exclusivamente como asesora de evaluación, cumpliendo sus funciones con dedicación y alegria, tratando de ser lo más eficiente posible. sé que debiera ser más eficaz y entregar mucho más apoyo a la labor docente, sin embargo, ESTOY MUY agradecida por el trabajo en este lugar y el ambiente laboral que hacen de este lugar… un lugar único.  profesora feliz y leal.</w:t>
                      </w:r>
                    </w:p>
                    <w:p w:rsidR="00613720" w:rsidRPr="002E3D9F" w:rsidRDefault="00613720" w:rsidP="00613720">
                      <w:pPr>
                        <w:ind w:left="0" w:firstLine="0"/>
                        <w:rPr>
                          <w:caps/>
                          <w:sz w:val="24"/>
                          <w:szCs w:val="24"/>
                        </w:rPr>
                      </w:pPr>
                    </w:p>
                  </w:txbxContent>
                </v:textbox>
                <w10:wrap type="square"/>
              </v:shape>
            </w:pict>
          </mc:Fallback>
        </mc:AlternateContent>
      </w:r>
    </w:p>
    <w:p w:rsidR="00153337" w:rsidRDefault="00153337" w:rsidP="00E8729F">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CD4C66" w:rsidRDefault="00CD4C66">
      <w:pPr>
        <w:spacing w:after="101" w:line="259" w:lineRule="auto"/>
        <w:ind w:left="-33" w:firstLine="0"/>
      </w:pPr>
    </w:p>
    <w:p w:rsidR="00631A36" w:rsidRDefault="00092950">
      <w:pPr>
        <w:spacing w:after="101" w:line="259" w:lineRule="auto"/>
        <w:ind w:left="-33" w:firstLine="0"/>
      </w:pPr>
      <w:r>
        <w:rPr>
          <w:noProof/>
        </w:rPr>
        <mc:AlternateContent>
          <mc:Choice Requires="wps">
            <w:drawing>
              <wp:anchor distT="45720" distB="45720" distL="114300" distR="114300" simplePos="0" relativeHeight="251946496" behindDoc="0" locked="0" layoutInCell="1" allowOverlap="1">
                <wp:simplePos x="0" y="0"/>
                <wp:positionH relativeFrom="column">
                  <wp:posOffset>1163320</wp:posOffset>
                </wp:positionH>
                <wp:positionV relativeFrom="paragraph">
                  <wp:posOffset>150495</wp:posOffset>
                </wp:positionV>
                <wp:extent cx="6149975" cy="904875"/>
                <wp:effectExtent l="0" t="0" r="3175" b="9525"/>
                <wp:wrapSquare wrapText="bothSides"/>
                <wp:docPr id="3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904875"/>
                        </a:xfrm>
                        <a:prstGeom prst="rect">
                          <a:avLst/>
                        </a:prstGeom>
                        <a:solidFill>
                          <a:srgbClr val="FFFFFF"/>
                        </a:solidFill>
                        <a:ln w="9525">
                          <a:solidFill>
                            <a:srgbClr val="000000"/>
                          </a:solidFill>
                          <a:miter lim="800000"/>
                          <a:headEnd/>
                          <a:tailEnd/>
                        </a:ln>
                      </wps:spPr>
                      <wps:txbx>
                        <w:txbxContent>
                          <w:p w:rsidR="00E8729F" w:rsidRPr="002E3D9F" w:rsidRDefault="00AF7C7C" w:rsidP="00E8729F">
                            <w:pPr>
                              <w:ind w:left="0" w:firstLine="0"/>
                              <w:jc w:val="both"/>
                              <w:rPr>
                                <w:caps/>
                                <w:sz w:val="22"/>
                              </w:rPr>
                            </w:pPr>
                            <w:r>
                              <w:rPr>
                                <w:caps/>
                                <w:sz w:val="22"/>
                              </w:rPr>
                              <w:t xml:space="preserve">profesora que entrega oportunamente las pruebas con sus respectiva pauta de corrección. </w:t>
                            </w:r>
                            <w:r w:rsidR="00C02BF8">
                              <w:rPr>
                                <w:caps/>
                                <w:sz w:val="22"/>
                              </w:rPr>
                              <w:t>Sube las notas a siga en las fechas que corresponde.</w:t>
                            </w:r>
                          </w:p>
                          <w:p w:rsidR="00E8729F" w:rsidRPr="002E3D9F" w:rsidRDefault="00E8729F" w:rsidP="00E8729F">
                            <w:pPr>
                              <w:ind w:left="0" w:firstLine="0"/>
                              <w:rPr>
                                <w:cap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left:0;text-align:left;margin-left:91.6pt;margin-top:11.85pt;width:484.25pt;height:71.25pt;z-index:251946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">
                <v:textbox>
                  <w:txbxContent>
                    <w:p w:rsidR="00E8729F" w:rsidRPr="002E3D9F" w:rsidRDefault="00AF7C7C" w:rsidP="00E8729F">
                      <w:pPr>
                        <w:ind w:left="0" w:firstLine="0"/>
                        <w:jc w:val="both"/>
                        <w:rPr>
                          <w:caps/>
                          <w:sz w:val="22"/>
                        </w:rPr>
                      </w:pPr>
                      <w:r>
                        <w:rPr>
                          <w:caps/>
                          <w:sz w:val="22"/>
                        </w:rPr>
                        <w:t xml:space="preserve">profesora que entrega oportunamente las pruebas con sus respectiva pauta de corrección. </w:t>
                      </w:r>
                      <w:r w:rsidR="00C02BF8">
                        <w:rPr>
                          <w:caps/>
                          <w:sz w:val="22"/>
                        </w:rPr>
                        <w:t>Sube las notas a siga en las fechas que corresponde.</w:t>
                      </w:r>
                    </w:p>
                    <w:p w:rsidR="00E8729F" w:rsidRPr="002E3D9F" w:rsidRDefault="00E8729F" w:rsidP="00E8729F">
                      <w:pPr>
                        <w:ind w:left="0" w:firstLine="0"/>
                        <w:rPr>
                          <w:caps/>
                          <w:sz w:val="24"/>
                          <w:szCs w:val="24"/>
                        </w:rPr>
                      </w:pPr>
                    </w:p>
                  </w:txbxContent>
                </v:textbox>
                <w10:wrap type="square"/>
              </v:shape>
            </w:pict>
          </mc:Fallback>
        </mc:AlternateContent>
      </w:r>
      <w:r w:rsidR="00631A36">
        <w:t>M. RUIZ D.</w:t>
      </w:r>
    </w:p>
    <w:p w:rsidR="00631A36" w:rsidRDefault="00631A36">
      <w:pPr>
        <w:spacing w:after="101" w:line="259" w:lineRule="auto"/>
        <w:ind w:left="-33" w:firstLine="0"/>
      </w:pPr>
      <w:r>
        <w:rPr>
          <w:noProof/>
        </w:rPr>
        <w:drawing>
          <wp:anchor distT="0" distB="0" distL="114300" distR="114300" simplePos="0" relativeHeight="251659776" behindDoc="0" locked="0" layoutInCell="1" allowOverlap="1">
            <wp:simplePos x="0" y="0"/>
            <wp:positionH relativeFrom="column">
              <wp:posOffset>0</wp:posOffset>
            </wp:positionH>
            <wp:positionV relativeFrom="paragraph">
              <wp:posOffset>171994</wp:posOffset>
            </wp:positionV>
            <wp:extent cx="681990" cy="856615"/>
            <wp:effectExtent l="0" t="0" r="3810" b="635"/>
            <wp:wrapNone/>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31"/>
                    <a:stretch>
                      <a:fillRect/>
                    </a:stretch>
                  </pic:blipFill>
                  <pic:spPr>
                    <a:xfrm>
                      <a:off x="0" y="0"/>
                      <a:ext cx="681990" cy="856615"/>
                    </a:xfrm>
                    <a:prstGeom prst="rect">
                      <a:avLst/>
                    </a:prstGeom>
                  </pic:spPr>
                </pic:pic>
              </a:graphicData>
            </a:graphic>
          </wp:anchor>
        </w:drawing>
      </w: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r>
        <w:t>J. SÁNCHEZ E.</w:t>
      </w:r>
    </w:p>
    <w:p w:rsidR="00631A36" w:rsidRDefault="00631A36">
      <w:pPr>
        <w:spacing w:after="101" w:line="259" w:lineRule="auto"/>
        <w:ind w:left="-33" w:firstLine="0"/>
      </w:pPr>
    </w:p>
    <w:p w:rsidR="00F43094" w:rsidRDefault="00092950">
      <w:pPr>
        <w:spacing w:after="101" w:line="259" w:lineRule="auto"/>
        <w:ind w:left="-33" w:firstLine="0"/>
      </w:pPr>
      <w:r>
        <w:rPr>
          <w:noProof/>
        </w:rPr>
        <mc:AlternateContent>
          <mc:Choice Requires="wps">
            <w:drawing>
              <wp:anchor distT="45720" distB="45720" distL="114300" distR="114300" simplePos="0" relativeHeight="251934208" behindDoc="0" locked="0" layoutInCell="1" allowOverlap="1">
                <wp:simplePos x="0" y="0"/>
                <wp:positionH relativeFrom="column">
                  <wp:posOffset>1287145</wp:posOffset>
                </wp:positionH>
                <wp:positionV relativeFrom="paragraph">
                  <wp:posOffset>95885</wp:posOffset>
                </wp:positionV>
                <wp:extent cx="6149975" cy="1010920"/>
                <wp:effectExtent l="0" t="0" r="3175" b="0"/>
                <wp:wrapSquare wrapText="bothSides"/>
                <wp:docPr id="3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10920"/>
                        </a:xfrm>
                        <a:prstGeom prst="rect">
                          <a:avLst/>
                        </a:prstGeom>
                        <a:solidFill>
                          <a:srgbClr val="FFFFFF"/>
                        </a:solidFill>
                        <a:ln w="9525">
                          <a:solidFill>
                            <a:srgbClr val="000000"/>
                          </a:solidFill>
                          <a:miter lim="800000"/>
                          <a:headEnd/>
                          <a:tailEnd/>
                        </a:ln>
                      </wps:spPr>
                      <wps:txbx>
                        <w:txbxContent>
                          <w:p w:rsidR="009B56AA" w:rsidRPr="000B47C9" w:rsidRDefault="009B56AA" w:rsidP="00AF7C7C">
                            <w:pPr>
                              <w:ind w:left="0" w:firstLine="0"/>
                              <w:jc w:val="both"/>
                              <w:rPr>
                                <w:caps/>
                                <w:sz w:val="22"/>
                              </w:rPr>
                            </w:pPr>
                            <w:bookmarkStart w:id="3" w:name="_Hlk113392640"/>
                            <w:bookmarkStart w:id="4" w:name="_Hlk113392641"/>
                            <w:r w:rsidRPr="000B47C9">
                              <w:rPr>
                                <w:caps/>
                                <w:sz w:val="22"/>
                              </w:rPr>
                              <w:t xml:space="preserve"> </w:t>
                            </w:r>
                            <w:bookmarkEnd w:id="3"/>
                            <w:bookmarkEnd w:id="4"/>
                            <w:r w:rsidR="00AF7C7C" w:rsidRPr="000B47C9">
                              <w:rPr>
                                <w:caps/>
                                <w:sz w:val="22"/>
                              </w:rPr>
                              <w:t>PROFESOR</w:t>
                            </w:r>
                            <w:r w:rsidR="00AF7C7C" w:rsidRPr="000B47C9">
                              <w:rPr>
                                <w:caps/>
                                <w:sz w:val="22"/>
                                <w:lang w:val="es-MX"/>
                              </w:rPr>
                              <w:t xml:space="preserve"> que cumple oportunamente con la entrega de pruebas y respectivas pauta de corrección. ENTREGA LOS INFORMES DE ASESOR DE CURSO, SIN MAYORES ESPECIFICACIONES NI CASOS CRÍTICOS.  APOYA EN EL ARREGLO </w:t>
                            </w:r>
                            <w:r w:rsidR="000B47C9">
                              <w:rPr>
                                <w:caps/>
                                <w:sz w:val="22"/>
                                <w:lang w:val="es-MX"/>
                              </w:rPr>
                              <w:t>DE FORMATO DE PRUEBAS DE PROFES DE SU FACULTAD.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left:0;text-align:left;margin-left:101.35pt;margin-top:7.55pt;width:484.25pt;height:79.6pt;z-index:25193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">
                <v:textbox>
                  <w:txbxContent>
                    <w:p w:rsidR="009B56AA" w:rsidRPr="000B47C9" w:rsidRDefault="009B56AA" w:rsidP="00AF7C7C">
                      <w:pPr>
                        <w:ind w:left="0" w:firstLine="0"/>
                        <w:jc w:val="both"/>
                        <w:rPr>
                          <w:caps/>
                          <w:sz w:val="22"/>
                        </w:rPr>
                      </w:pPr>
                      <w:bookmarkStart w:id="6" w:name="_Hlk113392640"/>
                      <w:bookmarkStart w:id="7" w:name="_Hlk113392641"/>
                      <w:r w:rsidRPr="000B47C9">
                        <w:rPr>
                          <w:caps/>
                          <w:sz w:val="22"/>
                        </w:rPr>
                        <w:t xml:space="preserve"> </w:t>
                      </w:r>
                      <w:bookmarkEnd w:id="6"/>
                      <w:bookmarkEnd w:id="7"/>
                      <w:r w:rsidR="00AF7C7C" w:rsidRPr="000B47C9">
                        <w:rPr>
                          <w:caps/>
                          <w:sz w:val="22"/>
                        </w:rPr>
                        <w:t>PROFESOR</w:t>
                      </w:r>
                      <w:r w:rsidR="00AF7C7C" w:rsidRPr="000B47C9">
                        <w:rPr>
                          <w:caps/>
                          <w:sz w:val="22"/>
                          <w:lang w:val="es-MX"/>
                        </w:rPr>
                        <w:t xml:space="preserve"> que cumple oportunamente con la entrega de pruebas y respectivas pauta de corrección. ENTREGA LOS INFORMES DE ASESOR DE CURSO, SIN MAYORES ESPECIFICACIONES NI CASOS CRÍTICOS.  APOYA EN EL ARREGLO </w:t>
                      </w:r>
                      <w:r w:rsidR="000B47C9">
                        <w:rPr>
                          <w:caps/>
                          <w:sz w:val="22"/>
                          <w:lang w:val="es-MX"/>
                        </w:rPr>
                        <w:t>DE FORMATO DE PRUEBAS DE PROFES DE SU FACULTAD.</w:t>
                      </w:r>
                    </w:p>
                  </w:txbxContent>
                </v:textbox>
                <w10:wrap type="square"/>
              </v:shape>
            </w:pict>
          </mc:Fallback>
        </mc:AlternateContent>
      </w:r>
      <w:r w:rsidR="00F43094">
        <w:rPr>
          <w:noProof/>
        </w:rPr>
        <w:drawing>
          <wp:anchor distT="0" distB="0" distL="114300" distR="114300" simplePos="0" relativeHeight="251653120" behindDoc="0" locked="0" layoutInCell="1" allowOverlap="1">
            <wp:simplePos x="0" y="0"/>
            <wp:positionH relativeFrom="column">
              <wp:posOffset>0</wp:posOffset>
            </wp:positionH>
            <wp:positionV relativeFrom="paragraph">
              <wp:posOffset>86360</wp:posOffset>
            </wp:positionV>
            <wp:extent cx="714375" cy="857885"/>
            <wp:effectExtent l="0" t="0" r="9525" b="0"/>
            <wp:wrapNone/>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32"/>
                    <a:stretch>
                      <a:fillRect/>
                    </a:stretch>
                  </pic:blipFill>
                  <pic:spPr>
                    <a:xfrm>
                      <a:off x="0" y="0"/>
                      <a:ext cx="714375" cy="857885"/>
                    </a:xfrm>
                    <a:prstGeom prst="rect">
                      <a:avLst/>
                    </a:prstGeom>
                  </pic:spPr>
                </pic:pic>
              </a:graphicData>
            </a:graphic>
          </wp:anchor>
        </w:drawing>
      </w:r>
    </w:p>
    <w:p w:rsidR="00F43094" w:rsidRDefault="00F43094">
      <w:pPr>
        <w:spacing w:after="101" w:line="259" w:lineRule="auto"/>
        <w:ind w:left="-33" w:firstLine="0"/>
      </w:pPr>
    </w:p>
    <w:p w:rsidR="00F43094" w:rsidRDefault="00F43094">
      <w:pPr>
        <w:spacing w:after="101" w:line="259" w:lineRule="auto"/>
        <w:ind w:left="-33" w:firstLine="0"/>
      </w:pPr>
    </w:p>
    <w:p w:rsidR="00631A36" w:rsidRDefault="00631A36">
      <w:pPr>
        <w:spacing w:after="101" w:line="259" w:lineRule="auto"/>
        <w:ind w:left="-33" w:firstLine="0"/>
      </w:pPr>
    </w:p>
    <w:p w:rsidR="009B56AA" w:rsidRDefault="009B56AA">
      <w:pPr>
        <w:spacing w:after="101" w:line="259" w:lineRule="auto"/>
        <w:ind w:left="-33" w:firstLine="0"/>
      </w:pPr>
    </w:p>
    <w:p w:rsidR="00631A36" w:rsidRDefault="00631A36">
      <w:pPr>
        <w:spacing w:after="101" w:line="259" w:lineRule="auto"/>
        <w:ind w:left="-33" w:firstLine="0"/>
      </w:pPr>
      <w:r>
        <w:t>J. SIELFELD F.</w:t>
      </w:r>
    </w:p>
    <w:p w:rsidR="00631A36" w:rsidRDefault="00092950">
      <w:pPr>
        <w:spacing w:after="101" w:line="259" w:lineRule="auto"/>
        <w:ind w:left="-33" w:firstLine="0"/>
      </w:pPr>
      <w:r>
        <w:rPr>
          <w:noProof/>
        </w:rPr>
        <w:lastRenderedPageBreak/>
        <mc:AlternateContent>
          <mc:Choice Requires="wps">
            <w:drawing>
              <wp:anchor distT="45720" distB="45720" distL="114300" distR="114300" simplePos="0" relativeHeight="251936256" behindDoc="0" locked="0" layoutInCell="1" allowOverlap="1">
                <wp:simplePos x="0" y="0"/>
                <wp:positionH relativeFrom="column">
                  <wp:posOffset>1220470</wp:posOffset>
                </wp:positionH>
                <wp:positionV relativeFrom="paragraph">
                  <wp:posOffset>59690</wp:posOffset>
                </wp:positionV>
                <wp:extent cx="6149975" cy="837565"/>
                <wp:effectExtent l="0" t="0" r="3175" b="635"/>
                <wp:wrapSquare wrapText="bothSides"/>
                <wp:docPr id="3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37565"/>
                        </a:xfrm>
                        <a:prstGeom prst="rect">
                          <a:avLst/>
                        </a:prstGeom>
                        <a:solidFill>
                          <a:srgbClr val="FFFFFF"/>
                        </a:solidFill>
                        <a:ln w="9525">
                          <a:solidFill>
                            <a:srgbClr val="000000"/>
                          </a:solidFill>
                          <a:miter lim="800000"/>
                          <a:headEnd/>
                          <a:tailEnd/>
                        </a:ln>
                      </wps:spPr>
                      <wps:txbx>
                        <w:txbxContent>
                          <w:p w:rsidR="00613720" w:rsidRPr="00D12C73" w:rsidRDefault="000B47C9" w:rsidP="00613720">
                            <w:pPr>
                              <w:ind w:left="0" w:firstLine="0"/>
                              <w:rPr>
                                <w:sz w:val="24"/>
                                <w:szCs w:val="24"/>
                              </w:rPr>
                            </w:pPr>
                            <w:r w:rsidRPr="000B47C9">
                              <w:rPr>
                                <w:caps/>
                                <w:sz w:val="22"/>
                              </w:rPr>
                              <w:t>PROFESOR</w:t>
                            </w:r>
                            <w:r w:rsidRPr="000B47C9">
                              <w:rPr>
                                <w:caps/>
                                <w:sz w:val="22"/>
                                <w:lang w:val="es-MX"/>
                              </w:rPr>
                              <w:t xml:space="preserve"> que cumple oportunamente con la entrega de pruebas y respectivas pauta de corrección. ENTREGA LOS INFORMES DE ASESOR DE CURSO</w:t>
                            </w:r>
                            <w:r>
                              <w:rPr>
                                <w:caps/>
                                <w:sz w:val="22"/>
                                <w:lang w:val="es-MX"/>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6" type="#_x0000_t202" style="position:absolute;left:0;text-align:left;margin-left:96.1pt;margin-top:4.7pt;width:484.25pt;height:65.95pt;z-index:25193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">
                <v:textbox>
                  <w:txbxContent>
                    <w:p w:rsidR="00613720" w:rsidRPr="00D12C73" w:rsidRDefault="000B47C9" w:rsidP="00613720">
                      <w:pPr>
                        <w:ind w:left="0" w:firstLine="0"/>
                        <w:rPr>
                          <w:sz w:val="24"/>
                          <w:szCs w:val="24"/>
                        </w:rPr>
                      </w:pPr>
                      <w:r w:rsidRPr="000B47C9">
                        <w:rPr>
                          <w:caps/>
                          <w:sz w:val="22"/>
                        </w:rPr>
                        <w:t>PROFESOR</w:t>
                      </w:r>
                      <w:r w:rsidRPr="000B47C9">
                        <w:rPr>
                          <w:caps/>
                          <w:sz w:val="22"/>
                          <w:lang w:val="es-MX"/>
                        </w:rPr>
                        <w:t xml:space="preserve"> que cumple oportunamente con la entrega de pruebas y respectivas pauta de corrección. ENTREGA LOS INFORMES DE ASESOR DE CURSO</w:t>
                      </w:r>
                      <w:r>
                        <w:rPr>
                          <w:caps/>
                          <w:sz w:val="22"/>
                          <w:lang w:val="es-MX"/>
                        </w:rPr>
                        <w:t>.</w:t>
                      </w:r>
                    </w:p>
                  </w:txbxContent>
                </v:textbox>
                <w10:wrap type="square"/>
              </v:shape>
            </w:pict>
          </mc:Fallback>
        </mc:AlternateContent>
      </w:r>
      <w:r w:rsidR="00631A36">
        <w:rPr>
          <w:noProof/>
        </w:rPr>
        <w:drawing>
          <wp:anchor distT="0" distB="0" distL="114300" distR="114300" simplePos="0" relativeHeight="251895296" behindDoc="0" locked="0" layoutInCell="1" allowOverlap="1">
            <wp:simplePos x="0" y="0"/>
            <wp:positionH relativeFrom="column">
              <wp:posOffset>0</wp:posOffset>
            </wp:positionH>
            <wp:positionV relativeFrom="paragraph">
              <wp:posOffset>75656</wp:posOffset>
            </wp:positionV>
            <wp:extent cx="706578" cy="858152"/>
            <wp:effectExtent l="0" t="0" r="0" b="0"/>
            <wp:wrapNone/>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33"/>
                    <a:stretch>
                      <a:fillRect/>
                    </a:stretch>
                  </pic:blipFill>
                  <pic:spPr>
                    <a:xfrm>
                      <a:off x="0" y="0"/>
                      <a:ext cx="706578" cy="858152"/>
                    </a:xfrm>
                    <a:prstGeom prst="rect">
                      <a:avLst/>
                    </a:prstGeom>
                  </pic:spPr>
                </pic:pic>
              </a:graphicData>
            </a:graphic>
          </wp:anchor>
        </w:drawing>
      </w: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p>
    <w:p w:rsidR="00631A36" w:rsidRDefault="00631A36">
      <w:pPr>
        <w:spacing w:after="101" w:line="259" w:lineRule="auto"/>
        <w:ind w:left="-33" w:firstLine="0"/>
      </w:pPr>
      <w:r>
        <w:t>E. SIMS S.</w:t>
      </w:r>
    </w:p>
    <w:p w:rsidR="00631A36" w:rsidRDefault="00092950">
      <w:pPr>
        <w:spacing w:after="101" w:line="259" w:lineRule="auto"/>
        <w:ind w:left="-33" w:firstLine="0"/>
      </w:pPr>
      <w:r>
        <w:rPr>
          <w:noProof/>
        </w:rPr>
        <mc:AlternateContent>
          <mc:Choice Requires="wps">
            <w:drawing>
              <wp:anchor distT="45720" distB="45720" distL="114300" distR="114300" simplePos="0" relativeHeight="251938304" behindDoc="0" locked="0" layoutInCell="1" allowOverlap="1">
                <wp:simplePos x="0" y="0"/>
                <wp:positionH relativeFrom="column">
                  <wp:posOffset>1290955</wp:posOffset>
                </wp:positionH>
                <wp:positionV relativeFrom="paragraph">
                  <wp:posOffset>140335</wp:posOffset>
                </wp:positionV>
                <wp:extent cx="6149975" cy="877570"/>
                <wp:effectExtent l="0" t="0" r="3175" b="0"/>
                <wp:wrapSquare wrapText="bothSides"/>
                <wp:docPr id="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877570"/>
                        </a:xfrm>
                        <a:prstGeom prst="rect">
                          <a:avLst/>
                        </a:prstGeom>
                        <a:solidFill>
                          <a:srgbClr val="FFFFFF"/>
                        </a:solidFill>
                        <a:ln w="9525">
                          <a:solidFill>
                            <a:srgbClr val="000000"/>
                          </a:solidFill>
                          <a:miter lim="800000"/>
                          <a:headEnd/>
                          <a:tailEnd/>
                        </a:ln>
                      </wps:spPr>
                      <wps:txbx>
                        <w:txbxContent>
                          <w:p w:rsidR="002E3838" w:rsidRPr="003A04E5" w:rsidRDefault="002E3838" w:rsidP="002E3838">
                            <w:pPr>
                              <w:ind w:left="0" w:firstLine="0"/>
                              <w:jc w:val="both"/>
                              <w:rPr>
                                <w:caps/>
                                <w:sz w:val="22"/>
                                <w:lang w:val="es-MX"/>
                              </w:rPr>
                            </w:pPr>
                            <w:r w:rsidRPr="003A04E5">
                              <w:rPr>
                                <w:caps/>
                                <w:sz w:val="22"/>
                                <w:lang w:val="es-MX"/>
                              </w:rPr>
                              <w:t>profesor que cumple oportunamente con la entrega de pruebas y respectivas pauta de corrección. frente a observaciones y sugerencias realizadas a la elaboración de los instrumentos de evaluación, tiene buena dispoSICIÓN y los corrige. SUELE SUBIR LAS NOTAS AL SIGA CUANDO CORRESPONDE.</w:t>
                            </w:r>
                          </w:p>
                          <w:p w:rsidR="001F2B15" w:rsidRPr="001F2B15" w:rsidRDefault="001F2B15" w:rsidP="001F2B15">
                            <w:pPr>
                              <w:ind w:left="0" w:firstLine="0"/>
                              <w:jc w:val="both"/>
                              <w:rPr>
                                <w:caps/>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left:0;text-align:left;margin-left:101.65pt;margin-top:11.05pt;width:484.25pt;height:69.1pt;z-index:25193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">
                <v:textbox>
                  <w:txbxContent>
                    <w:p w:rsidR="002E3838" w:rsidRPr="003A04E5" w:rsidRDefault="002E3838" w:rsidP="002E3838">
                      <w:pPr>
                        <w:ind w:left="0" w:firstLine="0"/>
                        <w:jc w:val="both"/>
                        <w:rPr>
                          <w:caps/>
                          <w:sz w:val="22"/>
                          <w:lang w:val="es-MX"/>
                        </w:rPr>
                      </w:pPr>
                      <w:r w:rsidRPr="003A04E5">
                        <w:rPr>
                          <w:caps/>
                          <w:sz w:val="22"/>
                          <w:lang w:val="es-MX"/>
                        </w:rPr>
                        <w:t>profesor que cumple oportunamente con la entrega de pruebas y respectivas pauta de corrección. frente a observaciones y sugerencias realizadas a la elaboración de los instrumentos de evaluación, tiene buena dispoSICIÓN y los corrige. SUELE SUBIR LAS NOTAS AL SIGA CUANDO CORRESPONDE.</w:t>
                      </w:r>
                    </w:p>
                    <w:p w:rsidR="001F2B15" w:rsidRPr="001F2B15" w:rsidRDefault="001F2B15" w:rsidP="001F2B15">
                      <w:pPr>
                        <w:ind w:left="0" w:firstLine="0"/>
                        <w:jc w:val="both"/>
                        <w:rPr>
                          <w:caps/>
                          <w:sz w:val="22"/>
                        </w:rPr>
                      </w:pPr>
                    </w:p>
                  </w:txbxContent>
                </v:textbox>
                <w10:wrap type="square"/>
              </v:shape>
            </w:pict>
          </mc:Fallback>
        </mc:AlternateContent>
      </w:r>
      <w:r w:rsidR="00631A36">
        <w:rPr>
          <w:noProof/>
        </w:rPr>
        <w:drawing>
          <wp:inline distT="0" distB="0" distL="0" distR="0">
            <wp:extent cx="714402" cy="858152"/>
            <wp:effectExtent l="0" t="0" r="0" b="0"/>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34"/>
                    <a:stretch>
                      <a:fillRect/>
                    </a:stretch>
                  </pic:blipFill>
                  <pic:spPr>
                    <a:xfrm>
                      <a:off x="0" y="0"/>
                      <a:ext cx="714402" cy="858152"/>
                    </a:xfrm>
                    <a:prstGeom prst="rect">
                      <a:avLst/>
                    </a:prstGeom>
                  </pic:spPr>
                </pic:pic>
              </a:graphicData>
            </a:graphic>
          </wp:inline>
        </w:drawing>
      </w:r>
    </w:p>
    <w:p w:rsidR="00631A36" w:rsidRDefault="00631A36" w:rsidP="00631A36">
      <w:pPr>
        <w:tabs>
          <w:tab w:val="center" w:pos="1777"/>
          <w:tab w:val="center" w:pos="3055"/>
          <w:tab w:val="center" w:pos="4216"/>
          <w:tab w:val="center" w:pos="5497"/>
          <w:tab w:val="center" w:pos="6697"/>
          <w:tab w:val="center" w:pos="8023"/>
          <w:tab w:val="center" w:pos="9210"/>
          <w:tab w:val="center" w:pos="10457"/>
          <w:tab w:val="center" w:pos="11727"/>
        </w:tabs>
        <w:ind w:left="0" w:firstLine="0"/>
      </w:pPr>
      <w:r>
        <w:rPr>
          <w:sz w:val="14"/>
        </w:rPr>
        <w:t>R. SORIA-GALVARRO D.</w:t>
      </w:r>
    </w:p>
    <w:p w:rsidR="00631A36" w:rsidRDefault="00631A36">
      <w:pPr>
        <w:spacing w:after="101" w:line="259" w:lineRule="auto"/>
        <w:ind w:left="-33" w:firstLine="0"/>
      </w:pPr>
    </w:p>
    <w:p w:rsidR="00631A36" w:rsidRDefault="000B47C9">
      <w:pPr>
        <w:spacing w:after="101" w:line="259" w:lineRule="auto"/>
        <w:ind w:left="-33" w:firstLine="0"/>
      </w:pPr>
      <w:r>
        <w:rPr>
          <w:noProof/>
        </w:rPr>
        <mc:AlternateContent>
          <mc:Choice Requires="wps">
            <w:drawing>
              <wp:anchor distT="45720" distB="45720" distL="114300" distR="114300" simplePos="0" relativeHeight="251942400" behindDoc="0" locked="0" layoutInCell="1" allowOverlap="1" wp14:anchorId="7291E794" wp14:editId="626E1FEF">
                <wp:simplePos x="0" y="0"/>
                <wp:positionH relativeFrom="column">
                  <wp:posOffset>1250950</wp:posOffset>
                </wp:positionH>
                <wp:positionV relativeFrom="paragraph">
                  <wp:posOffset>70485</wp:posOffset>
                </wp:positionV>
                <wp:extent cx="6149975" cy="1295400"/>
                <wp:effectExtent l="0" t="0" r="22225" b="19050"/>
                <wp:wrapSquare wrapText="bothSides"/>
                <wp:docPr id="4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295400"/>
                        </a:xfrm>
                        <a:prstGeom prst="rect">
                          <a:avLst/>
                        </a:prstGeom>
                        <a:solidFill>
                          <a:srgbClr val="FFFFFF"/>
                        </a:solidFill>
                        <a:ln w="9525">
                          <a:solidFill>
                            <a:srgbClr val="000000"/>
                          </a:solidFill>
                          <a:miter lim="800000"/>
                          <a:headEnd/>
                          <a:tailEnd/>
                        </a:ln>
                      </wps:spPr>
                      <wps:txbx>
                        <w:txbxContent>
                          <w:p w:rsidR="00613720" w:rsidRPr="003A04E5" w:rsidRDefault="00AF7C7C" w:rsidP="00613720">
                            <w:pPr>
                              <w:ind w:left="0" w:firstLine="0"/>
                              <w:rPr>
                                <w:sz w:val="22"/>
                                <w:szCs w:val="24"/>
                                <w:lang w:val="es-MX"/>
                              </w:rPr>
                            </w:pPr>
                            <w:r w:rsidRPr="003A04E5">
                              <w:rPr>
                                <w:sz w:val="22"/>
                                <w:szCs w:val="24"/>
                                <w:lang w:val="es-MX"/>
                              </w:rPr>
                              <w:t>PRO</w:t>
                            </w:r>
                            <w:r w:rsidR="000B47C9">
                              <w:rPr>
                                <w:sz w:val="22"/>
                                <w:szCs w:val="24"/>
                                <w:lang w:val="es-MX"/>
                              </w:rPr>
                              <w:t>FESOR QUE EN CIERTAS OCASIONES</w:t>
                            </w:r>
                            <w:r w:rsidRPr="003A04E5">
                              <w:rPr>
                                <w:sz w:val="22"/>
                                <w:szCs w:val="24"/>
                                <w:lang w:val="es-MX"/>
                              </w:rPr>
                              <w:t xml:space="preserve"> OLVIDA EL ENVÍO DE LA PRUEBA. </w:t>
                            </w:r>
                            <w:r w:rsidR="000B47C9">
                              <w:rPr>
                                <w:sz w:val="22"/>
                                <w:szCs w:val="24"/>
                                <w:lang w:val="es-MX"/>
                              </w:rPr>
                              <w:t>PERO EN GENERAL ENTREGA PRUEBAS CON SU RESPECTIVAS PAUTAS DE CORRECCIÓN. A FINES DE SEMESTRE SUELE PEDIR MÁS CALZOS DE NOTAS CUANDO EL RENDIMIENTO DE SU CURSO ES DEFICIENTE. DURANTE VARIOS SEMESTRES, TODO EL CURSO DE LA ASIGNATURA DE MICROECONOMIA VA A EXAMEN, LUEGO TODOS EN EL EXAMEN APRUEBAN. NO TIENE INCONVENIENTES CUANDO SE LE SOLICITA REPROGRAMAR PRUEBAS.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1E794" id="_x0000_s1058" type="#_x0000_t202" style="position:absolute;left:0;text-align:left;margin-left:98.5pt;margin-top:5.55pt;width:484.25pt;height:102pt;z-index:25194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">
                <v:textbox>
                  <w:txbxContent>
                    <w:p w:rsidR="00613720" w:rsidRPr="003A04E5" w:rsidRDefault="00AF7C7C" w:rsidP="00613720">
                      <w:pPr>
                        <w:ind w:left="0" w:firstLine="0"/>
                        <w:rPr>
                          <w:sz w:val="22"/>
                          <w:szCs w:val="24"/>
                          <w:lang w:val="es-MX"/>
                        </w:rPr>
                      </w:pPr>
                      <w:r w:rsidRPr="003A04E5">
                        <w:rPr>
                          <w:sz w:val="22"/>
                          <w:szCs w:val="24"/>
                          <w:lang w:val="es-MX"/>
                        </w:rPr>
                        <w:t>PRO</w:t>
                      </w:r>
                      <w:r w:rsidR="000B47C9">
                        <w:rPr>
                          <w:sz w:val="22"/>
                          <w:szCs w:val="24"/>
                          <w:lang w:val="es-MX"/>
                        </w:rPr>
                        <w:t>FESOR QUE EN CIERTAS OCASIONES</w:t>
                      </w:r>
                      <w:r w:rsidRPr="003A04E5">
                        <w:rPr>
                          <w:sz w:val="22"/>
                          <w:szCs w:val="24"/>
                          <w:lang w:val="es-MX"/>
                        </w:rPr>
                        <w:t xml:space="preserve"> OLVIDA EL ENVÍO DE LA PRUEBA. </w:t>
                      </w:r>
                      <w:r w:rsidR="000B47C9">
                        <w:rPr>
                          <w:sz w:val="22"/>
                          <w:szCs w:val="24"/>
                          <w:lang w:val="es-MX"/>
                        </w:rPr>
                        <w:t>PERO EN GENERAL ENTREGA PRUEBAS CON SU RESPECTIVAS PAUTAS DE CORRECCIÓN. A FINES DE SEMESTRE SUELE PEDIR MÁS CALZOS DE NOTAS CUANDO EL RENDIMIENTO DE SU CURSO ES DEFICIENTE. DURANTE VARIOS SEMESTRES, TODO EL CURSO DE LA ASIGNATURA DE MICROECONOMIA VA A EXAMEN, LUEGO TODOS EN EL EXAMEN APRUEBAN. NO TIENE INCONVENIENTES CUANDO SE LE SOLICITA REPROGRAMAR PRUEBAS.</w:t>
                      </w:r>
                    </w:p>
                  </w:txbxContent>
                </v:textbox>
                <w10:wrap type="square"/>
              </v:shape>
            </w:pict>
          </mc:Fallback>
        </mc:AlternateContent>
      </w:r>
    </w:p>
    <w:p w:rsidR="000750B5" w:rsidRDefault="001A1A22" w:rsidP="00613720">
      <w:pPr>
        <w:spacing w:after="98" w:line="259" w:lineRule="auto"/>
        <w:ind w:left="-33" w:firstLine="0"/>
      </w:pPr>
      <w:r>
        <w:tab/>
      </w:r>
      <w:r w:rsidR="000750B5">
        <w:rPr>
          <w:noProof/>
        </w:rPr>
        <w:drawing>
          <wp:inline distT="0" distB="0" distL="0" distR="0">
            <wp:extent cx="714375" cy="859536"/>
            <wp:effectExtent l="0" t="0" r="0" b="0"/>
            <wp:docPr id="142" name="Picture 142" descr="Foto montaje de la cara de un hombre con traje y corbata&#10;&#10;Descripción generada automáticamente"/>
            <wp:cNvGraphicFramePr/>
            <a:graphic xmlns:a="http://schemas.openxmlformats.org/drawingml/2006/main">
              <a:graphicData uri="http://schemas.openxmlformats.org/drawingml/2006/picture">
                <pic:pic xmlns:pic="http://schemas.openxmlformats.org/drawingml/2006/picture">
                  <pic:nvPicPr>
                    <pic:cNvPr id="142" name="Picture 142" descr="Foto montaje de la cara de un hombre con traje y corbata&#10;&#10;Descripción generada automáticamente"/>
                    <pic:cNvPicPr/>
                  </pic:nvPicPr>
                  <pic:blipFill>
                    <a:blip r:embed="rId35"/>
                    <a:stretch>
                      <a:fillRect/>
                    </a:stretch>
                  </pic:blipFill>
                  <pic:spPr>
                    <a:xfrm>
                      <a:off x="0" y="0"/>
                      <a:ext cx="714375" cy="859536"/>
                    </a:xfrm>
                    <a:prstGeom prst="rect">
                      <a:avLst/>
                    </a:prstGeom>
                  </pic:spPr>
                </pic:pic>
              </a:graphicData>
            </a:graphic>
          </wp:inline>
        </w:drawing>
      </w:r>
      <w:r>
        <w:tab/>
      </w:r>
    </w:p>
    <w:p w:rsidR="00BE34F3" w:rsidRDefault="00631A36" w:rsidP="00613720">
      <w:pPr>
        <w:spacing w:after="98" w:line="259" w:lineRule="auto"/>
        <w:ind w:left="-33" w:firstLine="0"/>
      </w:pPr>
      <w:r>
        <w:t>C. VIDAL S.</w:t>
      </w:r>
    </w:p>
    <w:p w:rsidR="00631A36" w:rsidRDefault="00092950">
      <w:pPr>
        <w:spacing w:after="113" w:line="259" w:lineRule="auto"/>
        <w:ind w:left="-33" w:firstLine="0"/>
      </w:pPr>
      <w:r>
        <w:rPr>
          <w:noProof/>
        </w:rPr>
        <mc:AlternateContent>
          <mc:Choice Requires="wps">
            <w:drawing>
              <wp:anchor distT="45720" distB="45720" distL="114300" distR="114300" simplePos="0" relativeHeight="251944448" behindDoc="0" locked="0" layoutInCell="1" allowOverlap="1">
                <wp:simplePos x="0" y="0"/>
                <wp:positionH relativeFrom="column">
                  <wp:posOffset>1290955</wp:posOffset>
                </wp:positionH>
                <wp:positionV relativeFrom="paragraph">
                  <wp:posOffset>125730</wp:posOffset>
                </wp:positionV>
                <wp:extent cx="6149975" cy="1060450"/>
                <wp:effectExtent l="0" t="0" r="3175" b="6350"/>
                <wp:wrapSquare wrapText="bothSides"/>
                <wp:docPr id="4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9975" cy="1060450"/>
                        </a:xfrm>
                        <a:prstGeom prst="rect">
                          <a:avLst/>
                        </a:prstGeom>
                        <a:solidFill>
                          <a:srgbClr val="FFFFFF"/>
                        </a:solidFill>
                        <a:ln w="9525">
                          <a:solidFill>
                            <a:srgbClr val="000000"/>
                          </a:solidFill>
                          <a:miter lim="800000"/>
                          <a:headEnd/>
                          <a:tailEnd/>
                        </a:ln>
                      </wps:spPr>
                      <wps:txbx>
                        <w:txbxContent>
                          <w:p w:rsidR="000750B5" w:rsidRPr="00960A70" w:rsidRDefault="00960A70" w:rsidP="00960A70">
                            <w:pPr>
                              <w:ind w:left="0" w:firstLine="0"/>
                              <w:jc w:val="both"/>
                              <w:rPr>
                                <w:caps/>
                                <w:sz w:val="22"/>
                              </w:rPr>
                            </w:pPr>
                            <w:r w:rsidRPr="00960A70">
                              <w:rPr>
                                <w:caps/>
                                <w:sz w:val="22"/>
                              </w:rPr>
                              <w:t xml:space="preserve"> </w:t>
                            </w:r>
                            <w:r w:rsidR="00AF7C7C">
                              <w:rPr>
                                <w:caps/>
                                <w:sz w:val="22"/>
                              </w:rPr>
                              <w:t>PROFESOR ENTREGA PRUEBAS Y PAUTAS DE MANERA OPORTUNA. SUBE LAS NOTAS EN EL TIEMPO QUE CORRESPONDE.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left:0;text-align:left;margin-left:101.65pt;margin-top:9.9pt;width:484.25pt;height:83.5pt;z-index:25194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">
                <v:textbox>
                  <w:txbxContent>
                    <w:p w:rsidR="000750B5" w:rsidRPr="00960A70" w:rsidRDefault="00960A70" w:rsidP="00960A70">
                      <w:pPr>
                        <w:ind w:left="0" w:firstLine="0"/>
                        <w:jc w:val="both"/>
                        <w:rPr>
                          <w:caps/>
                          <w:sz w:val="22"/>
                        </w:rPr>
                      </w:pPr>
                      <w:r w:rsidRPr="00960A70">
                        <w:rPr>
                          <w:caps/>
                          <w:sz w:val="22"/>
                        </w:rPr>
                        <w:t xml:space="preserve"> </w:t>
                      </w:r>
                      <w:r w:rsidR="00AF7C7C">
                        <w:rPr>
                          <w:caps/>
                          <w:sz w:val="22"/>
                        </w:rPr>
                        <w:t>PROFESOR ENTREGA PRUEBAS Y PAUTAS DE MANERA OPORTUNA. SUBE LAS NOTAS EN EL TIEMPO QUE CORRESPONDE.</w:t>
                      </w:r>
                    </w:p>
                  </w:txbxContent>
                </v:textbox>
                <w10:wrap type="square"/>
              </v:shape>
            </w:pict>
          </mc:Fallback>
        </mc:AlternateContent>
      </w:r>
    </w:p>
    <w:p w:rsidR="00631A36" w:rsidRDefault="00960A70">
      <w:pPr>
        <w:spacing w:after="113" w:line="259" w:lineRule="auto"/>
        <w:ind w:left="-33" w:firstLine="0"/>
      </w:pPr>
      <w:r>
        <w:rPr>
          <w:noProof/>
        </w:rPr>
        <w:drawing>
          <wp:anchor distT="0" distB="0" distL="114300" distR="114300" simplePos="0" relativeHeight="251667968" behindDoc="0" locked="0" layoutInCell="1" allowOverlap="1">
            <wp:simplePos x="0" y="0"/>
            <wp:positionH relativeFrom="margin">
              <wp:posOffset>-27</wp:posOffset>
            </wp:positionH>
            <wp:positionV relativeFrom="paragraph">
              <wp:posOffset>7537</wp:posOffset>
            </wp:positionV>
            <wp:extent cx="714375" cy="859155"/>
            <wp:effectExtent l="0" t="0" r="9525" b="0"/>
            <wp:wrapNone/>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36"/>
                    <a:stretch>
                      <a:fillRect/>
                    </a:stretch>
                  </pic:blipFill>
                  <pic:spPr>
                    <a:xfrm>
                      <a:off x="0" y="0"/>
                      <a:ext cx="714375" cy="859155"/>
                    </a:xfrm>
                    <a:prstGeom prst="rect">
                      <a:avLst/>
                    </a:prstGeom>
                  </pic:spPr>
                </pic:pic>
              </a:graphicData>
            </a:graphic>
          </wp:anchor>
        </w:drawing>
      </w:r>
    </w:p>
    <w:p w:rsidR="000750B5" w:rsidRDefault="000750B5">
      <w:pPr>
        <w:spacing w:after="113" w:line="259" w:lineRule="auto"/>
        <w:ind w:left="-33" w:firstLine="0"/>
      </w:pPr>
    </w:p>
    <w:p w:rsidR="000750B5" w:rsidRDefault="000750B5">
      <w:pPr>
        <w:spacing w:after="113" w:line="259" w:lineRule="auto"/>
        <w:ind w:left="-33" w:firstLine="0"/>
      </w:pPr>
    </w:p>
    <w:p w:rsidR="000750B5" w:rsidRDefault="000750B5">
      <w:pPr>
        <w:spacing w:after="113" w:line="259" w:lineRule="auto"/>
        <w:ind w:left="-33" w:firstLine="0"/>
      </w:pPr>
    </w:p>
    <w:p w:rsidR="00631A36" w:rsidRDefault="00631A36">
      <w:pPr>
        <w:spacing w:after="113" w:line="259" w:lineRule="auto"/>
        <w:ind w:left="-33" w:firstLine="0"/>
      </w:pPr>
      <w:r>
        <w:t>V. ZANELLI S.</w:t>
      </w:r>
    </w:p>
    <w:sectPr w:rsidR="00631A36" w:rsidSect="005B5066">
      <w:pgSz w:w="14400" w:h="10800" w:orient="landscape"/>
      <w:pgMar w:top="394" w:right="1024" w:bottom="506" w:left="8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5681"/>
    <w:multiLevelType w:val="hybridMultilevel"/>
    <w:tmpl w:val="DC9C0A3A"/>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57C6203C"/>
    <w:multiLevelType w:val="hybridMultilevel"/>
    <w:tmpl w:val="FD2E769A"/>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78191745"/>
    <w:multiLevelType w:val="hybridMultilevel"/>
    <w:tmpl w:val="BB72A168"/>
    <w:lvl w:ilvl="0" w:tplc="0FD820E8">
      <w:start w:val="1"/>
      <w:numFmt w:val="upperLetter"/>
      <w:lvlText w:val="%1."/>
      <w:lvlJc w:val="left"/>
      <w:pPr>
        <w:ind w:left="327" w:hanging="360"/>
      </w:pPr>
      <w:rPr>
        <w:rFonts w:hint="default"/>
      </w:rPr>
    </w:lvl>
    <w:lvl w:ilvl="1" w:tplc="340A0019" w:tentative="1">
      <w:start w:val="1"/>
      <w:numFmt w:val="lowerLetter"/>
      <w:lvlText w:val="%2."/>
      <w:lvlJc w:val="left"/>
      <w:pPr>
        <w:ind w:left="1047" w:hanging="360"/>
      </w:pPr>
    </w:lvl>
    <w:lvl w:ilvl="2" w:tplc="340A001B" w:tentative="1">
      <w:start w:val="1"/>
      <w:numFmt w:val="lowerRoman"/>
      <w:lvlText w:val="%3."/>
      <w:lvlJc w:val="right"/>
      <w:pPr>
        <w:ind w:left="1767" w:hanging="180"/>
      </w:pPr>
    </w:lvl>
    <w:lvl w:ilvl="3" w:tplc="340A000F" w:tentative="1">
      <w:start w:val="1"/>
      <w:numFmt w:val="decimal"/>
      <w:lvlText w:val="%4."/>
      <w:lvlJc w:val="left"/>
      <w:pPr>
        <w:ind w:left="2487" w:hanging="360"/>
      </w:pPr>
    </w:lvl>
    <w:lvl w:ilvl="4" w:tplc="340A0019" w:tentative="1">
      <w:start w:val="1"/>
      <w:numFmt w:val="lowerLetter"/>
      <w:lvlText w:val="%5."/>
      <w:lvlJc w:val="left"/>
      <w:pPr>
        <w:ind w:left="3207" w:hanging="360"/>
      </w:pPr>
    </w:lvl>
    <w:lvl w:ilvl="5" w:tplc="340A001B" w:tentative="1">
      <w:start w:val="1"/>
      <w:numFmt w:val="lowerRoman"/>
      <w:lvlText w:val="%6."/>
      <w:lvlJc w:val="right"/>
      <w:pPr>
        <w:ind w:left="3927" w:hanging="180"/>
      </w:pPr>
    </w:lvl>
    <w:lvl w:ilvl="6" w:tplc="340A000F" w:tentative="1">
      <w:start w:val="1"/>
      <w:numFmt w:val="decimal"/>
      <w:lvlText w:val="%7."/>
      <w:lvlJc w:val="left"/>
      <w:pPr>
        <w:ind w:left="4647" w:hanging="360"/>
      </w:pPr>
    </w:lvl>
    <w:lvl w:ilvl="7" w:tplc="340A0019" w:tentative="1">
      <w:start w:val="1"/>
      <w:numFmt w:val="lowerLetter"/>
      <w:lvlText w:val="%8."/>
      <w:lvlJc w:val="left"/>
      <w:pPr>
        <w:ind w:left="5367" w:hanging="360"/>
      </w:pPr>
    </w:lvl>
    <w:lvl w:ilvl="8" w:tplc="340A001B" w:tentative="1">
      <w:start w:val="1"/>
      <w:numFmt w:val="lowerRoman"/>
      <w:lvlText w:val="%9."/>
      <w:lvlJc w:val="right"/>
      <w:pPr>
        <w:ind w:left="60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C87"/>
    <w:rsid w:val="000750B5"/>
    <w:rsid w:val="00084314"/>
    <w:rsid w:val="00092950"/>
    <w:rsid w:val="000B2222"/>
    <w:rsid w:val="000B47C9"/>
    <w:rsid w:val="000D6E07"/>
    <w:rsid w:val="000F1F22"/>
    <w:rsid w:val="00153337"/>
    <w:rsid w:val="001A1A22"/>
    <w:rsid w:val="001A56A9"/>
    <w:rsid w:val="001B12ED"/>
    <w:rsid w:val="001B7B8C"/>
    <w:rsid w:val="001F2B15"/>
    <w:rsid w:val="00210713"/>
    <w:rsid w:val="00222244"/>
    <w:rsid w:val="0023657E"/>
    <w:rsid w:val="00257CD2"/>
    <w:rsid w:val="0026495E"/>
    <w:rsid w:val="002A5E38"/>
    <w:rsid w:val="002E3838"/>
    <w:rsid w:val="002E3D9F"/>
    <w:rsid w:val="00311249"/>
    <w:rsid w:val="003267AA"/>
    <w:rsid w:val="00391FC2"/>
    <w:rsid w:val="00396093"/>
    <w:rsid w:val="003A04E5"/>
    <w:rsid w:val="003D6C52"/>
    <w:rsid w:val="003E1FD3"/>
    <w:rsid w:val="004B3949"/>
    <w:rsid w:val="00552B2D"/>
    <w:rsid w:val="005A0D98"/>
    <w:rsid w:val="005A15F1"/>
    <w:rsid w:val="005B5066"/>
    <w:rsid w:val="005E13BB"/>
    <w:rsid w:val="00613720"/>
    <w:rsid w:val="00631A36"/>
    <w:rsid w:val="00633E6E"/>
    <w:rsid w:val="00653C83"/>
    <w:rsid w:val="006776D2"/>
    <w:rsid w:val="0068368A"/>
    <w:rsid w:val="006F7B03"/>
    <w:rsid w:val="007046E3"/>
    <w:rsid w:val="00764848"/>
    <w:rsid w:val="00765223"/>
    <w:rsid w:val="0077076F"/>
    <w:rsid w:val="00776C3F"/>
    <w:rsid w:val="007D205B"/>
    <w:rsid w:val="007E5009"/>
    <w:rsid w:val="008A6932"/>
    <w:rsid w:val="008C4C43"/>
    <w:rsid w:val="008D10D7"/>
    <w:rsid w:val="009120E9"/>
    <w:rsid w:val="009141D5"/>
    <w:rsid w:val="00936A37"/>
    <w:rsid w:val="00960A70"/>
    <w:rsid w:val="00977F17"/>
    <w:rsid w:val="00980BDF"/>
    <w:rsid w:val="009B1D41"/>
    <w:rsid w:val="009B56AA"/>
    <w:rsid w:val="009C0B67"/>
    <w:rsid w:val="009D6CB4"/>
    <w:rsid w:val="009E265C"/>
    <w:rsid w:val="00A209FB"/>
    <w:rsid w:val="00A65C87"/>
    <w:rsid w:val="00A72148"/>
    <w:rsid w:val="00AB53C0"/>
    <w:rsid w:val="00AE1C2B"/>
    <w:rsid w:val="00AF7C7C"/>
    <w:rsid w:val="00B03FF6"/>
    <w:rsid w:val="00B44B6B"/>
    <w:rsid w:val="00B52B82"/>
    <w:rsid w:val="00B7637E"/>
    <w:rsid w:val="00B93B15"/>
    <w:rsid w:val="00B97C6C"/>
    <w:rsid w:val="00BA74A1"/>
    <w:rsid w:val="00BD6392"/>
    <w:rsid w:val="00BE20D2"/>
    <w:rsid w:val="00BE34F3"/>
    <w:rsid w:val="00C02BF8"/>
    <w:rsid w:val="00C63288"/>
    <w:rsid w:val="00C77C0E"/>
    <w:rsid w:val="00C9392B"/>
    <w:rsid w:val="00CD3A11"/>
    <w:rsid w:val="00CD4C66"/>
    <w:rsid w:val="00D103CD"/>
    <w:rsid w:val="00D12C73"/>
    <w:rsid w:val="00D23747"/>
    <w:rsid w:val="00D36555"/>
    <w:rsid w:val="00D553D7"/>
    <w:rsid w:val="00DE3270"/>
    <w:rsid w:val="00E13ED3"/>
    <w:rsid w:val="00E517E7"/>
    <w:rsid w:val="00E52F32"/>
    <w:rsid w:val="00E8729F"/>
    <w:rsid w:val="00F42DAA"/>
    <w:rsid w:val="00F43094"/>
    <w:rsid w:val="00F519A1"/>
    <w:rsid w:val="00F5259B"/>
    <w:rsid w:val="00F67072"/>
    <w:rsid w:val="00F804DF"/>
    <w:rsid w:val="00FD65D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CB59D"/>
  <w15:docId w15:val="{325B566E-22F3-4FF7-95AB-CB071DA4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066"/>
    <w:pPr>
      <w:spacing w:after="3" w:line="265" w:lineRule="auto"/>
      <w:ind w:left="1715" w:hanging="10"/>
    </w:pPr>
    <w:rPr>
      <w:rFonts w:eastAsia="Calibri" w:cs="Calibri"/>
      <w:color w:val="000000"/>
      <w:sz w:val="17"/>
      <w:szCs w:val="22"/>
    </w:rPr>
  </w:style>
  <w:style w:type="paragraph" w:styleId="Ttulo1">
    <w:name w:val="heading 1"/>
    <w:next w:val="Normal"/>
    <w:link w:val="Ttulo1Car"/>
    <w:uiPriority w:val="9"/>
    <w:unhideWhenUsed/>
    <w:qFormat/>
    <w:rsid w:val="005B5066"/>
    <w:pPr>
      <w:keepNext/>
      <w:keepLines/>
      <w:spacing w:line="259" w:lineRule="auto"/>
      <w:ind w:left="1699" w:hanging="10"/>
      <w:outlineLvl w:val="0"/>
    </w:pPr>
    <w:rPr>
      <w:rFonts w:eastAsia="Calibri" w:cs="Calibri"/>
      <w:color w:val="000000"/>
      <w:sz w:val="36"/>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5B5066"/>
    <w:rPr>
      <w:rFonts w:ascii="Calibri" w:eastAsia="Calibri" w:hAnsi="Calibri" w:cs="Calibri"/>
      <w:color w:val="000000"/>
      <w:sz w:val="36"/>
    </w:rPr>
  </w:style>
  <w:style w:type="paragraph" w:styleId="Prrafodelista">
    <w:name w:val="List Paragraph"/>
    <w:basedOn w:val="Normal"/>
    <w:uiPriority w:val="34"/>
    <w:qFormat/>
    <w:rsid w:val="0023657E"/>
    <w:pPr>
      <w:ind w:left="720"/>
      <w:contextualSpacing/>
    </w:pPr>
  </w:style>
  <w:style w:type="paragraph" w:styleId="Textodeglobo">
    <w:name w:val="Balloon Text"/>
    <w:basedOn w:val="Normal"/>
    <w:link w:val="TextodegloboCar"/>
    <w:uiPriority w:val="99"/>
    <w:semiHidden/>
    <w:unhideWhenUsed/>
    <w:rsid w:val="00A65C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65C87"/>
    <w:rPr>
      <w:rFonts w:ascii="Tahoma" w:eastAsia="Calibri"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416032-4\Desktop\CALIFICACIONES%20PC.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CALIFICACIONES PC</Template>
  <TotalTime>301</TotalTime>
  <Pages>1</Pages>
  <Words>128</Words>
  <Characters>707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CUERPO DOCENTE AÑO 2019</vt:lpstr>
    </vt:vector>
  </TitlesOfParts>
  <Company>RevolucionUnattended</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CUERPO DOCENTE AÑO 2019</dc:title>
  <dc:creator>9416032-4</dc:creator>
  <cp:lastModifiedBy>I05 Asesor Act. Acad. Prof. Marcela Ruiz Díaz</cp:lastModifiedBy>
  <cp:revision>9</cp:revision>
  <dcterms:created xsi:type="dcterms:W3CDTF">2024-08-29T16:39:00Z</dcterms:created>
  <dcterms:modified xsi:type="dcterms:W3CDTF">2024-08-30T18:55:00Z</dcterms:modified>
</cp:coreProperties>
</file>